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9970" w14:textId="77777777" w:rsidR="003706B9" w:rsidRDefault="003706B9">
      <w:r>
        <w:rPr>
          <w:rFonts w:hint="eastAsia"/>
        </w:rPr>
        <w:t>様式第</w:t>
      </w:r>
      <w:r>
        <w:t>49</w:t>
      </w:r>
    </w:p>
    <w:p w14:paraId="21E22A31" w14:textId="77777777" w:rsidR="003706B9" w:rsidRDefault="003706B9"/>
    <w:p w14:paraId="7C795EBB" w14:textId="77777777" w:rsidR="003706B9" w:rsidRDefault="003706B9"/>
    <w:p w14:paraId="57343055" w14:textId="77777777" w:rsidR="003706B9" w:rsidRDefault="003706B9"/>
    <w:p w14:paraId="082F0539" w14:textId="77777777" w:rsidR="003706B9" w:rsidRDefault="003706B9"/>
    <w:p w14:paraId="0EE8151B" w14:textId="77777777" w:rsidR="003706B9" w:rsidRDefault="003706B9"/>
    <w:p w14:paraId="787E6587" w14:textId="77777777" w:rsidR="003706B9" w:rsidRDefault="003706B9">
      <w:pPr>
        <w:jc w:val="center"/>
      </w:pPr>
      <w:r>
        <w:rPr>
          <w:rFonts w:hint="eastAsia"/>
          <w:spacing w:val="106"/>
        </w:rPr>
        <w:t>承諾</w:t>
      </w:r>
      <w:r>
        <w:rPr>
          <w:rFonts w:hint="eastAsia"/>
        </w:rPr>
        <w:t>書</w:t>
      </w:r>
    </w:p>
    <w:p w14:paraId="2409D924" w14:textId="77777777" w:rsidR="003706B9" w:rsidRDefault="003706B9"/>
    <w:p w14:paraId="28DBFF8A" w14:textId="77777777" w:rsidR="003706B9" w:rsidRDefault="003706B9"/>
    <w:p w14:paraId="1AE71339" w14:textId="77777777" w:rsidR="003706B9" w:rsidRDefault="003706B9">
      <w:pPr>
        <w:jc w:val="right"/>
      </w:pPr>
      <w:r>
        <w:rPr>
          <w:rFonts w:hint="eastAsia"/>
        </w:rPr>
        <w:t xml:space="preserve">年　　月　　日　　</w:t>
      </w:r>
    </w:p>
    <w:p w14:paraId="2DD92D20" w14:textId="77777777" w:rsidR="003706B9" w:rsidRDefault="003706B9"/>
    <w:p w14:paraId="7FA50009" w14:textId="019D000F" w:rsidR="003706B9" w:rsidRDefault="003706B9">
      <w:r>
        <w:rPr>
          <w:rFonts w:hint="eastAsia"/>
        </w:rPr>
        <w:t xml:space="preserve">　</w:t>
      </w:r>
      <w:r w:rsidR="006E502F">
        <w:rPr>
          <w:rFonts w:hint="eastAsia"/>
          <w:spacing w:val="53"/>
        </w:rPr>
        <w:t>（宛先）みよし市長</w:t>
      </w:r>
    </w:p>
    <w:p w14:paraId="77FF4A2F" w14:textId="77777777" w:rsidR="003706B9" w:rsidRDefault="003706B9"/>
    <w:p w14:paraId="17CDE317" w14:textId="77777777" w:rsidR="003706B9" w:rsidRDefault="003706B9">
      <w:pPr>
        <w:jc w:val="right"/>
      </w:pPr>
      <w:r>
        <w:rPr>
          <w:rFonts w:hint="eastAsia"/>
        </w:rPr>
        <w:t xml:space="preserve">住宅の所有者　　　　　　　　　　　</w:t>
      </w:r>
    </w:p>
    <w:p w14:paraId="508DA021" w14:textId="77777777" w:rsidR="003706B9" w:rsidRDefault="003706B9"/>
    <w:p w14:paraId="6444E35C" w14:textId="77777777" w:rsidR="003706B9" w:rsidRDefault="003706B9">
      <w:pPr>
        <w:jc w:val="right"/>
      </w:pPr>
      <w:r>
        <w:rPr>
          <w:rFonts w:hint="eastAsia"/>
          <w:spacing w:val="106"/>
        </w:rPr>
        <w:t>氏</w:t>
      </w:r>
      <w:r>
        <w:rPr>
          <w:rFonts w:hint="eastAsia"/>
        </w:rPr>
        <w:t xml:space="preserve">名　　　　　　　　　　</w:t>
      </w:r>
      <w:r w:rsidR="0067215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41D3244D" w14:textId="77777777" w:rsidR="003706B9" w:rsidRDefault="003706B9"/>
    <w:p w14:paraId="5C247CAE" w14:textId="77777777" w:rsidR="003706B9" w:rsidRDefault="003706B9">
      <w:pPr>
        <w:jc w:val="right"/>
      </w:pPr>
      <w:r>
        <w:rPr>
          <w:rFonts w:hint="eastAsia"/>
          <w:spacing w:val="106"/>
        </w:rPr>
        <w:t>住</w:t>
      </w:r>
      <w:r>
        <w:rPr>
          <w:rFonts w:hint="eastAsia"/>
        </w:rPr>
        <w:t xml:space="preserve">所　　　　　　　　　　　　</w:t>
      </w:r>
    </w:p>
    <w:p w14:paraId="7ED00FD3" w14:textId="77777777" w:rsidR="003706B9" w:rsidRDefault="003706B9"/>
    <w:p w14:paraId="0EFC1215" w14:textId="77777777" w:rsidR="003706B9" w:rsidRDefault="003706B9"/>
    <w:p w14:paraId="774E6FFD" w14:textId="77777777" w:rsidR="003706B9" w:rsidRDefault="003706B9">
      <w:r>
        <w:rPr>
          <w:rFonts w:hint="eastAsia"/>
        </w:rPr>
        <w:t xml:space="preserve">　下記の住宅改修を行うことを承諾します。</w:t>
      </w:r>
    </w:p>
    <w:p w14:paraId="172B3E3D" w14:textId="77777777" w:rsidR="003706B9" w:rsidRDefault="003706B9"/>
    <w:p w14:paraId="70FF716A" w14:textId="77777777" w:rsidR="003706B9" w:rsidRDefault="003706B9">
      <w:pPr>
        <w:jc w:val="center"/>
      </w:pPr>
      <w:r>
        <w:rPr>
          <w:rFonts w:hint="eastAsia"/>
        </w:rPr>
        <w:t>記</w:t>
      </w:r>
    </w:p>
    <w:p w14:paraId="12AEE5BF" w14:textId="77777777" w:rsidR="003706B9" w:rsidRDefault="003706B9"/>
    <w:p w14:paraId="5AB09C23" w14:textId="77777777" w:rsidR="003706B9" w:rsidRDefault="003706B9">
      <w:r>
        <w:t>1</w:t>
      </w:r>
      <w:r>
        <w:rPr>
          <w:rFonts w:hint="eastAsia"/>
        </w:rPr>
        <w:t xml:space="preserve">　住宅の所在地</w:t>
      </w:r>
    </w:p>
    <w:p w14:paraId="4462DD0E" w14:textId="77777777" w:rsidR="003706B9" w:rsidRDefault="003706B9"/>
    <w:p w14:paraId="1FC742F8" w14:textId="77777777" w:rsidR="003706B9" w:rsidRDefault="003706B9">
      <w:r>
        <w:t>2</w:t>
      </w:r>
      <w:r>
        <w:rPr>
          <w:rFonts w:hint="eastAsia"/>
        </w:rPr>
        <w:t xml:space="preserve">　改修の内容</w:t>
      </w:r>
    </w:p>
    <w:p w14:paraId="3A60F89D" w14:textId="77777777" w:rsidR="003706B9" w:rsidRDefault="003706B9"/>
    <w:p w14:paraId="352E74AE" w14:textId="77777777" w:rsidR="003706B9" w:rsidRDefault="003706B9">
      <w:r>
        <w:rPr>
          <w:rFonts w:hint="eastAsia"/>
        </w:rPr>
        <w:t>上記、別紙「介護保険居宅介護</w:t>
      </w:r>
      <w:r>
        <w:t>(</w:t>
      </w:r>
      <w:r>
        <w:rPr>
          <w:rFonts w:hint="eastAsia"/>
        </w:rPr>
        <w:t>介護予防</w:t>
      </w:r>
      <w:r>
        <w:t>)</w:t>
      </w:r>
      <w:r>
        <w:rPr>
          <w:rFonts w:hint="eastAsia"/>
        </w:rPr>
        <w:t>住宅改修費支給申請書」のとおり</w:t>
      </w:r>
    </w:p>
    <w:sectPr w:rsidR="003706B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CD78" w14:textId="77777777" w:rsidR="00D25DB6" w:rsidRDefault="00D25DB6" w:rsidP="00C14878">
      <w:r>
        <w:separator/>
      </w:r>
    </w:p>
  </w:endnote>
  <w:endnote w:type="continuationSeparator" w:id="0">
    <w:p w14:paraId="67D26490" w14:textId="77777777" w:rsidR="00D25DB6" w:rsidRDefault="00D25DB6" w:rsidP="00C1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AADF" w14:textId="77777777" w:rsidR="00D25DB6" w:rsidRDefault="00D25DB6" w:rsidP="00C14878">
      <w:r>
        <w:separator/>
      </w:r>
    </w:p>
  </w:footnote>
  <w:footnote w:type="continuationSeparator" w:id="0">
    <w:p w14:paraId="56B800E8" w14:textId="77777777" w:rsidR="00D25DB6" w:rsidRDefault="00D25DB6" w:rsidP="00C14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138571697">
    <w:abstractNumId w:val="9"/>
  </w:num>
  <w:num w:numId="2" w16cid:durableId="969047470">
    <w:abstractNumId w:val="7"/>
  </w:num>
  <w:num w:numId="3" w16cid:durableId="1054933382">
    <w:abstractNumId w:val="6"/>
  </w:num>
  <w:num w:numId="4" w16cid:durableId="526329804">
    <w:abstractNumId w:val="5"/>
  </w:num>
  <w:num w:numId="5" w16cid:durableId="1763988476">
    <w:abstractNumId w:val="4"/>
  </w:num>
  <w:num w:numId="6" w16cid:durableId="1085305529">
    <w:abstractNumId w:val="8"/>
  </w:num>
  <w:num w:numId="7" w16cid:durableId="2073574283">
    <w:abstractNumId w:val="3"/>
  </w:num>
  <w:num w:numId="8" w16cid:durableId="1912736751">
    <w:abstractNumId w:val="2"/>
  </w:num>
  <w:num w:numId="9" w16cid:durableId="345522886">
    <w:abstractNumId w:val="1"/>
  </w:num>
  <w:num w:numId="10" w16cid:durableId="1862696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B9"/>
    <w:rsid w:val="00002096"/>
    <w:rsid w:val="00252B4C"/>
    <w:rsid w:val="003706B9"/>
    <w:rsid w:val="00385769"/>
    <w:rsid w:val="00393729"/>
    <w:rsid w:val="00516E84"/>
    <w:rsid w:val="00672157"/>
    <w:rsid w:val="006E502F"/>
    <w:rsid w:val="007339FC"/>
    <w:rsid w:val="009C70A0"/>
    <w:rsid w:val="00C13321"/>
    <w:rsid w:val="00C14878"/>
    <w:rsid w:val="00D2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A80836"/>
  <w14:defaultImageDpi w14:val="0"/>
  <w15:docId w15:val="{FDB65B42-CC9D-4392-94D5-227E2A5B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弘島 史都</dc:creator>
  <cp:keywords/>
  <dc:description/>
  <cp:lastModifiedBy>弘島 史都</cp:lastModifiedBy>
  <cp:revision>2</cp:revision>
  <dcterms:created xsi:type="dcterms:W3CDTF">2025-12-23T09:59:00Z</dcterms:created>
  <dcterms:modified xsi:type="dcterms:W3CDTF">2025-12-23T09:59:00Z</dcterms:modified>
</cp:coreProperties>
</file>