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52B7" w14:textId="77777777" w:rsidR="00003C54" w:rsidRPr="00B74513" w:rsidRDefault="00003C54">
      <w:pPr>
        <w:rPr>
          <w:sz w:val="22"/>
          <w:szCs w:val="22"/>
        </w:rPr>
      </w:pPr>
      <w:r w:rsidRPr="00B74513">
        <w:rPr>
          <w:rFonts w:hint="eastAsia"/>
          <w:sz w:val="22"/>
          <w:szCs w:val="22"/>
        </w:rPr>
        <w:t>様式第3号(第9条関係)</w:t>
      </w:r>
    </w:p>
    <w:p w14:paraId="201F0CBA" w14:textId="77777777" w:rsidR="00003C54" w:rsidRPr="00B74513" w:rsidRDefault="00003C54">
      <w:pPr>
        <w:spacing w:after="60"/>
        <w:jc w:val="center"/>
        <w:rPr>
          <w:sz w:val="22"/>
          <w:szCs w:val="22"/>
        </w:rPr>
      </w:pPr>
      <w:r w:rsidRPr="00B74513">
        <w:rPr>
          <w:rFonts w:hint="eastAsia"/>
          <w:sz w:val="22"/>
          <w:szCs w:val="22"/>
        </w:rPr>
        <w:t>会議結果</w:t>
      </w:r>
    </w:p>
    <w:p w14:paraId="6237F1AB" w14:textId="77777777" w:rsidR="00003C54" w:rsidRPr="00B74513" w:rsidRDefault="00003C54">
      <w:pPr>
        <w:spacing w:after="60"/>
        <w:rPr>
          <w:sz w:val="22"/>
          <w:szCs w:val="22"/>
        </w:rPr>
      </w:pPr>
      <w:r w:rsidRPr="00B74513">
        <w:rPr>
          <w:rFonts w:hint="eastAsia"/>
          <w:sz w:val="22"/>
          <w:szCs w:val="22"/>
        </w:rPr>
        <w:t xml:space="preserve">　次の附属機関等の会議を下記のとおり開催した。</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6"/>
        <w:gridCol w:w="1680"/>
        <w:gridCol w:w="1785"/>
        <w:gridCol w:w="2537"/>
      </w:tblGrid>
      <w:tr w:rsidR="00003C54" w:rsidRPr="00B74513" w14:paraId="7E593DEE" w14:textId="77777777">
        <w:trPr>
          <w:trHeight w:val="460"/>
        </w:trPr>
        <w:tc>
          <w:tcPr>
            <w:tcW w:w="2506" w:type="dxa"/>
            <w:vAlign w:val="center"/>
          </w:tcPr>
          <w:p w14:paraId="173F0C82" w14:textId="77777777" w:rsidR="00003C54" w:rsidRPr="00B74513" w:rsidRDefault="00003C54">
            <w:pPr>
              <w:jc w:val="distribute"/>
              <w:rPr>
                <w:sz w:val="22"/>
                <w:szCs w:val="22"/>
              </w:rPr>
            </w:pPr>
            <w:r w:rsidRPr="00B74513">
              <w:rPr>
                <w:rFonts w:hint="eastAsia"/>
                <w:sz w:val="22"/>
                <w:szCs w:val="22"/>
              </w:rPr>
              <w:t>附属機関等の名称</w:t>
            </w:r>
          </w:p>
        </w:tc>
        <w:tc>
          <w:tcPr>
            <w:tcW w:w="6002" w:type="dxa"/>
            <w:gridSpan w:val="3"/>
            <w:vAlign w:val="center"/>
          </w:tcPr>
          <w:p w14:paraId="68CF9377" w14:textId="3D421D4F" w:rsidR="00003C54" w:rsidRPr="00B74513" w:rsidRDefault="00003C54">
            <w:pPr>
              <w:rPr>
                <w:sz w:val="22"/>
                <w:szCs w:val="22"/>
              </w:rPr>
            </w:pPr>
            <w:r w:rsidRPr="00B74513">
              <w:rPr>
                <w:rFonts w:hint="eastAsia"/>
                <w:sz w:val="22"/>
                <w:szCs w:val="22"/>
              </w:rPr>
              <w:t xml:space="preserve">　</w:t>
            </w:r>
            <w:r w:rsidR="00C72798">
              <w:rPr>
                <w:rFonts w:hint="eastAsia"/>
                <w:sz w:val="22"/>
                <w:szCs w:val="22"/>
              </w:rPr>
              <w:t>令和８(2026)年度第１回</w:t>
            </w:r>
            <w:r w:rsidR="00B74513" w:rsidRPr="00B74513">
              <w:rPr>
                <w:rFonts w:hint="eastAsia"/>
                <w:sz w:val="22"/>
                <w:szCs w:val="22"/>
              </w:rPr>
              <w:t>みよし市</w:t>
            </w:r>
            <w:r w:rsidR="00C72798">
              <w:rPr>
                <w:rFonts w:hint="eastAsia"/>
                <w:sz w:val="22"/>
                <w:szCs w:val="22"/>
              </w:rPr>
              <w:t>図書館協議会</w:t>
            </w:r>
          </w:p>
        </w:tc>
      </w:tr>
      <w:tr w:rsidR="00003C54" w:rsidRPr="00B74513" w14:paraId="3CFCF57B" w14:textId="77777777">
        <w:trPr>
          <w:trHeight w:val="460"/>
        </w:trPr>
        <w:tc>
          <w:tcPr>
            <w:tcW w:w="2506" w:type="dxa"/>
            <w:vAlign w:val="center"/>
          </w:tcPr>
          <w:p w14:paraId="40A9BD69" w14:textId="77777777" w:rsidR="00003C54" w:rsidRPr="00B74513" w:rsidRDefault="00003C54">
            <w:pPr>
              <w:jc w:val="distribute"/>
              <w:rPr>
                <w:sz w:val="22"/>
                <w:szCs w:val="22"/>
              </w:rPr>
            </w:pPr>
            <w:r w:rsidRPr="00B74513">
              <w:rPr>
                <w:rFonts w:hint="eastAsia"/>
                <w:sz w:val="22"/>
                <w:szCs w:val="22"/>
              </w:rPr>
              <w:t>開催日時</w:t>
            </w:r>
          </w:p>
        </w:tc>
        <w:tc>
          <w:tcPr>
            <w:tcW w:w="6002" w:type="dxa"/>
            <w:gridSpan w:val="3"/>
            <w:vAlign w:val="center"/>
          </w:tcPr>
          <w:p w14:paraId="4AD438FD" w14:textId="3BA71BA3" w:rsidR="00003C54" w:rsidRDefault="00003C54">
            <w:pPr>
              <w:rPr>
                <w:sz w:val="22"/>
                <w:szCs w:val="22"/>
              </w:rPr>
            </w:pPr>
            <w:r w:rsidRPr="00B74513">
              <w:rPr>
                <w:rFonts w:hint="eastAsia"/>
                <w:sz w:val="22"/>
                <w:szCs w:val="22"/>
              </w:rPr>
              <w:t xml:space="preserve">　</w:t>
            </w:r>
            <w:r w:rsidR="00B74513">
              <w:rPr>
                <w:rFonts w:hint="eastAsia"/>
                <w:sz w:val="22"/>
                <w:szCs w:val="22"/>
              </w:rPr>
              <w:t>令和</w:t>
            </w:r>
            <w:r w:rsidR="00C72798">
              <w:rPr>
                <w:rFonts w:hint="eastAsia"/>
                <w:sz w:val="22"/>
                <w:szCs w:val="22"/>
              </w:rPr>
              <w:t>８(2026)</w:t>
            </w:r>
            <w:r w:rsidR="00B74513">
              <w:rPr>
                <w:rFonts w:hint="eastAsia"/>
                <w:sz w:val="22"/>
                <w:szCs w:val="22"/>
              </w:rPr>
              <w:t>年</w:t>
            </w:r>
            <w:r w:rsidR="00C72798">
              <w:rPr>
                <w:rFonts w:hint="eastAsia"/>
                <w:sz w:val="22"/>
                <w:szCs w:val="22"/>
              </w:rPr>
              <w:t>６</w:t>
            </w:r>
            <w:r w:rsidR="00B74513">
              <w:rPr>
                <w:rFonts w:hint="eastAsia"/>
                <w:sz w:val="22"/>
                <w:szCs w:val="22"/>
              </w:rPr>
              <w:t>月</w:t>
            </w:r>
            <w:r w:rsidR="00C72798">
              <w:rPr>
                <w:rFonts w:hint="eastAsia"/>
                <w:sz w:val="22"/>
                <w:szCs w:val="22"/>
              </w:rPr>
              <w:t>２３</w:t>
            </w:r>
            <w:r w:rsidR="00B74513">
              <w:rPr>
                <w:rFonts w:hint="eastAsia"/>
                <w:sz w:val="22"/>
                <w:szCs w:val="22"/>
              </w:rPr>
              <w:t>日（</w:t>
            </w:r>
            <w:r w:rsidR="00C72798">
              <w:rPr>
                <w:rFonts w:hint="eastAsia"/>
                <w:sz w:val="22"/>
                <w:szCs w:val="22"/>
              </w:rPr>
              <w:t>火</w:t>
            </w:r>
            <w:r w:rsidR="00B74513">
              <w:rPr>
                <w:rFonts w:hint="eastAsia"/>
                <w:sz w:val="22"/>
                <w:szCs w:val="22"/>
              </w:rPr>
              <w:t>）</w:t>
            </w:r>
          </w:p>
          <w:p w14:paraId="4A9B2591" w14:textId="23434129" w:rsidR="00B74513" w:rsidRPr="00B74513" w:rsidRDefault="00B74513">
            <w:pPr>
              <w:rPr>
                <w:sz w:val="22"/>
                <w:szCs w:val="22"/>
              </w:rPr>
            </w:pPr>
            <w:r>
              <w:rPr>
                <w:rFonts w:hint="eastAsia"/>
                <w:sz w:val="22"/>
                <w:szCs w:val="22"/>
              </w:rPr>
              <w:t xml:space="preserve">　</w:t>
            </w:r>
            <w:r w:rsidR="00C72798">
              <w:rPr>
                <w:rFonts w:hint="eastAsia"/>
                <w:sz w:val="22"/>
                <w:szCs w:val="22"/>
              </w:rPr>
              <w:t>午後１</w:t>
            </w:r>
            <w:r>
              <w:rPr>
                <w:rFonts w:hint="eastAsia"/>
                <w:sz w:val="22"/>
                <w:szCs w:val="22"/>
              </w:rPr>
              <w:t>時</w:t>
            </w:r>
            <w:r w:rsidR="00C72798">
              <w:rPr>
                <w:rFonts w:hint="eastAsia"/>
                <w:sz w:val="22"/>
                <w:szCs w:val="22"/>
              </w:rPr>
              <w:t>３０</w:t>
            </w:r>
            <w:r>
              <w:rPr>
                <w:rFonts w:hint="eastAsia"/>
                <w:sz w:val="22"/>
                <w:szCs w:val="22"/>
              </w:rPr>
              <w:t>分から</w:t>
            </w:r>
            <w:r w:rsidR="00C72798">
              <w:rPr>
                <w:rFonts w:hint="eastAsia"/>
                <w:sz w:val="22"/>
                <w:szCs w:val="22"/>
              </w:rPr>
              <w:t>午後３</w:t>
            </w:r>
            <w:r>
              <w:rPr>
                <w:rFonts w:hint="eastAsia"/>
                <w:sz w:val="22"/>
                <w:szCs w:val="22"/>
              </w:rPr>
              <w:t>時</w:t>
            </w:r>
            <w:r w:rsidR="00C72798">
              <w:rPr>
                <w:rFonts w:hint="eastAsia"/>
                <w:sz w:val="22"/>
                <w:szCs w:val="22"/>
              </w:rPr>
              <w:t>００</w:t>
            </w:r>
            <w:r>
              <w:rPr>
                <w:rFonts w:hint="eastAsia"/>
                <w:sz w:val="22"/>
                <w:szCs w:val="22"/>
              </w:rPr>
              <w:t>分まで</w:t>
            </w:r>
          </w:p>
        </w:tc>
      </w:tr>
      <w:tr w:rsidR="00003C54" w:rsidRPr="00B74513" w14:paraId="2D6E6BCA" w14:textId="77777777">
        <w:trPr>
          <w:trHeight w:val="460"/>
        </w:trPr>
        <w:tc>
          <w:tcPr>
            <w:tcW w:w="2506" w:type="dxa"/>
            <w:vAlign w:val="center"/>
          </w:tcPr>
          <w:p w14:paraId="4F62464D" w14:textId="77777777" w:rsidR="00003C54" w:rsidRPr="00B74513" w:rsidRDefault="00003C54">
            <w:pPr>
              <w:jc w:val="distribute"/>
              <w:rPr>
                <w:sz w:val="22"/>
                <w:szCs w:val="22"/>
              </w:rPr>
            </w:pPr>
            <w:r w:rsidRPr="00B74513">
              <w:rPr>
                <w:rFonts w:hint="eastAsia"/>
                <w:sz w:val="22"/>
                <w:szCs w:val="22"/>
              </w:rPr>
              <w:t>開催場所</w:t>
            </w:r>
          </w:p>
        </w:tc>
        <w:tc>
          <w:tcPr>
            <w:tcW w:w="6002" w:type="dxa"/>
            <w:gridSpan w:val="3"/>
            <w:vAlign w:val="center"/>
          </w:tcPr>
          <w:p w14:paraId="082FD0EB" w14:textId="2E8A9160" w:rsidR="00003C54" w:rsidRPr="00B74513" w:rsidRDefault="00003C54">
            <w:pPr>
              <w:rPr>
                <w:sz w:val="22"/>
                <w:szCs w:val="22"/>
              </w:rPr>
            </w:pPr>
            <w:r w:rsidRPr="00B74513">
              <w:rPr>
                <w:rFonts w:hint="eastAsia"/>
                <w:sz w:val="22"/>
                <w:szCs w:val="22"/>
              </w:rPr>
              <w:t xml:space="preserve">　</w:t>
            </w:r>
            <w:r w:rsidR="000553C7">
              <w:rPr>
                <w:rFonts w:hint="eastAsia"/>
                <w:sz w:val="22"/>
                <w:szCs w:val="22"/>
              </w:rPr>
              <w:t>図書館学習交流プラザ「サンライブ」２階　多目的室</w:t>
            </w:r>
          </w:p>
        </w:tc>
      </w:tr>
      <w:tr w:rsidR="00003C54" w:rsidRPr="00B74513" w14:paraId="63569998" w14:textId="77777777">
        <w:trPr>
          <w:trHeight w:val="800"/>
        </w:trPr>
        <w:tc>
          <w:tcPr>
            <w:tcW w:w="2506" w:type="dxa"/>
            <w:vAlign w:val="center"/>
          </w:tcPr>
          <w:p w14:paraId="0029E281" w14:textId="77777777" w:rsidR="00003C54" w:rsidRPr="00B74513" w:rsidRDefault="00003C54">
            <w:pPr>
              <w:jc w:val="distribute"/>
              <w:rPr>
                <w:sz w:val="22"/>
                <w:szCs w:val="22"/>
              </w:rPr>
            </w:pPr>
            <w:r w:rsidRPr="00B74513">
              <w:rPr>
                <w:rFonts w:hint="eastAsia"/>
                <w:sz w:val="22"/>
                <w:szCs w:val="22"/>
              </w:rPr>
              <w:t>出席者</w:t>
            </w:r>
          </w:p>
        </w:tc>
        <w:tc>
          <w:tcPr>
            <w:tcW w:w="6002" w:type="dxa"/>
            <w:gridSpan w:val="3"/>
            <w:vAlign w:val="center"/>
          </w:tcPr>
          <w:p w14:paraId="44BF376E" w14:textId="77777777" w:rsidR="00C72798" w:rsidRDefault="00003C54" w:rsidP="00C72798">
            <w:pPr>
              <w:rPr>
                <w:sz w:val="22"/>
                <w:szCs w:val="22"/>
              </w:rPr>
            </w:pPr>
            <w:r w:rsidRPr="00B74513">
              <w:rPr>
                <w:rFonts w:hint="eastAsia"/>
                <w:sz w:val="22"/>
                <w:szCs w:val="22"/>
              </w:rPr>
              <w:t xml:space="preserve">　</w:t>
            </w:r>
            <w:r w:rsidR="00C72798">
              <w:rPr>
                <w:rFonts w:hint="eastAsia"/>
                <w:sz w:val="22"/>
                <w:szCs w:val="22"/>
              </w:rPr>
              <w:t>【委員】</w:t>
            </w:r>
          </w:p>
          <w:p w14:paraId="76BE45B5" w14:textId="77777777" w:rsidR="00C72798" w:rsidRDefault="00C72798" w:rsidP="00C72798">
            <w:pPr>
              <w:ind w:leftChars="100" w:left="210"/>
              <w:rPr>
                <w:sz w:val="22"/>
                <w:szCs w:val="22"/>
              </w:rPr>
            </w:pPr>
            <w:r>
              <w:rPr>
                <w:rFonts w:hint="eastAsia"/>
                <w:sz w:val="22"/>
                <w:szCs w:val="22"/>
              </w:rPr>
              <w:t>峯野会長、平山副会長、若杉委員、今瀬委員、山本委員、中川委員、髙沼委員</w:t>
            </w:r>
          </w:p>
          <w:p w14:paraId="7C852D48" w14:textId="77777777" w:rsidR="00C72798" w:rsidRDefault="00C72798" w:rsidP="00C72798">
            <w:pPr>
              <w:rPr>
                <w:sz w:val="22"/>
                <w:szCs w:val="22"/>
              </w:rPr>
            </w:pPr>
          </w:p>
          <w:p w14:paraId="1C271F2A" w14:textId="77777777" w:rsidR="00C72798" w:rsidRDefault="00C72798" w:rsidP="00C72798">
            <w:pPr>
              <w:rPr>
                <w:sz w:val="22"/>
                <w:szCs w:val="22"/>
              </w:rPr>
            </w:pPr>
            <w:r>
              <w:rPr>
                <w:rFonts w:hint="eastAsia"/>
                <w:sz w:val="22"/>
                <w:szCs w:val="22"/>
              </w:rPr>
              <w:t xml:space="preserve">　【事務局】</w:t>
            </w:r>
          </w:p>
          <w:p w14:paraId="2FAEE366" w14:textId="23E3596A" w:rsidR="00003C54" w:rsidRPr="00B74513" w:rsidRDefault="00C72798" w:rsidP="00C72798">
            <w:pPr>
              <w:ind w:left="220" w:hangingChars="100" w:hanging="220"/>
              <w:rPr>
                <w:sz w:val="22"/>
                <w:szCs w:val="22"/>
              </w:rPr>
            </w:pPr>
            <w:r>
              <w:rPr>
                <w:rFonts w:hint="eastAsia"/>
                <w:sz w:val="22"/>
                <w:szCs w:val="22"/>
              </w:rPr>
              <w:t xml:space="preserve">　吉田生涯学習推進課長兼図書館長、松浦副主幹、佐々木主事、古岸子ども読書活動推進員</w:t>
            </w:r>
          </w:p>
        </w:tc>
      </w:tr>
      <w:tr w:rsidR="00003C54" w:rsidRPr="00B74513" w14:paraId="75A6E442" w14:textId="77777777">
        <w:trPr>
          <w:trHeight w:val="460"/>
        </w:trPr>
        <w:tc>
          <w:tcPr>
            <w:tcW w:w="2506" w:type="dxa"/>
            <w:vAlign w:val="center"/>
          </w:tcPr>
          <w:p w14:paraId="0C4F3862" w14:textId="77777777" w:rsidR="00003C54" w:rsidRPr="00B74513" w:rsidRDefault="00003C54">
            <w:pPr>
              <w:jc w:val="distribute"/>
              <w:rPr>
                <w:sz w:val="22"/>
                <w:szCs w:val="22"/>
              </w:rPr>
            </w:pPr>
            <w:r w:rsidRPr="00B74513">
              <w:rPr>
                <w:rFonts w:hint="eastAsia"/>
                <w:sz w:val="22"/>
                <w:szCs w:val="22"/>
              </w:rPr>
              <w:t>次回開催予定日</w:t>
            </w:r>
          </w:p>
        </w:tc>
        <w:tc>
          <w:tcPr>
            <w:tcW w:w="6002" w:type="dxa"/>
            <w:gridSpan w:val="3"/>
            <w:vAlign w:val="center"/>
          </w:tcPr>
          <w:p w14:paraId="5632CB1C" w14:textId="7568CBF8" w:rsidR="00003C54" w:rsidRPr="00B74513" w:rsidRDefault="00003C54">
            <w:pPr>
              <w:rPr>
                <w:sz w:val="22"/>
                <w:szCs w:val="22"/>
              </w:rPr>
            </w:pPr>
            <w:r w:rsidRPr="00B74513">
              <w:rPr>
                <w:rFonts w:hint="eastAsia"/>
                <w:sz w:val="22"/>
                <w:szCs w:val="22"/>
              </w:rPr>
              <w:t xml:space="preserve">　</w:t>
            </w:r>
            <w:r w:rsidR="00B74513">
              <w:rPr>
                <w:rFonts w:hint="eastAsia"/>
                <w:sz w:val="22"/>
                <w:szCs w:val="22"/>
              </w:rPr>
              <w:t>令和</w:t>
            </w:r>
            <w:r w:rsidR="00C72798">
              <w:rPr>
                <w:rFonts w:hint="eastAsia"/>
                <w:sz w:val="22"/>
                <w:szCs w:val="22"/>
              </w:rPr>
              <w:t>９(202</w:t>
            </w:r>
            <w:r w:rsidR="004B7C90">
              <w:rPr>
                <w:rFonts w:hint="eastAsia"/>
                <w:sz w:val="22"/>
                <w:szCs w:val="22"/>
              </w:rPr>
              <w:t>7</w:t>
            </w:r>
            <w:r w:rsidR="00C72798">
              <w:rPr>
                <w:rFonts w:hint="eastAsia"/>
                <w:sz w:val="22"/>
                <w:szCs w:val="22"/>
              </w:rPr>
              <w:t>)</w:t>
            </w:r>
            <w:r w:rsidR="00B74513">
              <w:rPr>
                <w:rFonts w:hint="eastAsia"/>
                <w:sz w:val="22"/>
                <w:szCs w:val="22"/>
              </w:rPr>
              <w:t>年</w:t>
            </w:r>
            <w:r w:rsidR="00C72798">
              <w:rPr>
                <w:rFonts w:hint="eastAsia"/>
                <w:sz w:val="22"/>
                <w:szCs w:val="22"/>
              </w:rPr>
              <w:t>２</w:t>
            </w:r>
            <w:r w:rsidR="00B74513">
              <w:rPr>
                <w:rFonts w:hint="eastAsia"/>
                <w:sz w:val="22"/>
                <w:szCs w:val="22"/>
              </w:rPr>
              <w:t>月</w:t>
            </w:r>
            <w:r w:rsidR="00C72798">
              <w:rPr>
                <w:rFonts w:hint="eastAsia"/>
                <w:sz w:val="22"/>
                <w:szCs w:val="22"/>
              </w:rPr>
              <w:t>下旬</w:t>
            </w:r>
          </w:p>
        </w:tc>
      </w:tr>
      <w:tr w:rsidR="00003C54" w:rsidRPr="00B74513" w14:paraId="56D07E74" w14:textId="77777777">
        <w:trPr>
          <w:trHeight w:val="1189"/>
        </w:trPr>
        <w:tc>
          <w:tcPr>
            <w:tcW w:w="2506" w:type="dxa"/>
            <w:vAlign w:val="center"/>
          </w:tcPr>
          <w:p w14:paraId="1E8FB82E" w14:textId="77777777" w:rsidR="00003C54" w:rsidRPr="00B74513" w:rsidRDefault="00003C54">
            <w:pPr>
              <w:jc w:val="distribute"/>
              <w:rPr>
                <w:sz w:val="22"/>
                <w:szCs w:val="22"/>
              </w:rPr>
            </w:pPr>
            <w:r w:rsidRPr="00B74513">
              <w:rPr>
                <w:rFonts w:hint="eastAsia"/>
                <w:sz w:val="22"/>
                <w:szCs w:val="22"/>
              </w:rPr>
              <w:t>問合せ先</w:t>
            </w:r>
          </w:p>
        </w:tc>
        <w:tc>
          <w:tcPr>
            <w:tcW w:w="6002" w:type="dxa"/>
            <w:gridSpan w:val="3"/>
            <w:vAlign w:val="center"/>
          </w:tcPr>
          <w:p w14:paraId="0A998E76" w14:textId="5FD5E330" w:rsidR="00B74513" w:rsidRDefault="00003C54" w:rsidP="00B74513">
            <w:pPr>
              <w:rPr>
                <w:sz w:val="22"/>
                <w:szCs w:val="22"/>
              </w:rPr>
            </w:pPr>
            <w:r w:rsidRPr="00B74513">
              <w:rPr>
                <w:rFonts w:hint="eastAsia"/>
                <w:sz w:val="22"/>
                <w:szCs w:val="22"/>
              </w:rPr>
              <w:t xml:space="preserve">　</w:t>
            </w:r>
            <w:r w:rsidR="00C72798">
              <w:rPr>
                <w:rFonts w:hint="eastAsia"/>
                <w:sz w:val="22"/>
                <w:szCs w:val="22"/>
              </w:rPr>
              <w:t>教育</w:t>
            </w:r>
            <w:r w:rsidR="00B74513">
              <w:rPr>
                <w:rFonts w:hint="eastAsia"/>
                <w:sz w:val="22"/>
                <w:szCs w:val="22"/>
              </w:rPr>
              <w:t>部</w:t>
            </w:r>
            <w:r w:rsidR="00C72798">
              <w:rPr>
                <w:rFonts w:hint="eastAsia"/>
                <w:sz w:val="22"/>
                <w:szCs w:val="22"/>
              </w:rPr>
              <w:t>生涯学習推進</w:t>
            </w:r>
            <w:r w:rsidR="00B74513">
              <w:rPr>
                <w:rFonts w:hint="eastAsia"/>
                <w:sz w:val="22"/>
                <w:szCs w:val="22"/>
              </w:rPr>
              <w:t xml:space="preserve">課　</w:t>
            </w:r>
            <w:r w:rsidR="00C72798">
              <w:rPr>
                <w:rFonts w:hint="eastAsia"/>
                <w:sz w:val="22"/>
                <w:szCs w:val="22"/>
              </w:rPr>
              <w:t>佐々木</w:t>
            </w:r>
          </w:p>
          <w:p w14:paraId="3FFAFEDD" w14:textId="42BE3668" w:rsidR="00B74513" w:rsidRDefault="00B74513" w:rsidP="00B74513">
            <w:pPr>
              <w:rPr>
                <w:sz w:val="22"/>
                <w:szCs w:val="22"/>
              </w:rPr>
            </w:pPr>
            <w:r>
              <w:rPr>
                <w:rFonts w:hint="eastAsia"/>
                <w:sz w:val="22"/>
                <w:szCs w:val="22"/>
              </w:rPr>
              <w:t xml:space="preserve">　電　話　0561-3</w:t>
            </w:r>
            <w:r w:rsidR="00C72798">
              <w:rPr>
                <w:rFonts w:hint="eastAsia"/>
                <w:sz w:val="22"/>
                <w:szCs w:val="22"/>
              </w:rPr>
              <w:t>4</w:t>
            </w:r>
            <w:r>
              <w:rPr>
                <w:rFonts w:hint="eastAsia"/>
                <w:sz w:val="22"/>
                <w:szCs w:val="22"/>
              </w:rPr>
              <w:t>-</w:t>
            </w:r>
            <w:r w:rsidR="00C72798">
              <w:rPr>
                <w:rFonts w:hint="eastAsia"/>
                <w:sz w:val="22"/>
                <w:szCs w:val="22"/>
              </w:rPr>
              <w:t>3111</w:t>
            </w:r>
            <w:r>
              <w:rPr>
                <w:rFonts w:hint="eastAsia"/>
                <w:sz w:val="22"/>
                <w:szCs w:val="22"/>
              </w:rPr>
              <w:t>（直通）</w:t>
            </w:r>
          </w:p>
          <w:p w14:paraId="1B102E64" w14:textId="78D9EF40" w:rsidR="00003C54" w:rsidRPr="00B74513" w:rsidRDefault="00B74513" w:rsidP="00B74513">
            <w:pPr>
              <w:rPr>
                <w:sz w:val="22"/>
                <w:szCs w:val="22"/>
              </w:rPr>
            </w:pPr>
            <w:r>
              <w:rPr>
                <w:rFonts w:hint="eastAsia"/>
                <w:sz w:val="22"/>
                <w:szCs w:val="22"/>
              </w:rPr>
              <w:t xml:space="preserve">　メール　</w:t>
            </w:r>
            <w:r w:rsidR="00C72798">
              <w:rPr>
                <w:rFonts w:hint="eastAsia"/>
                <w:sz w:val="22"/>
                <w:szCs w:val="22"/>
              </w:rPr>
              <w:t>gakushu</w:t>
            </w:r>
            <w:r>
              <w:rPr>
                <w:rFonts w:hint="eastAsia"/>
                <w:sz w:val="22"/>
                <w:szCs w:val="22"/>
              </w:rPr>
              <w:t>@city.aichi-miyoshi.lg.jp</w:t>
            </w:r>
          </w:p>
        </w:tc>
      </w:tr>
      <w:tr w:rsidR="00003C54" w:rsidRPr="00B74513" w14:paraId="32954C2E" w14:textId="77777777">
        <w:trPr>
          <w:trHeight w:val="1006"/>
        </w:trPr>
        <w:tc>
          <w:tcPr>
            <w:tcW w:w="2506" w:type="dxa"/>
            <w:vAlign w:val="center"/>
          </w:tcPr>
          <w:p w14:paraId="179016F6" w14:textId="77777777" w:rsidR="00003C54" w:rsidRPr="00B74513" w:rsidRDefault="00003C54">
            <w:pPr>
              <w:jc w:val="distribute"/>
              <w:rPr>
                <w:sz w:val="22"/>
                <w:szCs w:val="22"/>
              </w:rPr>
            </w:pPr>
            <w:r w:rsidRPr="00B74513">
              <w:rPr>
                <w:rFonts w:hint="eastAsia"/>
                <w:sz w:val="22"/>
                <w:szCs w:val="22"/>
              </w:rPr>
              <w:t>下欄に掲載するもの</w:t>
            </w:r>
          </w:p>
        </w:tc>
        <w:tc>
          <w:tcPr>
            <w:tcW w:w="1680" w:type="dxa"/>
            <w:vAlign w:val="center"/>
          </w:tcPr>
          <w:p w14:paraId="0DCDA7A6" w14:textId="77777777" w:rsidR="00003C54" w:rsidRPr="00B74513" w:rsidRDefault="00003C54">
            <w:pPr>
              <w:spacing w:after="120"/>
              <w:rPr>
                <w:sz w:val="22"/>
                <w:szCs w:val="22"/>
                <w:bdr w:val="single" w:sz="4" w:space="0" w:color="auto"/>
              </w:rPr>
            </w:pPr>
            <w:r w:rsidRPr="00B74513">
              <w:rPr>
                <w:rFonts w:hint="eastAsia"/>
                <w:sz w:val="22"/>
                <w:szCs w:val="22"/>
              </w:rPr>
              <w:t>・</w:t>
            </w:r>
            <w:r w:rsidRPr="00B74513">
              <w:rPr>
                <w:rFonts w:hint="eastAsia"/>
                <w:sz w:val="22"/>
                <w:szCs w:val="22"/>
                <w:bdr w:val="single" w:sz="4" w:space="0" w:color="auto"/>
              </w:rPr>
              <w:t>議事録全文</w:t>
            </w:r>
          </w:p>
          <w:p w14:paraId="25A53B56" w14:textId="77777777" w:rsidR="00003C54" w:rsidRPr="00B74513" w:rsidRDefault="00003C54">
            <w:pPr>
              <w:rPr>
                <w:sz w:val="22"/>
                <w:szCs w:val="22"/>
              </w:rPr>
            </w:pPr>
            <w:r w:rsidRPr="00B74513">
              <w:rPr>
                <w:rFonts w:hint="eastAsia"/>
                <w:sz w:val="22"/>
                <w:szCs w:val="22"/>
              </w:rPr>
              <w:t>・議事録要約</w:t>
            </w:r>
          </w:p>
        </w:tc>
        <w:tc>
          <w:tcPr>
            <w:tcW w:w="1785" w:type="dxa"/>
            <w:vAlign w:val="center"/>
          </w:tcPr>
          <w:p w14:paraId="4EE21647" w14:textId="77777777" w:rsidR="00003C54" w:rsidRPr="00B74513" w:rsidRDefault="00003C54">
            <w:pPr>
              <w:jc w:val="center"/>
              <w:rPr>
                <w:sz w:val="22"/>
                <w:szCs w:val="22"/>
              </w:rPr>
            </w:pPr>
            <w:r w:rsidRPr="00B74513">
              <w:rPr>
                <w:rFonts w:hint="eastAsia"/>
                <w:sz w:val="22"/>
                <w:szCs w:val="22"/>
              </w:rPr>
              <w:t>要約した理由</w:t>
            </w:r>
          </w:p>
        </w:tc>
        <w:tc>
          <w:tcPr>
            <w:tcW w:w="2537" w:type="dxa"/>
            <w:vAlign w:val="center"/>
          </w:tcPr>
          <w:p w14:paraId="527D78EF" w14:textId="77777777" w:rsidR="00003C54" w:rsidRPr="00B74513" w:rsidRDefault="00003C54">
            <w:pPr>
              <w:rPr>
                <w:sz w:val="22"/>
                <w:szCs w:val="22"/>
              </w:rPr>
            </w:pPr>
            <w:r w:rsidRPr="00B74513">
              <w:rPr>
                <w:rFonts w:hint="eastAsia"/>
                <w:sz w:val="22"/>
                <w:szCs w:val="22"/>
              </w:rPr>
              <w:t xml:space="preserve">　</w:t>
            </w:r>
          </w:p>
        </w:tc>
      </w:tr>
      <w:tr w:rsidR="00003C54" w:rsidRPr="00B74513" w14:paraId="32C6CC96" w14:textId="77777777">
        <w:trPr>
          <w:trHeight w:val="1675"/>
        </w:trPr>
        <w:tc>
          <w:tcPr>
            <w:tcW w:w="2506" w:type="dxa"/>
            <w:vAlign w:val="center"/>
          </w:tcPr>
          <w:p w14:paraId="24985502" w14:textId="77777777" w:rsidR="00003C54" w:rsidRPr="00B74513" w:rsidRDefault="00003C54">
            <w:pPr>
              <w:jc w:val="distribute"/>
              <w:rPr>
                <w:sz w:val="22"/>
                <w:szCs w:val="22"/>
              </w:rPr>
            </w:pPr>
            <w:r w:rsidRPr="00B74513">
              <w:rPr>
                <w:rFonts w:hint="eastAsia"/>
                <w:sz w:val="22"/>
                <w:szCs w:val="22"/>
              </w:rPr>
              <w:t>審議経過</w:t>
            </w:r>
          </w:p>
        </w:tc>
        <w:tc>
          <w:tcPr>
            <w:tcW w:w="6002" w:type="dxa"/>
            <w:gridSpan w:val="3"/>
            <w:vAlign w:val="center"/>
          </w:tcPr>
          <w:p w14:paraId="5E0CF95A" w14:textId="6C82D078" w:rsidR="00B74513" w:rsidRPr="00B74513" w:rsidRDefault="00B74513" w:rsidP="00C72798">
            <w:pPr>
              <w:rPr>
                <w:sz w:val="22"/>
                <w:szCs w:val="22"/>
              </w:rPr>
            </w:pPr>
            <w:r>
              <w:rPr>
                <w:rFonts w:hint="eastAsia"/>
                <w:sz w:val="22"/>
                <w:szCs w:val="22"/>
              </w:rPr>
              <w:t xml:space="preserve">　別紙のとおり</w:t>
            </w:r>
          </w:p>
        </w:tc>
      </w:tr>
    </w:tbl>
    <w:p w14:paraId="3F833BDF" w14:textId="77777777" w:rsidR="007E68AB" w:rsidRDefault="007E68AB">
      <w:pPr>
        <w:widowControl/>
        <w:wordWrap/>
        <w:autoSpaceDE/>
        <w:autoSpaceDN/>
        <w:jc w:val="left"/>
        <w:rPr>
          <w:sz w:val="22"/>
          <w:szCs w:val="22"/>
        </w:rPr>
        <w:sectPr w:rsidR="007E68AB" w:rsidSect="007E68AB">
          <w:pgSz w:w="11907" w:h="16840" w:code="9"/>
          <w:pgMar w:top="1701" w:right="1701" w:bottom="1701" w:left="1701" w:header="284" w:footer="284" w:gutter="0"/>
          <w:cols w:space="425"/>
          <w:docGrid w:type="linesAndChars" w:linePitch="335"/>
        </w:sectPr>
      </w:pPr>
    </w:p>
    <w:p w14:paraId="007D6D37" w14:textId="77777777" w:rsidR="000553C7" w:rsidRDefault="000553C7" w:rsidP="000553C7">
      <w:pPr>
        <w:rPr>
          <w:sz w:val="22"/>
          <w:szCs w:val="22"/>
        </w:rPr>
      </w:pPr>
      <w:r>
        <w:rPr>
          <w:rFonts w:hint="eastAsia"/>
          <w:sz w:val="22"/>
          <w:szCs w:val="22"/>
        </w:rPr>
        <w:lastRenderedPageBreak/>
        <w:t>別紙（会議録）</w:t>
      </w:r>
    </w:p>
    <w:tbl>
      <w:tblPr>
        <w:tblStyle w:val="a5"/>
        <w:tblW w:w="9776" w:type="dxa"/>
        <w:tblLook w:val="04A0" w:firstRow="1" w:lastRow="0" w:firstColumn="1" w:lastColumn="0" w:noHBand="0" w:noVBand="1"/>
      </w:tblPr>
      <w:tblGrid>
        <w:gridCol w:w="1413"/>
        <w:gridCol w:w="8363"/>
      </w:tblGrid>
      <w:tr w:rsidR="000553C7" w14:paraId="7E7E7857" w14:textId="77777777" w:rsidTr="00682E11">
        <w:trPr>
          <w:trHeight w:val="13122"/>
        </w:trPr>
        <w:tc>
          <w:tcPr>
            <w:tcW w:w="1413" w:type="dxa"/>
          </w:tcPr>
          <w:p w14:paraId="55DDD63F" w14:textId="77777777" w:rsidR="000553C7" w:rsidRPr="00682E11" w:rsidRDefault="00682E11">
            <w:pPr>
              <w:rPr>
                <w:szCs w:val="21"/>
              </w:rPr>
            </w:pPr>
            <w:r w:rsidRPr="00682E11">
              <w:rPr>
                <w:rFonts w:hint="eastAsia"/>
                <w:szCs w:val="21"/>
              </w:rPr>
              <w:t>松浦副主幹</w:t>
            </w:r>
          </w:p>
          <w:p w14:paraId="206AF696" w14:textId="77777777" w:rsidR="00682E11" w:rsidRPr="00682E11" w:rsidRDefault="00682E11">
            <w:pPr>
              <w:rPr>
                <w:szCs w:val="21"/>
              </w:rPr>
            </w:pPr>
          </w:p>
          <w:p w14:paraId="2665AD94" w14:textId="77777777" w:rsidR="00682E11" w:rsidRPr="00682E11" w:rsidRDefault="00682E11">
            <w:pPr>
              <w:rPr>
                <w:szCs w:val="21"/>
              </w:rPr>
            </w:pPr>
          </w:p>
          <w:p w14:paraId="6DE3AC20" w14:textId="77777777" w:rsidR="00682E11" w:rsidRPr="00682E11" w:rsidRDefault="00682E11">
            <w:pPr>
              <w:rPr>
                <w:szCs w:val="21"/>
              </w:rPr>
            </w:pPr>
          </w:p>
          <w:p w14:paraId="42505221" w14:textId="77777777" w:rsidR="00682E11" w:rsidRPr="00682E11" w:rsidRDefault="00682E11">
            <w:pPr>
              <w:rPr>
                <w:szCs w:val="21"/>
              </w:rPr>
            </w:pPr>
          </w:p>
          <w:p w14:paraId="225C80CD" w14:textId="77777777" w:rsidR="00682E11" w:rsidRPr="00682E11" w:rsidRDefault="00682E11">
            <w:pPr>
              <w:rPr>
                <w:szCs w:val="21"/>
              </w:rPr>
            </w:pPr>
          </w:p>
          <w:p w14:paraId="30D43CA2" w14:textId="77777777" w:rsidR="00682E11" w:rsidRPr="00682E11" w:rsidRDefault="00682E11">
            <w:pPr>
              <w:rPr>
                <w:szCs w:val="21"/>
              </w:rPr>
            </w:pPr>
          </w:p>
          <w:p w14:paraId="41C99CB6" w14:textId="77777777" w:rsidR="00682E11" w:rsidRPr="00682E11" w:rsidRDefault="00682E11">
            <w:pPr>
              <w:rPr>
                <w:szCs w:val="21"/>
              </w:rPr>
            </w:pPr>
          </w:p>
          <w:p w14:paraId="4FD6732F" w14:textId="77777777" w:rsidR="00682E11" w:rsidRPr="00682E11" w:rsidRDefault="00682E11">
            <w:pPr>
              <w:rPr>
                <w:szCs w:val="21"/>
              </w:rPr>
            </w:pPr>
          </w:p>
          <w:p w14:paraId="37B39D36" w14:textId="77777777" w:rsidR="00682E11" w:rsidRPr="00682E11" w:rsidRDefault="00682E11">
            <w:pPr>
              <w:rPr>
                <w:szCs w:val="21"/>
              </w:rPr>
            </w:pPr>
          </w:p>
          <w:p w14:paraId="05AEC05B" w14:textId="77777777" w:rsidR="00682E11" w:rsidRPr="00682E11" w:rsidRDefault="00682E11">
            <w:pPr>
              <w:rPr>
                <w:szCs w:val="21"/>
              </w:rPr>
            </w:pPr>
          </w:p>
          <w:p w14:paraId="14F5B3C1" w14:textId="77777777" w:rsidR="00682E11" w:rsidRPr="00682E11" w:rsidRDefault="00682E11">
            <w:pPr>
              <w:rPr>
                <w:szCs w:val="21"/>
              </w:rPr>
            </w:pPr>
          </w:p>
          <w:p w14:paraId="0EB4878B" w14:textId="77777777" w:rsidR="00682E11" w:rsidRPr="00682E11" w:rsidRDefault="00682E11">
            <w:pPr>
              <w:rPr>
                <w:szCs w:val="21"/>
              </w:rPr>
            </w:pPr>
          </w:p>
          <w:p w14:paraId="7CF43AA3" w14:textId="77777777" w:rsidR="00682E11" w:rsidRPr="00682E11" w:rsidRDefault="00682E11">
            <w:pPr>
              <w:rPr>
                <w:szCs w:val="21"/>
              </w:rPr>
            </w:pPr>
          </w:p>
          <w:p w14:paraId="37E9CCDC" w14:textId="77777777" w:rsidR="00682E11" w:rsidRPr="00682E11" w:rsidRDefault="00682E11">
            <w:pPr>
              <w:rPr>
                <w:szCs w:val="21"/>
              </w:rPr>
            </w:pPr>
          </w:p>
          <w:p w14:paraId="7EC2BAD8" w14:textId="77777777" w:rsidR="00682E11" w:rsidRPr="00682E11" w:rsidRDefault="00682E11">
            <w:pPr>
              <w:rPr>
                <w:szCs w:val="21"/>
              </w:rPr>
            </w:pPr>
          </w:p>
          <w:p w14:paraId="459835FE" w14:textId="77777777" w:rsidR="00682E11" w:rsidRPr="00682E11" w:rsidRDefault="00682E11">
            <w:pPr>
              <w:rPr>
                <w:szCs w:val="21"/>
              </w:rPr>
            </w:pPr>
          </w:p>
          <w:p w14:paraId="682A90F4" w14:textId="77777777" w:rsidR="00682E11" w:rsidRDefault="00682E11">
            <w:pPr>
              <w:rPr>
                <w:szCs w:val="21"/>
              </w:rPr>
            </w:pPr>
          </w:p>
          <w:p w14:paraId="5A790620" w14:textId="77777777" w:rsidR="00E411B5" w:rsidRDefault="00E411B5">
            <w:pPr>
              <w:rPr>
                <w:szCs w:val="21"/>
              </w:rPr>
            </w:pPr>
          </w:p>
          <w:p w14:paraId="6F983E70" w14:textId="77777777" w:rsidR="00E411B5" w:rsidRPr="00682E11" w:rsidRDefault="00E411B5">
            <w:pPr>
              <w:rPr>
                <w:szCs w:val="21"/>
              </w:rPr>
            </w:pPr>
          </w:p>
          <w:p w14:paraId="26AD31C0" w14:textId="77777777" w:rsidR="00682E11" w:rsidRPr="00682E11" w:rsidRDefault="00682E11">
            <w:pPr>
              <w:rPr>
                <w:szCs w:val="21"/>
              </w:rPr>
            </w:pPr>
            <w:r w:rsidRPr="00682E11">
              <w:rPr>
                <w:rFonts w:hint="eastAsia"/>
                <w:szCs w:val="21"/>
              </w:rPr>
              <w:t>吉田館長</w:t>
            </w:r>
          </w:p>
          <w:p w14:paraId="6D391A3D" w14:textId="77777777" w:rsidR="00682E11" w:rsidRPr="00682E11" w:rsidRDefault="00682E11">
            <w:pPr>
              <w:rPr>
                <w:szCs w:val="21"/>
              </w:rPr>
            </w:pPr>
          </w:p>
          <w:p w14:paraId="077A6E18" w14:textId="77777777" w:rsidR="00682E11" w:rsidRPr="00682E11" w:rsidRDefault="00682E11">
            <w:pPr>
              <w:rPr>
                <w:szCs w:val="21"/>
              </w:rPr>
            </w:pPr>
          </w:p>
          <w:p w14:paraId="2EB57450" w14:textId="77777777" w:rsidR="00682E11" w:rsidRPr="00682E11" w:rsidRDefault="00682E11">
            <w:pPr>
              <w:rPr>
                <w:szCs w:val="21"/>
              </w:rPr>
            </w:pPr>
          </w:p>
          <w:p w14:paraId="504F1606" w14:textId="77777777" w:rsidR="00682E11" w:rsidRPr="00682E11" w:rsidRDefault="00682E11">
            <w:pPr>
              <w:rPr>
                <w:szCs w:val="21"/>
              </w:rPr>
            </w:pPr>
          </w:p>
          <w:p w14:paraId="54A93114" w14:textId="77777777" w:rsidR="00682E11" w:rsidRPr="00682E11" w:rsidRDefault="00682E11">
            <w:pPr>
              <w:rPr>
                <w:szCs w:val="21"/>
              </w:rPr>
            </w:pPr>
          </w:p>
          <w:p w14:paraId="3A7A9214" w14:textId="77777777" w:rsidR="00682E11" w:rsidRPr="00682E11" w:rsidRDefault="00682E11">
            <w:pPr>
              <w:rPr>
                <w:szCs w:val="21"/>
              </w:rPr>
            </w:pPr>
          </w:p>
          <w:p w14:paraId="1D0177A9" w14:textId="77777777" w:rsidR="00682E11" w:rsidRPr="00682E11" w:rsidRDefault="00682E11">
            <w:pPr>
              <w:rPr>
                <w:szCs w:val="21"/>
              </w:rPr>
            </w:pPr>
          </w:p>
          <w:p w14:paraId="42148BFA" w14:textId="77777777" w:rsidR="00682E11" w:rsidRPr="00682E11" w:rsidRDefault="00682E11">
            <w:pPr>
              <w:rPr>
                <w:szCs w:val="21"/>
              </w:rPr>
            </w:pPr>
          </w:p>
          <w:p w14:paraId="33C2F273" w14:textId="77777777" w:rsidR="00682E11" w:rsidRPr="00682E11" w:rsidRDefault="00682E11">
            <w:pPr>
              <w:rPr>
                <w:szCs w:val="21"/>
              </w:rPr>
            </w:pPr>
          </w:p>
          <w:p w14:paraId="0A5A688A" w14:textId="77777777" w:rsidR="00682E11" w:rsidRPr="00682E11" w:rsidRDefault="00682E11">
            <w:pPr>
              <w:rPr>
                <w:szCs w:val="21"/>
              </w:rPr>
            </w:pPr>
          </w:p>
          <w:p w14:paraId="647EFF8C" w14:textId="77777777" w:rsidR="00682E11" w:rsidRPr="00682E11" w:rsidRDefault="00682E11">
            <w:pPr>
              <w:rPr>
                <w:szCs w:val="21"/>
              </w:rPr>
            </w:pPr>
          </w:p>
          <w:p w14:paraId="33B8A209" w14:textId="77777777" w:rsidR="00682E11" w:rsidRDefault="00682E11">
            <w:pPr>
              <w:rPr>
                <w:szCs w:val="21"/>
              </w:rPr>
            </w:pPr>
            <w:r>
              <w:rPr>
                <w:rFonts w:hint="eastAsia"/>
                <w:szCs w:val="21"/>
              </w:rPr>
              <w:t>松浦副主幹</w:t>
            </w:r>
          </w:p>
          <w:p w14:paraId="52153719" w14:textId="77777777" w:rsidR="00682E11" w:rsidRDefault="00682E11">
            <w:pPr>
              <w:rPr>
                <w:szCs w:val="21"/>
              </w:rPr>
            </w:pPr>
          </w:p>
          <w:p w14:paraId="0ADCC3FD" w14:textId="77777777" w:rsidR="00682E11" w:rsidRDefault="00682E11">
            <w:pPr>
              <w:rPr>
                <w:szCs w:val="21"/>
              </w:rPr>
            </w:pPr>
          </w:p>
          <w:p w14:paraId="01A299EC" w14:textId="77777777" w:rsidR="00682E11" w:rsidRDefault="00682E11">
            <w:pPr>
              <w:rPr>
                <w:szCs w:val="21"/>
              </w:rPr>
            </w:pPr>
          </w:p>
          <w:p w14:paraId="1A3FC551" w14:textId="77777777" w:rsidR="00682E11" w:rsidRDefault="00682E11">
            <w:pPr>
              <w:rPr>
                <w:szCs w:val="21"/>
              </w:rPr>
            </w:pPr>
          </w:p>
          <w:p w14:paraId="5087030D" w14:textId="77777777" w:rsidR="00682E11" w:rsidRDefault="00682E11">
            <w:pPr>
              <w:rPr>
                <w:szCs w:val="21"/>
              </w:rPr>
            </w:pPr>
          </w:p>
          <w:p w14:paraId="4886C004" w14:textId="77777777" w:rsidR="00682E11" w:rsidRDefault="00682E11">
            <w:pPr>
              <w:rPr>
                <w:szCs w:val="21"/>
              </w:rPr>
            </w:pPr>
          </w:p>
          <w:p w14:paraId="1B2C5AD6" w14:textId="77777777" w:rsidR="00682E11" w:rsidRDefault="00682E11">
            <w:pPr>
              <w:rPr>
                <w:szCs w:val="21"/>
              </w:rPr>
            </w:pPr>
          </w:p>
          <w:p w14:paraId="41935F4D" w14:textId="77777777" w:rsidR="00682E11" w:rsidRDefault="00682E11">
            <w:pPr>
              <w:rPr>
                <w:szCs w:val="21"/>
              </w:rPr>
            </w:pPr>
            <w:r>
              <w:rPr>
                <w:rFonts w:hint="eastAsia"/>
                <w:szCs w:val="21"/>
              </w:rPr>
              <w:t>今瀬委員</w:t>
            </w:r>
          </w:p>
          <w:p w14:paraId="3E1699C7" w14:textId="77777777" w:rsidR="00682E11" w:rsidRDefault="00682E11">
            <w:pPr>
              <w:rPr>
                <w:szCs w:val="21"/>
              </w:rPr>
            </w:pPr>
          </w:p>
          <w:p w14:paraId="61D98909" w14:textId="77777777" w:rsidR="00682E11" w:rsidRDefault="00682E11">
            <w:pPr>
              <w:rPr>
                <w:szCs w:val="21"/>
              </w:rPr>
            </w:pPr>
          </w:p>
          <w:p w14:paraId="311EABF0" w14:textId="77777777" w:rsidR="00682E11" w:rsidRDefault="00682E11">
            <w:pPr>
              <w:rPr>
                <w:szCs w:val="21"/>
              </w:rPr>
            </w:pPr>
          </w:p>
          <w:p w14:paraId="7BE5D7F4" w14:textId="77777777" w:rsidR="00682E11" w:rsidRDefault="00682E11">
            <w:pPr>
              <w:rPr>
                <w:szCs w:val="21"/>
              </w:rPr>
            </w:pPr>
            <w:r>
              <w:rPr>
                <w:rFonts w:hint="eastAsia"/>
                <w:szCs w:val="21"/>
              </w:rPr>
              <w:t>松浦副主幹</w:t>
            </w:r>
          </w:p>
          <w:p w14:paraId="3688DD2F" w14:textId="77777777" w:rsidR="00682E11" w:rsidRDefault="00682E11">
            <w:pPr>
              <w:rPr>
                <w:szCs w:val="21"/>
              </w:rPr>
            </w:pPr>
          </w:p>
          <w:p w14:paraId="238FEAD0" w14:textId="77777777" w:rsidR="00682E11" w:rsidRDefault="00682E11">
            <w:pPr>
              <w:rPr>
                <w:szCs w:val="21"/>
              </w:rPr>
            </w:pPr>
          </w:p>
          <w:p w14:paraId="420C4972" w14:textId="77777777" w:rsidR="00682E11" w:rsidRDefault="00682E11">
            <w:pPr>
              <w:rPr>
                <w:szCs w:val="21"/>
              </w:rPr>
            </w:pPr>
          </w:p>
          <w:p w14:paraId="4D1FBA95" w14:textId="77777777" w:rsidR="00682E11" w:rsidRDefault="00682E11">
            <w:pPr>
              <w:rPr>
                <w:szCs w:val="21"/>
              </w:rPr>
            </w:pPr>
          </w:p>
          <w:p w14:paraId="7299FF77" w14:textId="40700863" w:rsidR="00682E11" w:rsidRDefault="00EC1CB9">
            <w:pPr>
              <w:rPr>
                <w:szCs w:val="21"/>
              </w:rPr>
            </w:pPr>
            <w:r>
              <w:rPr>
                <w:rFonts w:hint="eastAsia"/>
                <w:szCs w:val="21"/>
              </w:rPr>
              <w:lastRenderedPageBreak/>
              <w:t>委員</w:t>
            </w:r>
          </w:p>
          <w:p w14:paraId="760F8C96" w14:textId="77777777" w:rsidR="00682E11" w:rsidRDefault="00682E11">
            <w:pPr>
              <w:rPr>
                <w:szCs w:val="21"/>
              </w:rPr>
            </w:pPr>
          </w:p>
          <w:p w14:paraId="596A76FF" w14:textId="4B9D7946" w:rsidR="00682E11" w:rsidRDefault="00EC1CB9">
            <w:pPr>
              <w:rPr>
                <w:szCs w:val="21"/>
              </w:rPr>
            </w:pPr>
            <w:r>
              <w:rPr>
                <w:rFonts w:hint="eastAsia"/>
                <w:szCs w:val="21"/>
              </w:rPr>
              <w:t>松浦副主幹</w:t>
            </w:r>
          </w:p>
          <w:p w14:paraId="6AE5974A" w14:textId="77777777" w:rsidR="00682E11" w:rsidRDefault="00682E11">
            <w:pPr>
              <w:rPr>
                <w:szCs w:val="21"/>
              </w:rPr>
            </w:pPr>
          </w:p>
          <w:p w14:paraId="346C67BA" w14:textId="77777777" w:rsidR="00682E11" w:rsidRDefault="00682E11">
            <w:pPr>
              <w:rPr>
                <w:szCs w:val="21"/>
              </w:rPr>
            </w:pPr>
          </w:p>
          <w:p w14:paraId="0E3DC50E" w14:textId="77777777" w:rsidR="00682E11" w:rsidRDefault="00682E11">
            <w:pPr>
              <w:rPr>
                <w:szCs w:val="21"/>
              </w:rPr>
            </w:pPr>
          </w:p>
          <w:p w14:paraId="63DB2494" w14:textId="77777777" w:rsidR="00682E11" w:rsidRDefault="00682E11">
            <w:pPr>
              <w:rPr>
                <w:szCs w:val="21"/>
              </w:rPr>
            </w:pPr>
          </w:p>
          <w:p w14:paraId="224833A5" w14:textId="77777777" w:rsidR="00682E11" w:rsidRDefault="00682E11">
            <w:pPr>
              <w:rPr>
                <w:szCs w:val="21"/>
              </w:rPr>
            </w:pPr>
            <w:r>
              <w:rPr>
                <w:rFonts w:hint="eastAsia"/>
                <w:szCs w:val="21"/>
              </w:rPr>
              <w:t>峯野会長</w:t>
            </w:r>
          </w:p>
          <w:p w14:paraId="4DCFA0CC" w14:textId="77777777" w:rsidR="00682E11" w:rsidRDefault="00682E11">
            <w:pPr>
              <w:rPr>
                <w:szCs w:val="21"/>
              </w:rPr>
            </w:pPr>
          </w:p>
          <w:p w14:paraId="2E9BA854" w14:textId="77777777" w:rsidR="00682E11" w:rsidRDefault="00682E11">
            <w:pPr>
              <w:rPr>
                <w:szCs w:val="21"/>
              </w:rPr>
            </w:pPr>
          </w:p>
          <w:p w14:paraId="1273EC8C" w14:textId="77777777" w:rsidR="00682E11" w:rsidRDefault="00682E11">
            <w:pPr>
              <w:rPr>
                <w:szCs w:val="21"/>
              </w:rPr>
            </w:pPr>
          </w:p>
          <w:p w14:paraId="1ECB9B80" w14:textId="77777777" w:rsidR="00682E11" w:rsidRDefault="00682E11">
            <w:pPr>
              <w:rPr>
                <w:szCs w:val="21"/>
              </w:rPr>
            </w:pPr>
          </w:p>
          <w:p w14:paraId="56B4EA44" w14:textId="77777777" w:rsidR="00682E11" w:rsidRDefault="00682E11">
            <w:pPr>
              <w:rPr>
                <w:szCs w:val="21"/>
              </w:rPr>
            </w:pPr>
          </w:p>
          <w:p w14:paraId="19C6F6CA" w14:textId="77777777" w:rsidR="00682E11" w:rsidRDefault="00682E11">
            <w:pPr>
              <w:rPr>
                <w:szCs w:val="21"/>
              </w:rPr>
            </w:pPr>
          </w:p>
          <w:p w14:paraId="088863E7" w14:textId="77777777" w:rsidR="00682E11" w:rsidRDefault="00682E11">
            <w:pPr>
              <w:rPr>
                <w:szCs w:val="21"/>
              </w:rPr>
            </w:pPr>
          </w:p>
          <w:p w14:paraId="4473515D" w14:textId="77777777" w:rsidR="00682E11" w:rsidRDefault="00682E11">
            <w:pPr>
              <w:rPr>
                <w:szCs w:val="21"/>
              </w:rPr>
            </w:pPr>
          </w:p>
          <w:p w14:paraId="3C35FF02" w14:textId="77777777" w:rsidR="00682E11" w:rsidRDefault="00682E11">
            <w:pPr>
              <w:rPr>
                <w:szCs w:val="21"/>
              </w:rPr>
            </w:pPr>
          </w:p>
          <w:p w14:paraId="7C2A02D5" w14:textId="77777777" w:rsidR="00682E11" w:rsidRDefault="00682E11">
            <w:pPr>
              <w:rPr>
                <w:szCs w:val="21"/>
              </w:rPr>
            </w:pPr>
          </w:p>
          <w:p w14:paraId="6B4F47FB" w14:textId="77777777" w:rsidR="00682E11" w:rsidRDefault="00682E11">
            <w:pPr>
              <w:rPr>
                <w:szCs w:val="21"/>
              </w:rPr>
            </w:pPr>
          </w:p>
          <w:p w14:paraId="0FCB2E0A" w14:textId="77777777" w:rsidR="00F63FD6" w:rsidRDefault="00F63FD6">
            <w:pPr>
              <w:rPr>
                <w:szCs w:val="21"/>
              </w:rPr>
            </w:pPr>
          </w:p>
          <w:p w14:paraId="3C40ABB8" w14:textId="77777777" w:rsidR="00682E11" w:rsidRDefault="00682E11">
            <w:pPr>
              <w:rPr>
                <w:szCs w:val="21"/>
              </w:rPr>
            </w:pPr>
          </w:p>
          <w:p w14:paraId="7E3362AC" w14:textId="77777777" w:rsidR="00682E11" w:rsidRDefault="00682E11">
            <w:pPr>
              <w:rPr>
                <w:szCs w:val="21"/>
              </w:rPr>
            </w:pPr>
            <w:r>
              <w:rPr>
                <w:rFonts w:hint="eastAsia"/>
                <w:szCs w:val="21"/>
              </w:rPr>
              <w:t>平山副会長</w:t>
            </w:r>
          </w:p>
          <w:p w14:paraId="5BC38396" w14:textId="77777777" w:rsidR="00682E11" w:rsidRDefault="00682E11">
            <w:pPr>
              <w:rPr>
                <w:szCs w:val="21"/>
              </w:rPr>
            </w:pPr>
          </w:p>
          <w:p w14:paraId="562A12DA" w14:textId="77777777" w:rsidR="00682E11" w:rsidRDefault="00682E11">
            <w:pPr>
              <w:rPr>
                <w:szCs w:val="21"/>
              </w:rPr>
            </w:pPr>
          </w:p>
          <w:p w14:paraId="62EC43D1" w14:textId="77777777" w:rsidR="00682E11" w:rsidRDefault="00682E11">
            <w:pPr>
              <w:rPr>
                <w:szCs w:val="21"/>
              </w:rPr>
            </w:pPr>
          </w:p>
          <w:p w14:paraId="2038D7BD" w14:textId="77777777" w:rsidR="00682E11" w:rsidRDefault="00682E11">
            <w:pPr>
              <w:rPr>
                <w:szCs w:val="21"/>
              </w:rPr>
            </w:pPr>
          </w:p>
          <w:p w14:paraId="3CBD4770" w14:textId="77777777" w:rsidR="00682E11" w:rsidRDefault="00682E11">
            <w:pPr>
              <w:rPr>
                <w:szCs w:val="21"/>
              </w:rPr>
            </w:pPr>
          </w:p>
          <w:p w14:paraId="423DA29C" w14:textId="77777777" w:rsidR="00682E11" w:rsidRDefault="00682E11">
            <w:pPr>
              <w:rPr>
                <w:szCs w:val="21"/>
              </w:rPr>
            </w:pPr>
          </w:p>
          <w:p w14:paraId="3B3F5C1B" w14:textId="77777777" w:rsidR="00682E11" w:rsidRDefault="00682E11">
            <w:pPr>
              <w:rPr>
                <w:szCs w:val="21"/>
              </w:rPr>
            </w:pPr>
          </w:p>
          <w:p w14:paraId="5EAAC4BD" w14:textId="77777777" w:rsidR="00682E11" w:rsidRDefault="00682E11">
            <w:pPr>
              <w:rPr>
                <w:szCs w:val="21"/>
              </w:rPr>
            </w:pPr>
          </w:p>
          <w:p w14:paraId="3A7008A3" w14:textId="77777777" w:rsidR="00682E11" w:rsidRDefault="00682E11">
            <w:pPr>
              <w:rPr>
                <w:szCs w:val="21"/>
              </w:rPr>
            </w:pPr>
          </w:p>
          <w:p w14:paraId="0CC62302" w14:textId="77777777" w:rsidR="00682E11" w:rsidRDefault="00682E11">
            <w:pPr>
              <w:rPr>
                <w:szCs w:val="21"/>
              </w:rPr>
            </w:pPr>
          </w:p>
          <w:p w14:paraId="48CE9C38" w14:textId="77777777" w:rsidR="00682E11" w:rsidRDefault="00682E11">
            <w:pPr>
              <w:rPr>
                <w:szCs w:val="21"/>
              </w:rPr>
            </w:pPr>
          </w:p>
          <w:p w14:paraId="2F8F2851" w14:textId="77777777" w:rsidR="00682E11" w:rsidRDefault="00682E11">
            <w:pPr>
              <w:rPr>
                <w:szCs w:val="21"/>
              </w:rPr>
            </w:pPr>
          </w:p>
          <w:p w14:paraId="084B5784" w14:textId="77777777" w:rsidR="00682E11" w:rsidRDefault="00682E11">
            <w:pPr>
              <w:rPr>
                <w:szCs w:val="21"/>
              </w:rPr>
            </w:pPr>
          </w:p>
          <w:p w14:paraId="5600EF70" w14:textId="77777777" w:rsidR="00682E11" w:rsidRDefault="00682E11">
            <w:pPr>
              <w:rPr>
                <w:szCs w:val="21"/>
              </w:rPr>
            </w:pPr>
          </w:p>
          <w:p w14:paraId="6666E7F3" w14:textId="77777777" w:rsidR="00682E11" w:rsidRDefault="00682E11">
            <w:pPr>
              <w:rPr>
                <w:szCs w:val="21"/>
              </w:rPr>
            </w:pPr>
          </w:p>
          <w:p w14:paraId="07FD3A31" w14:textId="77777777" w:rsidR="00682E11" w:rsidRDefault="00682E11">
            <w:pPr>
              <w:rPr>
                <w:szCs w:val="21"/>
              </w:rPr>
            </w:pPr>
          </w:p>
          <w:p w14:paraId="686CD812" w14:textId="77777777" w:rsidR="00682E11" w:rsidRDefault="00682E11">
            <w:pPr>
              <w:rPr>
                <w:szCs w:val="21"/>
              </w:rPr>
            </w:pPr>
          </w:p>
          <w:p w14:paraId="40F23DD7" w14:textId="77777777" w:rsidR="00682E11" w:rsidRDefault="00682E11">
            <w:pPr>
              <w:rPr>
                <w:szCs w:val="21"/>
              </w:rPr>
            </w:pPr>
          </w:p>
          <w:p w14:paraId="02377444" w14:textId="77777777" w:rsidR="00682E11" w:rsidRDefault="00682E11">
            <w:pPr>
              <w:rPr>
                <w:szCs w:val="21"/>
              </w:rPr>
            </w:pPr>
          </w:p>
          <w:p w14:paraId="0FA1BE76" w14:textId="77777777" w:rsidR="00682E11" w:rsidRDefault="00682E11">
            <w:pPr>
              <w:rPr>
                <w:szCs w:val="21"/>
              </w:rPr>
            </w:pPr>
          </w:p>
          <w:p w14:paraId="6A441A82" w14:textId="77777777" w:rsidR="00682E11" w:rsidRDefault="00682E11">
            <w:pPr>
              <w:rPr>
                <w:szCs w:val="21"/>
              </w:rPr>
            </w:pPr>
          </w:p>
          <w:p w14:paraId="6180AD0A" w14:textId="77777777" w:rsidR="00682E11" w:rsidRDefault="00682E11">
            <w:pPr>
              <w:rPr>
                <w:szCs w:val="21"/>
              </w:rPr>
            </w:pPr>
          </w:p>
          <w:p w14:paraId="366DC287" w14:textId="77777777" w:rsidR="00682E11" w:rsidRDefault="00682E11">
            <w:pPr>
              <w:rPr>
                <w:szCs w:val="21"/>
              </w:rPr>
            </w:pPr>
          </w:p>
          <w:p w14:paraId="60F9ECA0" w14:textId="77777777" w:rsidR="00682E11" w:rsidRDefault="00682E11">
            <w:pPr>
              <w:rPr>
                <w:szCs w:val="21"/>
              </w:rPr>
            </w:pPr>
          </w:p>
          <w:p w14:paraId="251D3A10" w14:textId="77777777" w:rsidR="00682E11" w:rsidRDefault="00682E11">
            <w:pPr>
              <w:rPr>
                <w:szCs w:val="21"/>
              </w:rPr>
            </w:pPr>
          </w:p>
          <w:p w14:paraId="2DDD273A" w14:textId="77777777" w:rsidR="00682E11" w:rsidRDefault="00682E11">
            <w:pPr>
              <w:rPr>
                <w:szCs w:val="21"/>
              </w:rPr>
            </w:pPr>
          </w:p>
          <w:p w14:paraId="00F136BE" w14:textId="77777777" w:rsidR="00682E11" w:rsidRDefault="00682E11">
            <w:pPr>
              <w:rPr>
                <w:szCs w:val="21"/>
              </w:rPr>
            </w:pPr>
          </w:p>
          <w:p w14:paraId="477EE58E" w14:textId="77777777" w:rsidR="00682E11" w:rsidRDefault="00682E11">
            <w:pPr>
              <w:rPr>
                <w:szCs w:val="21"/>
              </w:rPr>
            </w:pPr>
          </w:p>
          <w:p w14:paraId="318B1EED" w14:textId="77777777" w:rsidR="00682E11" w:rsidRDefault="00682E11">
            <w:pPr>
              <w:rPr>
                <w:szCs w:val="21"/>
              </w:rPr>
            </w:pPr>
            <w:r>
              <w:rPr>
                <w:rFonts w:hint="eastAsia"/>
                <w:szCs w:val="21"/>
              </w:rPr>
              <w:t>松浦副主幹</w:t>
            </w:r>
          </w:p>
          <w:p w14:paraId="24D1D84E" w14:textId="77777777" w:rsidR="00682E11" w:rsidRDefault="00682E11">
            <w:pPr>
              <w:rPr>
                <w:szCs w:val="21"/>
              </w:rPr>
            </w:pPr>
          </w:p>
          <w:p w14:paraId="10A0D8F8" w14:textId="77777777" w:rsidR="00682E11" w:rsidRDefault="00682E11">
            <w:pPr>
              <w:rPr>
                <w:szCs w:val="21"/>
              </w:rPr>
            </w:pPr>
          </w:p>
          <w:p w14:paraId="58B5B4E0" w14:textId="77777777" w:rsidR="00682E11" w:rsidRDefault="00682E11">
            <w:pPr>
              <w:rPr>
                <w:szCs w:val="21"/>
              </w:rPr>
            </w:pPr>
          </w:p>
          <w:p w14:paraId="772025A0" w14:textId="77777777" w:rsidR="00682E11" w:rsidRDefault="00682E11">
            <w:pPr>
              <w:rPr>
                <w:szCs w:val="21"/>
              </w:rPr>
            </w:pPr>
          </w:p>
          <w:p w14:paraId="50160B29" w14:textId="77777777" w:rsidR="00682E11" w:rsidRDefault="00682E11">
            <w:pPr>
              <w:rPr>
                <w:szCs w:val="21"/>
              </w:rPr>
            </w:pPr>
          </w:p>
          <w:p w14:paraId="1FCEFFDC" w14:textId="77777777" w:rsidR="00682E11" w:rsidRDefault="00682E11">
            <w:pPr>
              <w:rPr>
                <w:szCs w:val="21"/>
              </w:rPr>
            </w:pPr>
          </w:p>
          <w:p w14:paraId="453FD7D6" w14:textId="77777777" w:rsidR="00682E11" w:rsidRDefault="00682E11">
            <w:pPr>
              <w:rPr>
                <w:szCs w:val="21"/>
              </w:rPr>
            </w:pPr>
            <w:r>
              <w:rPr>
                <w:rFonts w:hint="eastAsia"/>
                <w:szCs w:val="21"/>
              </w:rPr>
              <w:t>若杉委員</w:t>
            </w:r>
          </w:p>
          <w:p w14:paraId="0DB30501" w14:textId="77777777" w:rsidR="00682E11" w:rsidRDefault="00682E11">
            <w:pPr>
              <w:rPr>
                <w:szCs w:val="21"/>
              </w:rPr>
            </w:pPr>
          </w:p>
          <w:p w14:paraId="7FE3198A" w14:textId="77777777" w:rsidR="00682E11" w:rsidRDefault="00682E11">
            <w:pPr>
              <w:rPr>
                <w:szCs w:val="21"/>
              </w:rPr>
            </w:pPr>
          </w:p>
          <w:p w14:paraId="2F04B68A" w14:textId="77777777" w:rsidR="00682E11" w:rsidRDefault="00682E11">
            <w:pPr>
              <w:rPr>
                <w:szCs w:val="21"/>
              </w:rPr>
            </w:pPr>
          </w:p>
          <w:p w14:paraId="1FC8AFA4" w14:textId="77777777" w:rsidR="00682E11" w:rsidRDefault="00682E11">
            <w:pPr>
              <w:rPr>
                <w:szCs w:val="21"/>
              </w:rPr>
            </w:pPr>
          </w:p>
          <w:p w14:paraId="2F6976F1" w14:textId="77777777" w:rsidR="00682E11" w:rsidRDefault="00682E11">
            <w:pPr>
              <w:rPr>
                <w:szCs w:val="21"/>
              </w:rPr>
            </w:pPr>
          </w:p>
          <w:p w14:paraId="5BA166DE" w14:textId="77777777" w:rsidR="00682E11" w:rsidRDefault="00682E11">
            <w:pPr>
              <w:rPr>
                <w:szCs w:val="21"/>
              </w:rPr>
            </w:pPr>
          </w:p>
          <w:p w14:paraId="6B22EE71" w14:textId="77777777" w:rsidR="00A16BF2" w:rsidRDefault="00A16BF2">
            <w:pPr>
              <w:rPr>
                <w:szCs w:val="21"/>
              </w:rPr>
            </w:pPr>
          </w:p>
          <w:p w14:paraId="09A5EEB4" w14:textId="77777777" w:rsidR="00682E11" w:rsidRDefault="00682E11">
            <w:pPr>
              <w:rPr>
                <w:szCs w:val="21"/>
              </w:rPr>
            </w:pPr>
          </w:p>
          <w:p w14:paraId="47341DCB" w14:textId="77777777" w:rsidR="00682E11" w:rsidRDefault="00682E11">
            <w:pPr>
              <w:rPr>
                <w:szCs w:val="21"/>
              </w:rPr>
            </w:pPr>
            <w:r>
              <w:rPr>
                <w:rFonts w:hint="eastAsia"/>
                <w:szCs w:val="21"/>
              </w:rPr>
              <w:t>今瀬委員</w:t>
            </w:r>
          </w:p>
          <w:p w14:paraId="6D21E2FE" w14:textId="77777777" w:rsidR="00682E11" w:rsidRDefault="00682E11">
            <w:pPr>
              <w:rPr>
                <w:szCs w:val="21"/>
              </w:rPr>
            </w:pPr>
          </w:p>
          <w:p w14:paraId="6312F58B" w14:textId="77777777" w:rsidR="00682E11" w:rsidRDefault="00682E11">
            <w:pPr>
              <w:rPr>
                <w:szCs w:val="21"/>
              </w:rPr>
            </w:pPr>
          </w:p>
          <w:p w14:paraId="0EF22E1C" w14:textId="77777777" w:rsidR="00682E11" w:rsidRDefault="00682E11">
            <w:pPr>
              <w:rPr>
                <w:szCs w:val="21"/>
              </w:rPr>
            </w:pPr>
          </w:p>
          <w:p w14:paraId="4C37E2EA" w14:textId="77777777" w:rsidR="00682E11" w:rsidRDefault="00682E11">
            <w:pPr>
              <w:rPr>
                <w:szCs w:val="21"/>
              </w:rPr>
            </w:pPr>
          </w:p>
          <w:p w14:paraId="538122AC" w14:textId="77777777" w:rsidR="00682E11" w:rsidRDefault="00682E11">
            <w:pPr>
              <w:rPr>
                <w:szCs w:val="21"/>
              </w:rPr>
            </w:pPr>
          </w:p>
          <w:p w14:paraId="77CF5A4A" w14:textId="77777777" w:rsidR="00682E11" w:rsidRDefault="00682E11">
            <w:pPr>
              <w:rPr>
                <w:szCs w:val="21"/>
              </w:rPr>
            </w:pPr>
          </w:p>
          <w:p w14:paraId="4FCB4D28" w14:textId="77777777" w:rsidR="00682E11" w:rsidRDefault="00682E11">
            <w:pPr>
              <w:rPr>
                <w:szCs w:val="21"/>
              </w:rPr>
            </w:pPr>
          </w:p>
          <w:p w14:paraId="70CF0069" w14:textId="77777777" w:rsidR="00682E11" w:rsidRDefault="00682E11">
            <w:pPr>
              <w:rPr>
                <w:szCs w:val="21"/>
              </w:rPr>
            </w:pPr>
          </w:p>
          <w:p w14:paraId="7960A795" w14:textId="77777777" w:rsidR="00682E11" w:rsidRDefault="00682E11">
            <w:pPr>
              <w:rPr>
                <w:szCs w:val="21"/>
              </w:rPr>
            </w:pPr>
          </w:p>
          <w:p w14:paraId="18DE8467" w14:textId="2CFB8C8E" w:rsidR="00682E11" w:rsidRDefault="001E4FD2">
            <w:pPr>
              <w:rPr>
                <w:szCs w:val="21"/>
              </w:rPr>
            </w:pPr>
            <w:r>
              <w:rPr>
                <w:rFonts w:hint="eastAsia"/>
                <w:szCs w:val="21"/>
              </w:rPr>
              <w:t>山本</w:t>
            </w:r>
            <w:r w:rsidR="00682E11">
              <w:rPr>
                <w:rFonts w:hint="eastAsia"/>
                <w:szCs w:val="21"/>
              </w:rPr>
              <w:t>委員</w:t>
            </w:r>
          </w:p>
          <w:p w14:paraId="6B32C5A5" w14:textId="77777777" w:rsidR="00682E11" w:rsidRDefault="00682E11">
            <w:pPr>
              <w:rPr>
                <w:szCs w:val="21"/>
              </w:rPr>
            </w:pPr>
          </w:p>
          <w:p w14:paraId="52E1A778" w14:textId="77777777" w:rsidR="00682E11" w:rsidRDefault="00682E11">
            <w:pPr>
              <w:rPr>
                <w:szCs w:val="21"/>
              </w:rPr>
            </w:pPr>
          </w:p>
          <w:p w14:paraId="4F90BB09" w14:textId="77777777" w:rsidR="00682E11" w:rsidRDefault="00682E11">
            <w:pPr>
              <w:rPr>
                <w:szCs w:val="21"/>
              </w:rPr>
            </w:pPr>
          </w:p>
          <w:p w14:paraId="13AF6273" w14:textId="77777777" w:rsidR="00682E11" w:rsidRDefault="00682E11">
            <w:pPr>
              <w:rPr>
                <w:szCs w:val="21"/>
              </w:rPr>
            </w:pPr>
            <w:r>
              <w:rPr>
                <w:rFonts w:hint="eastAsia"/>
                <w:szCs w:val="21"/>
              </w:rPr>
              <w:t>中川委員</w:t>
            </w:r>
          </w:p>
          <w:p w14:paraId="7797B097" w14:textId="77777777" w:rsidR="00682E11" w:rsidRDefault="00682E11">
            <w:pPr>
              <w:rPr>
                <w:szCs w:val="21"/>
              </w:rPr>
            </w:pPr>
          </w:p>
          <w:p w14:paraId="653B4E3F" w14:textId="77777777" w:rsidR="00682E11" w:rsidRDefault="00682E11">
            <w:pPr>
              <w:rPr>
                <w:szCs w:val="21"/>
              </w:rPr>
            </w:pPr>
          </w:p>
          <w:p w14:paraId="13DE4BC5" w14:textId="77777777" w:rsidR="00682E11" w:rsidRDefault="00682E11">
            <w:pPr>
              <w:rPr>
                <w:szCs w:val="21"/>
              </w:rPr>
            </w:pPr>
            <w:r>
              <w:rPr>
                <w:rFonts w:hint="eastAsia"/>
                <w:szCs w:val="21"/>
              </w:rPr>
              <w:t>髙沼委員</w:t>
            </w:r>
          </w:p>
          <w:p w14:paraId="6D49BE0F" w14:textId="77777777" w:rsidR="00682E11" w:rsidRDefault="00682E11">
            <w:pPr>
              <w:rPr>
                <w:szCs w:val="21"/>
              </w:rPr>
            </w:pPr>
          </w:p>
          <w:p w14:paraId="0C3E5B47" w14:textId="77777777" w:rsidR="001E4FD2" w:rsidRDefault="001E4FD2">
            <w:pPr>
              <w:rPr>
                <w:szCs w:val="21"/>
              </w:rPr>
            </w:pPr>
          </w:p>
          <w:p w14:paraId="730DC8D7" w14:textId="77777777" w:rsidR="001E4FD2" w:rsidRDefault="001E4FD2">
            <w:pPr>
              <w:rPr>
                <w:szCs w:val="21"/>
              </w:rPr>
            </w:pPr>
          </w:p>
          <w:p w14:paraId="21358D41" w14:textId="77777777" w:rsidR="00682E11" w:rsidRDefault="00682E11">
            <w:pPr>
              <w:rPr>
                <w:szCs w:val="21"/>
              </w:rPr>
            </w:pPr>
            <w:r>
              <w:rPr>
                <w:rFonts w:hint="eastAsia"/>
                <w:szCs w:val="21"/>
              </w:rPr>
              <w:t>松浦副主幹</w:t>
            </w:r>
          </w:p>
          <w:p w14:paraId="17D132A2" w14:textId="77777777" w:rsidR="00682E11" w:rsidRDefault="00682E11">
            <w:pPr>
              <w:rPr>
                <w:szCs w:val="21"/>
              </w:rPr>
            </w:pPr>
          </w:p>
          <w:p w14:paraId="67168476" w14:textId="77777777" w:rsidR="00682E11" w:rsidRDefault="00682E11">
            <w:pPr>
              <w:rPr>
                <w:szCs w:val="21"/>
              </w:rPr>
            </w:pPr>
          </w:p>
          <w:p w14:paraId="0E878444" w14:textId="77777777" w:rsidR="00682E11" w:rsidRDefault="00682E11">
            <w:pPr>
              <w:rPr>
                <w:szCs w:val="21"/>
              </w:rPr>
            </w:pPr>
          </w:p>
          <w:p w14:paraId="4C028CC2" w14:textId="77777777" w:rsidR="00682E11" w:rsidRDefault="00682E11">
            <w:pPr>
              <w:rPr>
                <w:szCs w:val="21"/>
              </w:rPr>
            </w:pPr>
          </w:p>
          <w:p w14:paraId="02E638FC" w14:textId="77777777" w:rsidR="00682E11" w:rsidRDefault="00682E11">
            <w:pPr>
              <w:rPr>
                <w:szCs w:val="21"/>
              </w:rPr>
            </w:pPr>
            <w:r>
              <w:rPr>
                <w:rFonts w:hint="eastAsia"/>
                <w:szCs w:val="21"/>
              </w:rPr>
              <w:t>佐々木主事</w:t>
            </w:r>
          </w:p>
          <w:p w14:paraId="0223B3F8" w14:textId="77777777" w:rsidR="00682E11" w:rsidRDefault="00682E11">
            <w:pPr>
              <w:rPr>
                <w:szCs w:val="21"/>
              </w:rPr>
            </w:pPr>
          </w:p>
          <w:p w14:paraId="76C9E2E7" w14:textId="77777777" w:rsidR="00682E11" w:rsidRDefault="00682E11">
            <w:pPr>
              <w:rPr>
                <w:szCs w:val="21"/>
              </w:rPr>
            </w:pPr>
          </w:p>
          <w:p w14:paraId="7B36EEB1" w14:textId="77777777" w:rsidR="00682E11" w:rsidRDefault="00682E11">
            <w:pPr>
              <w:rPr>
                <w:szCs w:val="21"/>
              </w:rPr>
            </w:pPr>
          </w:p>
          <w:p w14:paraId="1CF3B126" w14:textId="12972588" w:rsidR="00682E11" w:rsidRDefault="00682E11">
            <w:pPr>
              <w:rPr>
                <w:szCs w:val="21"/>
              </w:rPr>
            </w:pPr>
            <w:r>
              <w:rPr>
                <w:rFonts w:hint="eastAsia"/>
                <w:szCs w:val="21"/>
              </w:rPr>
              <w:t>古岸推進員</w:t>
            </w:r>
          </w:p>
          <w:p w14:paraId="5D877636" w14:textId="77777777" w:rsidR="00682E11" w:rsidRDefault="00682E11">
            <w:pPr>
              <w:rPr>
                <w:szCs w:val="21"/>
              </w:rPr>
            </w:pPr>
          </w:p>
          <w:p w14:paraId="287E6868" w14:textId="77777777" w:rsidR="00FB5FB1" w:rsidRDefault="00FB5FB1">
            <w:pPr>
              <w:rPr>
                <w:szCs w:val="21"/>
              </w:rPr>
            </w:pPr>
          </w:p>
          <w:p w14:paraId="5F1AED0D" w14:textId="77777777" w:rsidR="00FB5FB1" w:rsidRDefault="00FB5FB1">
            <w:pPr>
              <w:rPr>
                <w:szCs w:val="21"/>
              </w:rPr>
            </w:pPr>
          </w:p>
          <w:p w14:paraId="1A3692DA" w14:textId="77777777" w:rsidR="00682E11" w:rsidRDefault="00682E11">
            <w:pPr>
              <w:rPr>
                <w:szCs w:val="21"/>
              </w:rPr>
            </w:pPr>
            <w:r>
              <w:rPr>
                <w:rFonts w:hint="eastAsia"/>
                <w:szCs w:val="21"/>
              </w:rPr>
              <w:t>松浦副主幹</w:t>
            </w:r>
          </w:p>
          <w:p w14:paraId="04FBC2DC" w14:textId="77777777" w:rsidR="00682E11" w:rsidRDefault="00682E11">
            <w:pPr>
              <w:rPr>
                <w:szCs w:val="21"/>
              </w:rPr>
            </w:pPr>
          </w:p>
          <w:p w14:paraId="4753D33A" w14:textId="77777777" w:rsidR="00682E11" w:rsidRDefault="00682E11">
            <w:pPr>
              <w:rPr>
                <w:szCs w:val="21"/>
              </w:rPr>
            </w:pPr>
          </w:p>
          <w:p w14:paraId="76587AD4" w14:textId="77777777" w:rsidR="00682E11" w:rsidRDefault="00682E11">
            <w:pPr>
              <w:rPr>
                <w:szCs w:val="21"/>
              </w:rPr>
            </w:pPr>
          </w:p>
          <w:p w14:paraId="62E713AD" w14:textId="77777777" w:rsidR="00682E11" w:rsidRDefault="00682E11">
            <w:pPr>
              <w:rPr>
                <w:szCs w:val="21"/>
              </w:rPr>
            </w:pPr>
          </w:p>
          <w:p w14:paraId="15E89AB2" w14:textId="77777777" w:rsidR="00682E11" w:rsidRDefault="00682E11">
            <w:pPr>
              <w:rPr>
                <w:szCs w:val="21"/>
              </w:rPr>
            </w:pPr>
          </w:p>
          <w:p w14:paraId="24C7B72F" w14:textId="77777777" w:rsidR="00682E11" w:rsidRDefault="00682E11">
            <w:pPr>
              <w:rPr>
                <w:szCs w:val="21"/>
              </w:rPr>
            </w:pPr>
          </w:p>
          <w:p w14:paraId="3B3C6AF0" w14:textId="77777777" w:rsidR="00682E11" w:rsidRDefault="00682E11">
            <w:pPr>
              <w:rPr>
                <w:szCs w:val="21"/>
              </w:rPr>
            </w:pPr>
            <w:r>
              <w:rPr>
                <w:rFonts w:hint="eastAsia"/>
                <w:szCs w:val="21"/>
              </w:rPr>
              <w:t>峯野会長</w:t>
            </w:r>
          </w:p>
          <w:p w14:paraId="6BEE9751" w14:textId="77777777" w:rsidR="00682E11" w:rsidRDefault="00682E11">
            <w:pPr>
              <w:rPr>
                <w:szCs w:val="21"/>
              </w:rPr>
            </w:pPr>
          </w:p>
          <w:p w14:paraId="3B70766D" w14:textId="77777777" w:rsidR="00682E11" w:rsidRDefault="00682E11">
            <w:pPr>
              <w:rPr>
                <w:szCs w:val="21"/>
              </w:rPr>
            </w:pPr>
          </w:p>
          <w:p w14:paraId="0430C97A" w14:textId="77777777" w:rsidR="00682E11" w:rsidRDefault="00682E11">
            <w:pPr>
              <w:rPr>
                <w:szCs w:val="21"/>
              </w:rPr>
            </w:pPr>
          </w:p>
          <w:p w14:paraId="566F6C1D" w14:textId="77777777" w:rsidR="00682E11" w:rsidRDefault="00682E11">
            <w:pPr>
              <w:rPr>
                <w:szCs w:val="21"/>
              </w:rPr>
            </w:pPr>
          </w:p>
          <w:p w14:paraId="33E3F4B1" w14:textId="77777777" w:rsidR="00682E11" w:rsidRDefault="00682E11">
            <w:pPr>
              <w:rPr>
                <w:szCs w:val="21"/>
              </w:rPr>
            </w:pPr>
          </w:p>
          <w:p w14:paraId="0AA9CF12" w14:textId="77777777" w:rsidR="00682E11" w:rsidRDefault="00682E11">
            <w:pPr>
              <w:rPr>
                <w:szCs w:val="21"/>
              </w:rPr>
            </w:pPr>
          </w:p>
          <w:p w14:paraId="28372E8B" w14:textId="77777777" w:rsidR="00682E11" w:rsidRDefault="00682E11">
            <w:pPr>
              <w:rPr>
                <w:szCs w:val="21"/>
              </w:rPr>
            </w:pPr>
            <w:r>
              <w:rPr>
                <w:rFonts w:hint="eastAsia"/>
                <w:szCs w:val="21"/>
              </w:rPr>
              <w:t>佐々木主事</w:t>
            </w:r>
          </w:p>
          <w:p w14:paraId="14542F62" w14:textId="77777777" w:rsidR="00682E11" w:rsidRDefault="00682E11">
            <w:pPr>
              <w:rPr>
                <w:szCs w:val="21"/>
              </w:rPr>
            </w:pPr>
          </w:p>
          <w:p w14:paraId="3383634D" w14:textId="77777777" w:rsidR="00682E11" w:rsidRDefault="00682E11">
            <w:pPr>
              <w:rPr>
                <w:szCs w:val="21"/>
              </w:rPr>
            </w:pPr>
          </w:p>
          <w:p w14:paraId="5D115C3D" w14:textId="77777777" w:rsidR="00682E11" w:rsidRDefault="00682E11">
            <w:pPr>
              <w:rPr>
                <w:szCs w:val="21"/>
              </w:rPr>
            </w:pPr>
          </w:p>
          <w:p w14:paraId="3F6D7B1A" w14:textId="77777777" w:rsidR="00682E11" w:rsidRDefault="00682E11">
            <w:pPr>
              <w:rPr>
                <w:szCs w:val="21"/>
              </w:rPr>
            </w:pPr>
          </w:p>
          <w:p w14:paraId="4FDED420" w14:textId="77777777" w:rsidR="00682E11" w:rsidRDefault="00682E11">
            <w:pPr>
              <w:rPr>
                <w:szCs w:val="21"/>
              </w:rPr>
            </w:pPr>
          </w:p>
          <w:p w14:paraId="7497BF3A" w14:textId="77777777" w:rsidR="00682E11" w:rsidRDefault="00682E11">
            <w:pPr>
              <w:rPr>
                <w:szCs w:val="21"/>
              </w:rPr>
            </w:pPr>
          </w:p>
          <w:p w14:paraId="3B4D36DF" w14:textId="77777777" w:rsidR="00682E11" w:rsidRDefault="00682E11">
            <w:pPr>
              <w:rPr>
                <w:szCs w:val="21"/>
              </w:rPr>
            </w:pPr>
          </w:p>
          <w:p w14:paraId="328922C4" w14:textId="77777777" w:rsidR="00682E11" w:rsidRDefault="00682E11">
            <w:pPr>
              <w:rPr>
                <w:szCs w:val="21"/>
              </w:rPr>
            </w:pPr>
          </w:p>
          <w:p w14:paraId="06E32735" w14:textId="77777777" w:rsidR="00682E11" w:rsidRDefault="00682E11">
            <w:pPr>
              <w:rPr>
                <w:szCs w:val="21"/>
              </w:rPr>
            </w:pPr>
          </w:p>
          <w:p w14:paraId="3798056F" w14:textId="77777777" w:rsidR="00682E11" w:rsidRDefault="00682E11">
            <w:pPr>
              <w:rPr>
                <w:szCs w:val="21"/>
              </w:rPr>
            </w:pPr>
          </w:p>
          <w:p w14:paraId="7077EA5C" w14:textId="77777777" w:rsidR="00682E11" w:rsidRDefault="00682E11">
            <w:pPr>
              <w:rPr>
                <w:szCs w:val="21"/>
              </w:rPr>
            </w:pPr>
          </w:p>
          <w:p w14:paraId="59650D75" w14:textId="77777777" w:rsidR="00682E11" w:rsidRDefault="00682E11">
            <w:pPr>
              <w:rPr>
                <w:szCs w:val="21"/>
              </w:rPr>
            </w:pPr>
          </w:p>
          <w:p w14:paraId="77745B8F" w14:textId="77777777" w:rsidR="00682E11" w:rsidRDefault="00682E11">
            <w:pPr>
              <w:rPr>
                <w:szCs w:val="21"/>
              </w:rPr>
            </w:pPr>
          </w:p>
          <w:p w14:paraId="2673955F" w14:textId="77777777" w:rsidR="00682E11" w:rsidRDefault="00682E11">
            <w:pPr>
              <w:rPr>
                <w:szCs w:val="21"/>
              </w:rPr>
            </w:pPr>
          </w:p>
          <w:p w14:paraId="28107F3A" w14:textId="77777777" w:rsidR="00682E11" w:rsidRDefault="00682E11">
            <w:pPr>
              <w:rPr>
                <w:szCs w:val="21"/>
              </w:rPr>
            </w:pPr>
          </w:p>
          <w:p w14:paraId="0347AE18" w14:textId="77777777" w:rsidR="00682E11" w:rsidRDefault="00682E11">
            <w:pPr>
              <w:rPr>
                <w:szCs w:val="21"/>
              </w:rPr>
            </w:pPr>
          </w:p>
          <w:p w14:paraId="2CDD2024" w14:textId="77777777" w:rsidR="00682E11" w:rsidRDefault="00682E11">
            <w:pPr>
              <w:rPr>
                <w:szCs w:val="21"/>
              </w:rPr>
            </w:pPr>
          </w:p>
          <w:p w14:paraId="7D90CE14" w14:textId="77777777" w:rsidR="00682E11" w:rsidRDefault="00682E11">
            <w:pPr>
              <w:rPr>
                <w:szCs w:val="21"/>
              </w:rPr>
            </w:pPr>
          </w:p>
          <w:p w14:paraId="7F3CFD99" w14:textId="77777777" w:rsidR="00682E11" w:rsidRDefault="00682E11">
            <w:pPr>
              <w:rPr>
                <w:szCs w:val="21"/>
              </w:rPr>
            </w:pPr>
          </w:p>
          <w:p w14:paraId="7C2E98E8" w14:textId="77777777" w:rsidR="00682E11" w:rsidRDefault="00682E11">
            <w:pPr>
              <w:rPr>
                <w:szCs w:val="21"/>
              </w:rPr>
            </w:pPr>
          </w:p>
          <w:p w14:paraId="5E59B5A8" w14:textId="77777777" w:rsidR="00682E11" w:rsidRDefault="00682E11">
            <w:pPr>
              <w:rPr>
                <w:szCs w:val="21"/>
              </w:rPr>
            </w:pPr>
          </w:p>
          <w:p w14:paraId="785F9742" w14:textId="77777777" w:rsidR="00682E11" w:rsidRDefault="00682E11">
            <w:pPr>
              <w:rPr>
                <w:szCs w:val="21"/>
              </w:rPr>
            </w:pPr>
          </w:p>
          <w:p w14:paraId="130224B6" w14:textId="77777777" w:rsidR="00682E11" w:rsidRDefault="00682E11">
            <w:pPr>
              <w:rPr>
                <w:szCs w:val="21"/>
              </w:rPr>
            </w:pPr>
          </w:p>
          <w:p w14:paraId="44BBF392" w14:textId="77777777" w:rsidR="00682E11" w:rsidRDefault="00682E11">
            <w:pPr>
              <w:rPr>
                <w:szCs w:val="21"/>
              </w:rPr>
            </w:pPr>
          </w:p>
          <w:p w14:paraId="27972CEF" w14:textId="77777777" w:rsidR="00682E11" w:rsidRDefault="00682E11">
            <w:pPr>
              <w:rPr>
                <w:szCs w:val="21"/>
              </w:rPr>
            </w:pPr>
          </w:p>
          <w:p w14:paraId="0172D576" w14:textId="77777777" w:rsidR="00682E11" w:rsidRDefault="00682E11">
            <w:pPr>
              <w:rPr>
                <w:szCs w:val="21"/>
              </w:rPr>
            </w:pPr>
          </w:p>
          <w:p w14:paraId="0020FA67" w14:textId="77777777" w:rsidR="00682E11" w:rsidRDefault="00682E11">
            <w:pPr>
              <w:rPr>
                <w:szCs w:val="21"/>
              </w:rPr>
            </w:pPr>
            <w:r>
              <w:rPr>
                <w:rFonts w:hint="eastAsia"/>
                <w:szCs w:val="21"/>
              </w:rPr>
              <w:t>峯野会長</w:t>
            </w:r>
          </w:p>
          <w:p w14:paraId="681C75AE" w14:textId="77777777" w:rsidR="00682E11" w:rsidRDefault="00682E11">
            <w:pPr>
              <w:rPr>
                <w:szCs w:val="21"/>
              </w:rPr>
            </w:pPr>
          </w:p>
          <w:p w14:paraId="4F8EE70D" w14:textId="77777777" w:rsidR="00682E11" w:rsidRDefault="00682E11">
            <w:pPr>
              <w:rPr>
                <w:szCs w:val="21"/>
              </w:rPr>
            </w:pPr>
          </w:p>
          <w:p w14:paraId="747FEA59" w14:textId="2CA39C20" w:rsidR="00682E11" w:rsidRDefault="00932AFC">
            <w:pPr>
              <w:rPr>
                <w:szCs w:val="21"/>
              </w:rPr>
            </w:pPr>
            <w:r>
              <w:rPr>
                <w:rFonts w:hint="eastAsia"/>
                <w:szCs w:val="21"/>
              </w:rPr>
              <w:t>峯野会長</w:t>
            </w:r>
          </w:p>
          <w:p w14:paraId="5BBE24E5" w14:textId="77777777" w:rsidR="00682E11" w:rsidRDefault="00682E11">
            <w:pPr>
              <w:rPr>
                <w:szCs w:val="21"/>
              </w:rPr>
            </w:pPr>
          </w:p>
          <w:p w14:paraId="43B561F2" w14:textId="77777777" w:rsidR="00682E11" w:rsidRDefault="00682E11">
            <w:pPr>
              <w:rPr>
                <w:szCs w:val="21"/>
              </w:rPr>
            </w:pPr>
          </w:p>
          <w:p w14:paraId="35C5E1C3" w14:textId="77777777" w:rsidR="00682E11" w:rsidRDefault="00682E11">
            <w:pPr>
              <w:rPr>
                <w:szCs w:val="21"/>
              </w:rPr>
            </w:pPr>
          </w:p>
          <w:p w14:paraId="66203D2F" w14:textId="77777777" w:rsidR="00682E11" w:rsidRDefault="00682E11">
            <w:pPr>
              <w:rPr>
                <w:szCs w:val="21"/>
              </w:rPr>
            </w:pPr>
          </w:p>
          <w:p w14:paraId="66DC61AF" w14:textId="77777777" w:rsidR="00682E11" w:rsidRDefault="00682E11">
            <w:pPr>
              <w:rPr>
                <w:szCs w:val="21"/>
              </w:rPr>
            </w:pPr>
          </w:p>
          <w:p w14:paraId="433B8709" w14:textId="77777777" w:rsidR="00682E11" w:rsidRDefault="00682E11">
            <w:pPr>
              <w:rPr>
                <w:szCs w:val="21"/>
              </w:rPr>
            </w:pPr>
          </w:p>
          <w:p w14:paraId="26A7B11A" w14:textId="77777777" w:rsidR="00932AFC" w:rsidRDefault="00932AFC">
            <w:pPr>
              <w:rPr>
                <w:szCs w:val="21"/>
              </w:rPr>
            </w:pPr>
          </w:p>
          <w:p w14:paraId="46765570" w14:textId="170B0151" w:rsidR="00682E11" w:rsidRDefault="00682E11">
            <w:pPr>
              <w:rPr>
                <w:szCs w:val="21"/>
              </w:rPr>
            </w:pPr>
            <w:r>
              <w:rPr>
                <w:rFonts w:hint="eastAsia"/>
                <w:szCs w:val="21"/>
              </w:rPr>
              <w:t>古岸推進員</w:t>
            </w:r>
          </w:p>
          <w:p w14:paraId="786383A4" w14:textId="77777777" w:rsidR="00682E11" w:rsidRDefault="00682E11">
            <w:pPr>
              <w:rPr>
                <w:szCs w:val="21"/>
              </w:rPr>
            </w:pPr>
          </w:p>
          <w:p w14:paraId="42BBF799" w14:textId="77777777" w:rsidR="00682E11" w:rsidRDefault="00682E11">
            <w:pPr>
              <w:rPr>
                <w:szCs w:val="21"/>
              </w:rPr>
            </w:pPr>
          </w:p>
          <w:p w14:paraId="3ADE17AC" w14:textId="77777777" w:rsidR="00682E11" w:rsidRDefault="00682E11">
            <w:pPr>
              <w:rPr>
                <w:szCs w:val="21"/>
              </w:rPr>
            </w:pPr>
          </w:p>
          <w:p w14:paraId="0DF9FCC8" w14:textId="77777777" w:rsidR="00682E11" w:rsidRDefault="00682E11">
            <w:pPr>
              <w:rPr>
                <w:szCs w:val="21"/>
              </w:rPr>
            </w:pPr>
          </w:p>
          <w:p w14:paraId="5D616B85" w14:textId="77777777" w:rsidR="00682E11" w:rsidRDefault="00682E11">
            <w:pPr>
              <w:rPr>
                <w:szCs w:val="21"/>
              </w:rPr>
            </w:pPr>
          </w:p>
          <w:p w14:paraId="67DC678B" w14:textId="77777777" w:rsidR="00682E11" w:rsidRDefault="00682E11">
            <w:pPr>
              <w:rPr>
                <w:szCs w:val="21"/>
              </w:rPr>
            </w:pPr>
          </w:p>
          <w:p w14:paraId="17131DF2" w14:textId="77777777" w:rsidR="00682E11" w:rsidRDefault="00682E11">
            <w:pPr>
              <w:rPr>
                <w:szCs w:val="21"/>
              </w:rPr>
            </w:pPr>
          </w:p>
          <w:p w14:paraId="20A66F39" w14:textId="77777777" w:rsidR="00682E11" w:rsidRDefault="00682E11">
            <w:pPr>
              <w:rPr>
                <w:szCs w:val="21"/>
              </w:rPr>
            </w:pPr>
          </w:p>
          <w:p w14:paraId="6F0C6DCF" w14:textId="77777777" w:rsidR="00682E11" w:rsidRDefault="00682E11">
            <w:pPr>
              <w:rPr>
                <w:szCs w:val="21"/>
              </w:rPr>
            </w:pPr>
          </w:p>
          <w:p w14:paraId="56A2BF32" w14:textId="77777777" w:rsidR="00682E11" w:rsidRDefault="00682E11">
            <w:pPr>
              <w:rPr>
                <w:szCs w:val="21"/>
              </w:rPr>
            </w:pPr>
          </w:p>
          <w:p w14:paraId="288D5606" w14:textId="77777777" w:rsidR="00682E11" w:rsidRDefault="00682E11">
            <w:pPr>
              <w:rPr>
                <w:szCs w:val="21"/>
              </w:rPr>
            </w:pPr>
          </w:p>
          <w:p w14:paraId="4ED86778" w14:textId="77777777" w:rsidR="00682E11" w:rsidRDefault="00682E11">
            <w:pPr>
              <w:rPr>
                <w:szCs w:val="21"/>
              </w:rPr>
            </w:pPr>
          </w:p>
          <w:p w14:paraId="0CF9DE7A" w14:textId="77777777" w:rsidR="00682E11" w:rsidRDefault="00682E11">
            <w:pPr>
              <w:rPr>
                <w:szCs w:val="21"/>
              </w:rPr>
            </w:pPr>
          </w:p>
          <w:p w14:paraId="5C020D7B" w14:textId="77777777" w:rsidR="00F63FD6" w:rsidRDefault="00F63FD6">
            <w:pPr>
              <w:rPr>
                <w:szCs w:val="21"/>
              </w:rPr>
            </w:pPr>
          </w:p>
          <w:p w14:paraId="0D9CEC47" w14:textId="77777777" w:rsidR="00F63FD6" w:rsidRDefault="00F63FD6">
            <w:pPr>
              <w:rPr>
                <w:szCs w:val="21"/>
              </w:rPr>
            </w:pPr>
          </w:p>
          <w:p w14:paraId="4EA4E3AB" w14:textId="340243C0" w:rsidR="00682E11" w:rsidRDefault="00682E11">
            <w:pPr>
              <w:rPr>
                <w:szCs w:val="21"/>
              </w:rPr>
            </w:pPr>
          </w:p>
          <w:p w14:paraId="212AF547" w14:textId="77777777" w:rsidR="00682E11" w:rsidRDefault="00682E11">
            <w:pPr>
              <w:rPr>
                <w:szCs w:val="21"/>
              </w:rPr>
            </w:pPr>
            <w:r>
              <w:rPr>
                <w:rFonts w:hint="eastAsia"/>
                <w:szCs w:val="21"/>
              </w:rPr>
              <w:t>今瀬委員</w:t>
            </w:r>
          </w:p>
          <w:p w14:paraId="781F6954" w14:textId="77777777" w:rsidR="00682E11" w:rsidRDefault="00682E11">
            <w:pPr>
              <w:rPr>
                <w:szCs w:val="21"/>
              </w:rPr>
            </w:pPr>
          </w:p>
          <w:p w14:paraId="154891CD" w14:textId="77777777" w:rsidR="00682E11" w:rsidRDefault="00682E11">
            <w:pPr>
              <w:rPr>
                <w:szCs w:val="21"/>
              </w:rPr>
            </w:pPr>
          </w:p>
          <w:p w14:paraId="66107ABB" w14:textId="77777777" w:rsidR="00682E11" w:rsidRDefault="00682E11">
            <w:pPr>
              <w:rPr>
                <w:szCs w:val="21"/>
              </w:rPr>
            </w:pPr>
          </w:p>
          <w:p w14:paraId="5D5BA7E2" w14:textId="77777777" w:rsidR="00682E11" w:rsidRDefault="00682E11">
            <w:pPr>
              <w:rPr>
                <w:szCs w:val="21"/>
              </w:rPr>
            </w:pPr>
          </w:p>
          <w:p w14:paraId="7ECA78B9" w14:textId="77777777" w:rsidR="00682E11" w:rsidRDefault="00682E11">
            <w:pPr>
              <w:rPr>
                <w:szCs w:val="21"/>
              </w:rPr>
            </w:pPr>
          </w:p>
          <w:p w14:paraId="123BEE59" w14:textId="77777777" w:rsidR="00682E11" w:rsidRDefault="00682E11">
            <w:pPr>
              <w:rPr>
                <w:szCs w:val="21"/>
              </w:rPr>
            </w:pPr>
          </w:p>
          <w:p w14:paraId="1F8AF857" w14:textId="7C6EB75A" w:rsidR="00682E11" w:rsidRDefault="00682E11" w:rsidP="00DC3713">
            <w:pPr>
              <w:rPr>
                <w:szCs w:val="21"/>
              </w:rPr>
            </w:pPr>
          </w:p>
          <w:p w14:paraId="2F5542A2" w14:textId="77777777" w:rsidR="00682E11" w:rsidRDefault="00682E11">
            <w:pPr>
              <w:rPr>
                <w:szCs w:val="21"/>
              </w:rPr>
            </w:pPr>
          </w:p>
          <w:p w14:paraId="50A7D128" w14:textId="77777777" w:rsidR="00682E11" w:rsidRDefault="00682E11">
            <w:pPr>
              <w:rPr>
                <w:szCs w:val="21"/>
              </w:rPr>
            </w:pPr>
          </w:p>
          <w:p w14:paraId="1DF91D94" w14:textId="623F6343" w:rsidR="00682E11" w:rsidRDefault="00682E11">
            <w:pPr>
              <w:rPr>
                <w:szCs w:val="21"/>
              </w:rPr>
            </w:pPr>
            <w:r>
              <w:rPr>
                <w:rFonts w:hint="eastAsia"/>
                <w:szCs w:val="21"/>
              </w:rPr>
              <w:t>古岸推進員</w:t>
            </w:r>
          </w:p>
          <w:p w14:paraId="399EA467" w14:textId="77777777" w:rsidR="00682E11" w:rsidRDefault="00682E11">
            <w:pPr>
              <w:rPr>
                <w:szCs w:val="21"/>
              </w:rPr>
            </w:pPr>
          </w:p>
          <w:p w14:paraId="60B074D1" w14:textId="77777777" w:rsidR="00682E11" w:rsidRDefault="00682E11">
            <w:pPr>
              <w:rPr>
                <w:szCs w:val="21"/>
              </w:rPr>
            </w:pPr>
          </w:p>
          <w:p w14:paraId="4983ED4D" w14:textId="77777777" w:rsidR="00682E11" w:rsidRDefault="00682E11">
            <w:pPr>
              <w:rPr>
                <w:szCs w:val="21"/>
              </w:rPr>
            </w:pPr>
          </w:p>
          <w:p w14:paraId="014E2000" w14:textId="77777777" w:rsidR="00682E11" w:rsidRDefault="00682E11">
            <w:pPr>
              <w:rPr>
                <w:szCs w:val="21"/>
              </w:rPr>
            </w:pPr>
          </w:p>
          <w:p w14:paraId="64AA07FA" w14:textId="77777777" w:rsidR="00682E11" w:rsidRDefault="00682E11">
            <w:pPr>
              <w:rPr>
                <w:szCs w:val="21"/>
              </w:rPr>
            </w:pPr>
          </w:p>
          <w:p w14:paraId="3E7A7E38" w14:textId="77777777" w:rsidR="00682E11" w:rsidRDefault="00682E11">
            <w:pPr>
              <w:rPr>
                <w:szCs w:val="21"/>
              </w:rPr>
            </w:pPr>
          </w:p>
          <w:p w14:paraId="194C0413" w14:textId="77777777" w:rsidR="00682E11" w:rsidRDefault="00682E11">
            <w:pPr>
              <w:rPr>
                <w:szCs w:val="21"/>
              </w:rPr>
            </w:pPr>
          </w:p>
          <w:p w14:paraId="38D2BC64" w14:textId="77777777" w:rsidR="00682E11" w:rsidRDefault="00682E11">
            <w:pPr>
              <w:rPr>
                <w:szCs w:val="21"/>
              </w:rPr>
            </w:pPr>
          </w:p>
          <w:p w14:paraId="3AAA8E4A" w14:textId="77777777" w:rsidR="00682E11" w:rsidRDefault="00682E11">
            <w:pPr>
              <w:rPr>
                <w:szCs w:val="21"/>
              </w:rPr>
            </w:pPr>
          </w:p>
          <w:p w14:paraId="00711BF3" w14:textId="77777777" w:rsidR="00682E11" w:rsidRPr="00C61164" w:rsidRDefault="00682E11">
            <w:pPr>
              <w:rPr>
                <w:color w:val="000000" w:themeColor="text1"/>
                <w:szCs w:val="21"/>
              </w:rPr>
            </w:pPr>
            <w:r w:rsidRPr="00C61164">
              <w:rPr>
                <w:rFonts w:hint="eastAsia"/>
                <w:color w:val="000000" w:themeColor="text1"/>
                <w:szCs w:val="21"/>
              </w:rPr>
              <w:t>今瀬委員</w:t>
            </w:r>
          </w:p>
          <w:p w14:paraId="43D04803" w14:textId="77777777" w:rsidR="00682E11" w:rsidRDefault="00682E11">
            <w:pPr>
              <w:rPr>
                <w:szCs w:val="21"/>
              </w:rPr>
            </w:pPr>
          </w:p>
          <w:p w14:paraId="24976941" w14:textId="77777777" w:rsidR="00682E11" w:rsidRDefault="00682E11">
            <w:pPr>
              <w:rPr>
                <w:szCs w:val="21"/>
              </w:rPr>
            </w:pPr>
          </w:p>
          <w:p w14:paraId="234C6C0B" w14:textId="77777777" w:rsidR="00682E11" w:rsidRDefault="00682E11">
            <w:pPr>
              <w:rPr>
                <w:szCs w:val="21"/>
              </w:rPr>
            </w:pPr>
          </w:p>
          <w:p w14:paraId="4B756485" w14:textId="77777777" w:rsidR="00682E11" w:rsidRDefault="00682E11">
            <w:pPr>
              <w:rPr>
                <w:szCs w:val="21"/>
              </w:rPr>
            </w:pPr>
          </w:p>
          <w:p w14:paraId="57676B38" w14:textId="77777777" w:rsidR="00682E11" w:rsidRDefault="00682E11">
            <w:pPr>
              <w:rPr>
                <w:szCs w:val="21"/>
              </w:rPr>
            </w:pPr>
          </w:p>
          <w:p w14:paraId="6A310EB9" w14:textId="77777777" w:rsidR="00682E11" w:rsidRDefault="00682E11">
            <w:pPr>
              <w:rPr>
                <w:szCs w:val="21"/>
              </w:rPr>
            </w:pPr>
          </w:p>
          <w:p w14:paraId="1D594385" w14:textId="68F9BC94" w:rsidR="00682E11" w:rsidRDefault="00682E11">
            <w:pPr>
              <w:rPr>
                <w:szCs w:val="21"/>
              </w:rPr>
            </w:pPr>
            <w:r>
              <w:rPr>
                <w:rFonts w:hint="eastAsia"/>
                <w:szCs w:val="21"/>
              </w:rPr>
              <w:t>古岸推進員</w:t>
            </w:r>
          </w:p>
          <w:p w14:paraId="3D052F15" w14:textId="77777777" w:rsidR="00682E11" w:rsidRDefault="00682E11">
            <w:pPr>
              <w:rPr>
                <w:szCs w:val="21"/>
              </w:rPr>
            </w:pPr>
          </w:p>
          <w:p w14:paraId="4EA76476" w14:textId="77777777" w:rsidR="00682E11" w:rsidRDefault="00682E11">
            <w:pPr>
              <w:rPr>
                <w:szCs w:val="21"/>
              </w:rPr>
            </w:pPr>
          </w:p>
          <w:p w14:paraId="3485224B" w14:textId="77777777" w:rsidR="00BC73E8" w:rsidRDefault="00BC73E8">
            <w:pPr>
              <w:rPr>
                <w:szCs w:val="21"/>
              </w:rPr>
            </w:pPr>
          </w:p>
          <w:p w14:paraId="68020B83" w14:textId="77777777" w:rsidR="00BC73E8" w:rsidRDefault="00BC73E8">
            <w:pPr>
              <w:rPr>
                <w:szCs w:val="21"/>
              </w:rPr>
            </w:pPr>
          </w:p>
          <w:p w14:paraId="0BBB6C24" w14:textId="77777777" w:rsidR="00BC73E8" w:rsidRDefault="00BC73E8">
            <w:pPr>
              <w:rPr>
                <w:szCs w:val="21"/>
              </w:rPr>
            </w:pPr>
          </w:p>
          <w:p w14:paraId="2CD55B37" w14:textId="77777777" w:rsidR="00FB5FB1" w:rsidRDefault="00FB5FB1">
            <w:pPr>
              <w:rPr>
                <w:szCs w:val="21"/>
              </w:rPr>
            </w:pPr>
          </w:p>
          <w:p w14:paraId="2EF34379" w14:textId="77777777" w:rsidR="00FB5FB1" w:rsidRDefault="00FB5FB1">
            <w:pPr>
              <w:rPr>
                <w:szCs w:val="21"/>
              </w:rPr>
            </w:pPr>
          </w:p>
          <w:p w14:paraId="21B3FDB3" w14:textId="77777777" w:rsidR="00682E11" w:rsidRDefault="00682E11">
            <w:pPr>
              <w:rPr>
                <w:szCs w:val="21"/>
              </w:rPr>
            </w:pPr>
          </w:p>
          <w:p w14:paraId="74F87150" w14:textId="77777777" w:rsidR="00682E11" w:rsidRDefault="00682E11">
            <w:pPr>
              <w:rPr>
                <w:szCs w:val="21"/>
              </w:rPr>
            </w:pPr>
          </w:p>
          <w:p w14:paraId="37CCA02E" w14:textId="179AB5F1" w:rsidR="00682E11" w:rsidRDefault="00682E11">
            <w:pPr>
              <w:rPr>
                <w:szCs w:val="21"/>
              </w:rPr>
            </w:pPr>
            <w:r>
              <w:rPr>
                <w:rFonts w:hint="eastAsia"/>
                <w:szCs w:val="21"/>
              </w:rPr>
              <w:t>今瀬委員</w:t>
            </w:r>
          </w:p>
          <w:p w14:paraId="07CEB25D" w14:textId="77777777" w:rsidR="00682E11" w:rsidRDefault="00682E11">
            <w:pPr>
              <w:rPr>
                <w:szCs w:val="21"/>
              </w:rPr>
            </w:pPr>
          </w:p>
          <w:p w14:paraId="31267ABA" w14:textId="77777777" w:rsidR="00BC73E8" w:rsidRDefault="00BC73E8">
            <w:pPr>
              <w:rPr>
                <w:szCs w:val="21"/>
              </w:rPr>
            </w:pPr>
          </w:p>
          <w:p w14:paraId="6FB58000" w14:textId="460717CB" w:rsidR="00682E11" w:rsidRDefault="00682E11">
            <w:pPr>
              <w:rPr>
                <w:szCs w:val="21"/>
              </w:rPr>
            </w:pPr>
            <w:r>
              <w:rPr>
                <w:rFonts w:hint="eastAsia"/>
                <w:szCs w:val="21"/>
              </w:rPr>
              <w:t>古岸推進員</w:t>
            </w:r>
          </w:p>
          <w:p w14:paraId="653FC69C" w14:textId="77777777" w:rsidR="00682E11" w:rsidRDefault="00682E11">
            <w:pPr>
              <w:rPr>
                <w:szCs w:val="21"/>
              </w:rPr>
            </w:pPr>
          </w:p>
          <w:p w14:paraId="28E07BD6" w14:textId="77777777" w:rsidR="00682E11" w:rsidRDefault="00682E11">
            <w:pPr>
              <w:rPr>
                <w:szCs w:val="21"/>
              </w:rPr>
            </w:pPr>
          </w:p>
          <w:p w14:paraId="4655DAE5" w14:textId="77777777" w:rsidR="00FB5FB1" w:rsidRDefault="00FB5FB1">
            <w:pPr>
              <w:rPr>
                <w:szCs w:val="21"/>
              </w:rPr>
            </w:pPr>
          </w:p>
          <w:p w14:paraId="19D091A5" w14:textId="77777777" w:rsidR="00FB5FB1" w:rsidRDefault="00FB5FB1">
            <w:pPr>
              <w:rPr>
                <w:szCs w:val="21"/>
              </w:rPr>
            </w:pPr>
          </w:p>
          <w:p w14:paraId="3CBC7F6E" w14:textId="77777777" w:rsidR="00682E11" w:rsidRDefault="00682E11">
            <w:pPr>
              <w:rPr>
                <w:szCs w:val="21"/>
              </w:rPr>
            </w:pPr>
          </w:p>
          <w:p w14:paraId="10841178" w14:textId="2269CF28" w:rsidR="00682E11" w:rsidRDefault="00682E11">
            <w:pPr>
              <w:rPr>
                <w:szCs w:val="21"/>
              </w:rPr>
            </w:pPr>
            <w:r>
              <w:rPr>
                <w:rFonts w:hint="eastAsia"/>
                <w:szCs w:val="21"/>
              </w:rPr>
              <w:t>若杉委員</w:t>
            </w:r>
          </w:p>
          <w:p w14:paraId="542DB474" w14:textId="77777777" w:rsidR="00682E11" w:rsidRDefault="00682E11">
            <w:pPr>
              <w:rPr>
                <w:szCs w:val="21"/>
              </w:rPr>
            </w:pPr>
          </w:p>
          <w:p w14:paraId="75B7E0C5" w14:textId="77777777" w:rsidR="00FB5FB1" w:rsidRDefault="00FB5FB1">
            <w:pPr>
              <w:rPr>
                <w:szCs w:val="21"/>
              </w:rPr>
            </w:pPr>
          </w:p>
          <w:p w14:paraId="1023A348" w14:textId="758C39F3" w:rsidR="00682E11" w:rsidRDefault="00682E11">
            <w:pPr>
              <w:rPr>
                <w:szCs w:val="21"/>
              </w:rPr>
            </w:pPr>
            <w:r>
              <w:rPr>
                <w:rFonts w:hint="eastAsia"/>
                <w:szCs w:val="21"/>
              </w:rPr>
              <w:t>古岸推進員</w:t>
            </w:r>
          </w:p>
          <w:p w14:paraId="10A4DFC7" w14:textId="77777777" w:rsidR="00BC73E8" w:rsidRDefault="00BC73E8">
            <w:pPr>
              <w:rPr>
                <w:szCs w:val="21"/>
              </w:rPr>
            </w:pPr>
          </w:p>
          <w:p w14:paraId="7E8D2BA7" w14:textId="77777777" w:rsidR="00FB5FB1" w:rsidRDefault="00FB5FB1">
            <w:pPr>
              <w:rPr>
                <w:szCs w:val="21"/>
              </w:rPr>
            </w:pPr>
          </w:p>
          <w:p w14:paraId="0A6A4B1F" w14:textId="28B9DE3B" w:rsidR="00682E11" w:rsidRDefault="00682E11">
            <w:pPr>
              <w:rPr>
                <w:szCs w:val="21"/>
              </w:rPr>
            </w:pPr>
            <w:r>
              <w:rPr>
                <w:rFonts w:hint="eastAsia"/>
                <w:szCs w:val="21"/>
              </w:rPr>
              <w:t>若杉委員</w:t>
            </w:r>
          </w:p>
          <w:p w14:paraId="79C16766" w14:textId="77777777" w:rsidR="00682E11" w:rsidRDefault="00682E11">
            <w:pPr>
              <w:rPr>
                <w:szCs w:val="21"/>
              </w:rPr>
            </w:pPr>
          </w:p>
          <w:p w14:paraId="618E1FEE" w14:textId="77777777" w:rsidR="00682E11" w:rsidRDefault="00682E11">
            <w:pPr>
              <w:rPr>
                <w:szCs w:val="21"/>
              </w:rPr>
            </w:pPr>
          </w:p>
          <w:p w14:paraId="57A9B10C" w14:textId="77777777" w:rsidR="00682E11" w:rsidRDefault="00682E11">
            <w:pPr>
              <w:rPr>
                <w:szCs w:val="21"/>
              </w:rPr>
            </w:pPr>
          </w:p>
          <w:p w14:paraId="473B99F7" w14:textId="40EDA0DC" w:rsidR="00682E11" w:rsidRDefault="00682E11">
            <w:pPr>
              <w:rPr>
                <w:szCs w:val="21"/>
              </w:rPr>
            </w:pPr>
            <w:r>
              <w:rPr>
                <w:rFonts w:hint="eastAsia"/>
                <w:szCs w:val="21"/>
              </w:rPr>
              <w:t>古岸推進員</w:t>
            </w:r>
          </w:p>
          <w:p w14:paraId="0E7C9A90" w14:textId="77777777" w:rsidR="00FB5FB1" w:rsidRDefault="00FB5FB1">
            <w:pPr>
              <w:rPr>
                <w:szCs w:val="21"/>
              </w:rPr>
            </w:pPr>
          </w:p>
          <w:p w14:paraId="51454554" w14:textId="77777777" w:rsidR="00FB5FB1" w:rsidRDefault="00FB5FB1">
            <w:pPr>
              <w:rPr>
                <w:szCs w:val="21"/>
              </w:rPr>
            </w:pPr>
          </w:p>
          <w:p w14:paraId="15EDFC48" w14:textId="77777777" w:rsidR="00682E11" w:rsidRDefault="00682E11">
            <w:pPr>
              <w:rPr>
                <w:szCs w:val="21"/>
              </w:rPr>
            </w:pPr>
          </w:p>
          <w:p w14:paraId="5DAC82D3" w14:textId="77777777" w:rsidR="00682E11" w:rsidRDefault="00682E11">
            <w:pPr>
              <w:rPr>
                <w:szCs w:val="21"/>
              </w:rPr>
            </w:pPr>
          </w:p>
          <w:p w14:paraId="046E8309" w14:textId="77777777" w:rsidR="00FA582A" w:rsidRDefault="00FA582A">
            <w:pPr>
              <w:rPr>
                <w:szCs w:val="21"/>
              </w:rPr>
            </w:pPr>
          </w:p>
          <w:p w14:paraId="3F505B54" w14:textId="77777777" w:rsidR="00C30D7B" w:rsidRDefault="00C30D7B">
            <w:pPr>
              <w:rPr>
                <w:szCs w:val="21"/>
              </w:rPr>
            </w:pPr>
          </w:p>
          <w:p w14:paraId="60832806" w14:textId="77777777" w:rsidR="00682E11" w:rsidRDefault="00682E11">
            <w:pPr>
              <w:rPr>
                <w:szCs w:val="21"/>
              </w:rPr>
            </w:pPr>
          </w:p>
          <w:p w14:paraId="6D2E5810" w14:textId="2C3A2759" w:rsidR="00682E11" w:rsidRDefault="00682E11">
            <w:pPr>
              <w:rPr>
                <w:szCs w:val="21"/>
              </w:rPr>
            </w:pPr>
            <w:r>
              <w:rPr>
                <w:rFonts w:hint="eastAsia"/>
                <w:szCs w:val="21"/>
              </w:rPr>
              <w:t>若杉委員</w:t>
            </w:r>
          </w:p>
          <w:p w14:paraId="142566F5" w14:textId="77777777" w:rsidR="00682E11" w:rsidRDefault="00682E11">
            <w:pPr>
              <w:rPr>
                <w:szCs w:val="21"/>
              </w:rPr>
            </w:pPr>
          </w:p>
          <w:p w14:paraId="5C093ADE" w14:textId="77777777" w:rsidR="00682E11" w:rsidRDefault="00682E11">
            <w:pPr>
              <w:rPr>
                <w:szCs w:val="21"/>
              </w:rPr>
            </w:pPr>
          </w:p>
          <w:p w14:paraId="2F44DBFA" w14:textId="0801A0B5" w:rsidR="00682E11" w:rsidRDefault="00682E11">
            <w:pPr>
              <w:rPr>
                <w:szCs w:val="21"/>
              </w:rPr>
            </w:pPr>
            <w:r>
              <w:rPr>
                <w:rFonts w:hint="eastAsia"/>
                <w:szCs w:val="21"/>
              </w:rPr>
              <w:t>佐々木主事</w:t>
            </w:r>
          </w:p>
          <w:p w14:paraId="40F7D111" w14:textId="77777777" w:rsidR="00682E11" w:rsidRDefault="00682E11">
            <w:pPr>
              <w:rPr>
                <w:szCs w:val="21"/>
              </w:rPr>
            </w:pPr>
          </w:p>
          <w:p w14:paraId="20DA446B" w14:textId="77777777" w:rsidR="00682E11" w:rsidRDefault="00682E11">
            <w:pPr>
              <w:rPr>
                <w:szCs w:val="21"/>
              </w:rPr>
            </w:pPr>
          </w:p>
          <w:p w14:paraId="677B302B" w14:textId="77777777" w:rsidR="00682E11" w:rsidRDefault="00682E11">
            <w:pPr>
              <w:rPr>
                <w:szCs w:val="21"/>
              </w:rPr>
            </w:pPr>
          </w:p>
          <w:p w14:paraId="55A13388" w14:textId="77777777" w:rsidR="00682E11" w:rsidRDefault="00682E11">
            <w:pPr>
              <w:rPr>
                <w:szCs w:val="21"/>
              </w:rPr>
            </w:pPr>
          </w:p>
          <w:p w14:paraId="3FC792AC" w14:textId="2373438A" w:rsidR="00682E11" w:rsidRDefault="00682E11">
            <w:pPr>
              <w:rPr>
                <w:szCs w:val="21"/>
              </w:rPr>
            </w:pPr>
            <w:r>
              <w:rPr>
                <w:rFonts w:hint="eastAsia"/>
                <w:szCs w:val="21"/>
              </w:rPr>
              <w:t>若杉委員</w:t>
            </w:r>
          </w:p>
          <w:p w14:paraId="5CE47AEF" w14:textId="77777777" w:rsidR="00152049" w:rsidRDefault="00152049">
            <w:pPr>
              <w:rPr>
                <w:szCs w:val="21"/>
              </w:rPr>
            </w:pPr>
          </w:p>
          <w:p w14:paraId="732DA14A" w14:textId="59102EE9" w:rsidR="00682E11" w:rsidRDefault="00682E11">
            <w:pPr>
              <w:rPr>
                <w:szCs w:val="21"/>
              </w:rPr>
            </w:pPr>
            <w:r>
              <w:rPr>
                <w:rFonts w:hint="eastAsia"/>
                <w:szCs w:val="21"/>
              </w:rPr>
              <w:t>佐々木主事</w:t>
            </w:r>
          </w:p>
          <w:p w14:paraId="09EA6005" w14:textId="77777777" w:rsidR="00682E11" w:rsidRDefault="00682E11">
            <w:pPr>
              <w:rPr>
                <w:szCs w:val="21"/>
              </w:rPr>
            </w:pPr>
          </w:p>
          <w:p w14:paraId="62481B04" w14:textId="77777777" w:rsidR="00682E11" w:rsidRDefault="00682E11">
            <w:pPr>
              <w:rPr>
                <w:szCs w:val="21"/>
              </w:rPr>
            </w:pPr>
          </w:p>
          <w:p w14:paraId="7D535DFA" w14:textId="77777777" w:rsidR="00682E11" w:rsidRDefault="00682E11">
            <w:pPr>
              <w:rPr>
                <w:szCs w:val="21"/>
              </w:rPr>
            </w:pPr>
          </w:p>
          <w:p w14:paraId="51073963" w14:textId="77777777" w:rsidR="00682E11" w:rsidRDefault="00682E11">
            <w:pPr>
              <w:rPr>
                <w:szCs w:val="21"/>
              </w:rPr>
            </w:pPr>
          </w:p>
          <w:p w14:paraId="0A7F40D1" w14:textId="77777777" w:rsidR="00682E11" w:rsidRDefault="00682E11">
            <w:pPr>
              <w:rPr>
                <w:szCs w:val="21"/>
              </w:rPr>
            </w:pPr>
          </w:p>
          <w:p w14:paraId="10458913" w14:textId="77777777" w:rsidR="00682E11" w:rsidRDefault="00682E11">
            <w:pPr>
              <w:rPr>
                <w:szCs w:val="21"/>
              </w:rPr>
            </w:pPr>
          </w:p>
          <w:p w14:paraId="1172F00B" w14:textId="77777777" w:rsidR="00682E11" w:rsidRDefault="00682E11">
            <w:pPr>
              <w:rPr>
                <w:szCs w:val="21"/>
              </w:rPr>
            </w:pPr>
            <w:r>
              <w:rPr>
                <w:rFonts w:hint="eastAsia"/>
                <w:szCs w:val="21"/>
              </w:rPr>
              <w:t>若杉委員</w:t>
            </w:r>
          </w:p>
          <w:p w14:paraId="31527D9A" w14:textId="77777777" w:rsidR="00682E11" w:rsidRDefault="00682E11">
            <w:pPr>
              <w:rPr>
                <w:szCs w:val="21"/>
              </w:rPr>
            </w:pPr>
          </w:p>
          <w:p w14:paraId="2CC9F8D8" w14:textId="77777777" w:rsidR="00682E11" w:rsidRDefault="00682E11">
            <w:pPr>
              <w:rPr>
                <w:szCs w:val="21"/>
              </w:rPr>
            </w:pPr>
          </w:p>
          <w:p w14:paraId="7E87A39E" w14:textId="77777777" w:rsidR="00682E11" w:rsidRDefault="00682E11">
            <w:pPr>
              <w:rPr>
                <w:szCs w:val="21"/>
              </w:rPr>
            </w:pPr>
          </w:p>
          <w:p w14:paraId="03E643A8" w14:textId="77777777" w:rsidR="00682E11" w:rsidRDefault="00682E11">
            <w:pPr>
              <w:rPr>
                <w:szCs w:val="21"/>
              </w:rPr>
            </w:pPr>
          </w:p>
          <w:p w14:paraId="2EB90F51" w14:textId="77777777" w:rsidR="00682E11" w:rsidRDefault="00682E11">
            <w:pPr>
              <w:rPr>
                <w:szCs w:val="21"/>
              </w:rPr>
            </w:pPr>
          </w:p>
          <w:p w14:paraId="00A42D9E" w14:textId="77777777" w:rsidR="00682E11" w:rsidRDefault="00682E11">
            <w:pPr>
              <w:rPr>
                <w:szCs w:val="21"/>
              </w:rPr>
            </w:pPr>
            <w:r>
              <w:rPr>
                <w:rFonts w:hint="eastAsia"/>
                <w:szCs w:val="21"/>
              </w:rPr>
              <w:t>峯野会長</w:t>
            </w:r>
          </w:p>
          <w:p w14:paraId="25F6A15D" w14:textId="77777777" w:rsidR="00682E11" w:rsidRDefault="00682E11">
            <w:pPr>
              <w:rPr>
                <w:szCs w:val="21"/>
              </w:rPr>
            </w:pPr>
          </w:p>
          <w:p w14:paraId="6A971A96" w14:textId="77777777" w:rsidR="00682E11" w:rsidRDefault="00682E11">
            <w:pPr>
              <w:rPr>
                <w:szCs w:val="21"/>
              </w:rPr>
            </w:pPr>
          </w:p>
          <w:p w14:paraId="5EDFB29A" w14:textId="77777777" w:rsidR="00682E11" w:rsidRDefault="00682E11">
            <w:pPr>
              <w:rPr>
                <w:szCs w:val="21"/>
              </w:rPr>
            </w:pPr>
          </w:p>
          <w:p w14:paraId="40D43046" w14:textId="77777777" w:rsidR="00682E11" w:rsidRDefault="00682E11">
            <w:pPr>
              <w:rPr>
                <w:szCs w:val="21"/>
              </w:rPr>
            </w:pPr>
          </w:p>
          <w:p w14:paraId="48C1A583" w14:textId="77777777" w:rsidR="00682E11" w:rsidRDefault="00682E11">
            <w:pPr>
              <w:rPr>
                <w:szCs w:val="21"/>
              </w:rPr>
            </w:pPr>
          </w:p>
          <w:p w14:paraId="7B047E40" w14:textId="77777777" w:rsidR="00682E11" w:rsidRDefault="00682E11">
            <w:pPr>
              <w:rPr>
                <w:szCs w:val="21"/>
              </w:rPr>
            </w:pPr>
          </w:p>
          <w:p w14:paraId="339DDBAB" w14:textId="77777777" w:rsidR="00682E11" w:rsidRDefault="00682E11">
            <w:pPr>
              <w:rPr>
                <w:szCs w:val="21"/>
              </w:rPr>
            </w:pPr>
          </w:p>
          <w:p w14:paraId="2340685F" w14:textId="77777777" w:rsidR="00682E11" w:rsidRDefault="00682E11">
            <w:pPr>
              <w:rPr>
                <w:szCs w:val="21"/>
              </w:rPr>
            </w:pPr>
          </w:p>
          <w:p w14:paraId="48029D3C" w14:textId="77777777" w:rsidR="00682E11" w:rsidRDefault="00682E11">
            <w:pPr>
              <w:rPr>
                <w:szCs w:val="21"/>
              </w:rPr>
            </w:pPr>
          </w:p>
          <w:p w14:paraId="4A98A306" w14:textId="77777777" w:rsidR="00682E11" w:rsidRDefault="00682E11">
            <w:pPr>
              <w:rPr>
                <w:szCs w:val="21"/>
              </w:rPr>
            </w:pPr>
          </w:p>
          <w:p w14:paraId="5B2DF04B" w14:textId="77777777" w:rsidR="00682E11" w:rsidRDefault="00682E11">
            <w:pPr>
              <w:rPr>
                <w:szCs w:val="21"/>
              </w:rPr>
            </w:pPr>
          </w:p>
          <w:p w14:paraId="1AC342E7" w14:textId="77777777" w:rsidR="00682E11" w:rsidRDefault="00682E11">
            <w:pPr>
              <w:rPr>
                <w:szCs w:val="21"/>
              </w:rPr>
            </w:pPr>
          </w:p>
          <w:p w14:paraId="6DED4A3C" w14:textId="77777777" w:rsidR="00682E11" w:rsidRDefault="00682E11">
            <w:pPr>
              <w:rPr>
                <w:szCs w:val="21"/>
              </w:rPr>
            </w:pPr>
          </w:p>
          <w:p w14:paraId="69B23D20" w14:textId="77777777" w:rsidR="00682E11" w:rsidRDefault="00682E11">
            <w:pPr>
              <w:rPr>
                <w:szCs w:val="21"/>
              </w:rPr>
            </w:pPr>
          </w:p>
          <w:p w14:paraId="77DEDD51" w14:textId="77777777" w:rsidR="00682E11" w:rsidRDefault="00682E11">
            <w:pPr>
              <w:rPr>
                <w:szCs w:val="21"/>
              </w:rPr>
            </w:pPr>
          </w:p>
          <w:p w14:paraId="6E8B5859" w14:textId="77777777" w:rsidR="00682E11" w:rsidRDefault="00682E11">
            <w:pPr>
              <w:rPr>
                <w:szCs w:val="21"/>
              </w:rPr>
            </w:pPr>
            <w:r>
              <w:rPr>
                <w:rFonts w:hint="eastAsia"/>
                <w:szCs w:val="21"/>
              </w:rPr>
              <w:t>佐々木主事</w:t>
            </w:r>
          </w:p>
          <w:p w14:paraId="2BA95FA1" w14:textId="77777777" w:rsidR="00682E11" w:rsidRDefault="00682E11">
            <w:pPr>
              <w:rPr>
                <w:szCs w:val="21"/>
              </w:rPr>
            </w:pPr>
          </w:p>
          <w:p w14:paraId="23C68A9C" w14:textId="77777777" w:rsidR="00682E11" w:rsidRDefault="00682E11">
            <w:pPr>
              <w:rPr>
                <w:szCs w:val="21"/>
              </w:rPr>
            </w:pPr>
          </w:p>
          <w:p w14:paraId="76D83436" w14:textId="77777777" w:rsidR="00682E11" w:rsidRDefault="00682E11">
            <w:pPr>
              <w:rPr>
                <w:szCs w:val="21"/>
              </w:rPr>
            </w:pPr>
          </w:p>
          <w:p w14:paraId="49E3A163" w14:textId="77777777" w:rsidR="00682E11" w:rsidRDefault="00682E11">
            <w:pPr>
              <w:rPr>
                <w:szCs w:val="21"/>
              </w:rPr>
            </w:pPr>
          </w:p>
          <w:p w14:paraId="3EFBE154" w14:textId="77777777" w:rsidR="00682E11" w:rsidRDefault="00682E11">
            <w:pPr>
              <w:rPr>
                <w:szCs w:val="21"/>
              </w:rPr>
            </w:pPr>
          </w:p>
          <w:p w14:paraId="03799AFB" w14:textId="77777777" w:rsidR="00682E11" w:rsidRDefault="00682E11">
            <w:pPr>
              <w:rPr>
                <w:szCs w:val="21"/>
              </w:rPr>
            </w:pPr>
          </w:p>
          <w:p w14:paraId="5DD7A3C7" w14:textId="77777777" w:rsidR="00682E11" w:rsidRDefault="00682E11">
            <w:pPr>
              <w:rPr>
                <w:szCs w:val="21"/>
              </w:rPr>
            </w:pPr>
          </w:p>
          <w:p w14:paraId="4F9D8B8E" w14:textId="77777777" w:rsidR="00682E11" w:rsidRDefault="00682E11">
            <w:pPr>
              <w:rPr>
                <w:szCs w:val="21"/>
              </w:rPr>
            </w:pPr>
          </w:p>
          <w:p w14:paraId="0FA03CED" w14:textId="77777777" w:rsidR="00682E11" w:rsidRDefault="00682E11">
            <w:pPr>
              <w:rPr>
                <w:szCs w:val="21"/>
              </w:rPr>
            </w:pPr>
          </w:p>
          <w:p w14:paraId="7B3095F2" w14:textId="77777777" w:rsidR="00682E11" w:rsidRDefault="00682E11">
            <w:pPr>
              <w:rPr>
                <w:szCs w:val="21"/>
              </w:rPr>
            </w:pPr>
          </w:p>
          <w:p w14:paraId="0FDE6E82" w14:textId="77777777" w:rsidR="00682E11" w:rsidRDefault="00682E11">
            <w:pPr>
              <w:rPr>
                <w:szCs w:val="21"/>
              </w:rPr>
            </w:pPr>
          </w:p>
          <w:p w14:paraId="7D166D15" w14:textId="77777777" w:rsidR="00682E11" w:rsidRDefault="00682E11">
            <w:pPr>
              <w:rPr>
                <w:szCs w:val="21"/>
              </w:rPr>
            </w:pPr>
          </w:p>
          <w:p w14:paraId="6DF01F4C" w14:textId="77777777" w:rsidR="00682E11" w:rsidRDefault="00682E11">
            <w:pPr>
              <w:rPr>
                <w:szCs w:val="21"/>
              </w:rPr>
            </w:pPr>
          </w:p>
          <w:p w14:paraId="4A6A73CA" w14:textId="77777777" w:rsidR="00682E11" w:rsidRDefault="00682E11">
            <w:pPr>
              <w:rPr>
                <w:szCs w:val="21"/>
              </w:rPr>
            </w:pPr>
          </w:p>
          <w:p w14:paraId="33C07444" w14:textId="77777777" w:rsidR="00682E11" w:rsidRDefault="00682E11">
            <w:pPr>
              <w:rPr>
                <w:szCs w:val="21"/>
              </w:rPr>
            </w:pPr>
          </w:p>
          <w:p w14:paraId="1F8DB542" w14:textId="77777777" w:rsidR="00682E11" w:rsidRDefault="00682E11">
            <w:pPr>
              <w:rPr>
                <w:szCs w:val="21"/>
              </w:rPr>
            </w:pPr>
          </w:p>
          <w:p w14:paraId="4163F4FB" w14:textId="77777777" w:rsidR="00682E11" w:rsidRDefault="00682E11">
            <w:pPr>
              <w:rPr>
                <w:szCs w:val="21"/>
              </w:rPr>
            </w:pPr>
          </w:p>
          <w:p w14:paraId="25756BD7" w14:textId="77777777" w:rsidR="00682E11" w:rsidRDefault="00682E11">
            <w:pPr>
              <w:rPr>
                <w:szCs w:val="21"/>
              </w:rPr>
            </w:pPr>
          </w:p>
          <w:p w14:paraId="179CD8BB" w14:textId="77777777" w:rsidR="00682E11" w:rsidRDefault="00682E11">
            <w:pPr>
              <w:rPr>
                <w:szCs w:val="21"/>
              </w:rPr>
            </w:pPr>
          </w:p>
          <w:p w14:paraId="0154A252" w14:textId="77777777" w:rsidR="00682E11" w:rsidRDefault="00682E11">
            <w:pPr>
              <w:rPr>
                <w:szCs w:val="21"/>
              </w:rPr>
            </w:pPr>
          </w:p>
          <w:p w14:paraId="0F080EE5" w14:textId="77777777" w:rsidR="00682E11" w:rsidRDefault="00682E11">
            <w:pPr>
              <w:rPr>
                <w:szCs w:val="21"/>
              </w:rPr>
            </w:pPr>
          </w:p>
          <w:p w14:paraId="28F5E2CA" w14:textId="77777777" w:rsidR="00682E11" w:rsidRDefault="00682E11">
            <w:pPr>
              <w:rPr>
                <w:szCs w:val="21"/>
              </w:rPr>
            </w:pPr>
          </w:p>
          <w:p w14:paraId="2B961BAC" w14:textId="77777777" w:rsidR="00682E11" w:rsidRDefault="00682E11">
            <w:pPr>
              <w:rPr>
                <w:szCs w:val="21"/>
              </w:rPr>
            </w:pPr>
          </w:p>
          <w:p w14:paraId="5E984F47" w14:textId="77777777" w:rsidR="00682E11" w:rsidRDefault="00682E11">
            <w:pPr>
              <w:rPr>
                <w:szCs w:val="21"/>
              </w:rPr>
            </w:pPr>
          </w:p>
          <w:p w14:paraId="1B43A493" w14:textId="77777777" w:rsidR="00682E11" w:rsidRDefault="00682E11">
            <w:pPr>
              <w:rPr>
                <w:szCs w:val="21"/>
              </w:rPr>
            </w:pPr>
          </w:p>
          <w:p w14:paraId="534FD722" w14:textId="77777777" w:rsidR="00682E11" w:rsidRDefault="00682E11">
            <w:pPr>
              <w:rPr>
                <w:szCs w:val="21"/>
              </w:rPr>
            </w:pPr>
          </w:p>
          <w:p w14:paraId="5F969AF8" w14:textId="77777777" w:rsidR="00682E11" w:rsidRDefault="00682E11">
            <w:pPr>
              <w:rPr>
                <w:szCs w:val="21"/>
              </w:rPr>
            </w:pPr>
          </w:p>
          <w:p w14:paraId="1019F152" w14:textId="77777777" w:rsidR="00682E11" w:rsidRDefault="00682E11">
            <w:pPr>
              <w:rPr>
                <w:szCs w:val="21"/>
              </w:rPr>
            </w:pPr>
          </w:p>
          <w:p w14:paraId="44CA4FF1" w14:textId="77777777" w:rsidR="00682E11" w:rsidRDefault="00682E11">
            <w:pPr>
              <w:rPr>
                <w:szCs w:val="21"/>
              </w:rPr>
            </w:pPr>
          </w:p>
          <w:p w14:paraId="10D18EF8" w14:textId="77777777" w:rsidR="00682E11" w:rsidRDefault="00682E11">
            <w:pPr>
              <w:rPr>
                <w:szCs w:val="21"/>
              </w:rPr>
            </w:pPr>
          </w:p>
          <w:p w14:paraId="402A312D" w14:textId="77777777" w:rsidR="00682E11" w:rsidRDefault="00682E11">
            <w:pPr>
              <w:rPr>
                <w:szCs w:val="21"/>
              </w:rPr>
            </w:pPr>
          </w:p>
          <w:p w14:paraId="6F7A3AD5" w14:textId="77777777" w:rsidR="00682E11" w:rsidRDefault="00682E11">
            <w:pPr>
              <w:rPr>
                <w:szCs w:val="21"/>
              </w:rPr>
            </w:pPr>
          </w:p>
          <w:p w14:paraId="2CAD6B12" w14:textId="77777777" w:rsidR="00682E11" w:rsidRDefault="00682E11">
            <w:pPr>
              <w:rPr>
                <w:szCs w:val="21"/>
              </w:rPr>
            </w:pPr>
          </w:p>
          <w:p w14:paraId="2D52B533" w14:textId="77777777" w:rsidR="00682E11" w:rsidRDefault="00682E11">
            <w:pPr>
              <w:rPr>
                <w:szCs w:val="21"/>
              </w:rPr>
            </w:pPr>
          </w:p>
          <w:p w14:paraId="2AD501B6" w14:textId="77777777" w:rsidR="00682E11" w:rsidRDefault="00682E11">
            <w:pPr>
              <w:rPr>
                <w:szCs w:val="21"/>
              </w:rPr>
            </w:pPr>
          </w:p>
          <w:p w14:paraId="0F5C748D" w14:textId="77777777" w:rsidR="00682E11" w:rsidRDefault="00682E11">
            <w:pPr>
              <w:rPr>
                <w:szCs w:val="21"/>
              </w:rPr>
            </w:pPr>
          </w:p>
          <w:p w14:paraId="58756496" w14:textId="77777777" w:rsidR="00682E11" w:rsidRDefault="00682E11">
            <w:pPr>
              <w:rPr>
                <w:szCs w:val="21"/>
              </w:rPr>
            </w:pPr>
          </w:p>
          <w:p w14:paraId="7382D2BA" w14:textId="77777777" w:rsidR="00682E11" w:rsidRDefault="00682E11">
            <w:pPr>
              <w:rPr>
                <w:szCs w:val="21"/>
              </w:rPr>
            </w:pPr>
          </w:p>
          <w:p w14:paraId="7A74B593" w14:textId="77777777" w:rsidR="00682E11" w:rsidRDefault="00682E11">
            <w:pPr>
              <w:rPr>
                <w:szCs w:val="21"/>
              </w:rPr>
            </w:pPr>
          </w:p>
          <w:p w14:paraId="01B25083" w14:textId="77777777" w:rsidR="00682E11" w:rsidRDefault="00682E11">
            <w:pPr>
              <w:rPr>
                <w:szCs w:val="21"/>
              </w:rPr>
            </w:pPr>
          </w:p>
          <w:p w14:paraId="6B5ABBE9" w14:textId="77777777" w:rsidR="00682E11" w:rsidRDefault="00682E11">
            <w:pPr>
              <w:rPr>
                <w:szCs w:val="21"/>
              </w:rPr>
            </w:pPr>
          </w:p>
          <w:p w14:paraId="606150D3" w14:textId="77777777" w:rsidR="00682E11" w:rsidRDefault="00682E11">
            <w:pPr>
              <w:rPr>
                <w:szCs w:val="21"/>
              </w:rPr>
            </w:pPr>
          </w:p>
          <w:p w14:paraId="492D3455" w14:textId="77777777" w:rsidR="00682E11" w:rsidRDefault="00682E11">
            <w:pPr>
              <w:rPr>
                <w:szCs w:val="21"/>
              </w:rPr>
            </w:pPr>
          </w:p>
          <w:p w14:paraId="600F9136" w14:textId="77777777" w:rsidR="00682E11" w:rsidRDefault="00682E11">
            <w:pPr>
              <w:rPr>
                <w:szCs w:val="21"/>
              </w:rPr>
            </w:pPr>
          </w:p>
          <w:p w14:paraId="2A213982" w14:textId="77777777" w:rsidR="00682E11" w:rsidRDefault="00682E11">
            <w:pPr>
              <w:rPr>
                <w:szCs w:val="21"/>
              </w:rPr>
            </w:pPr>
          </w:p>
          <w:p w14:paraId="63D66883" w14:textId="77777777" w:rsidR="00682E11" w:rsidRDefault="00682E11">
            <w:pPr>
              <w:rPr>
                <w:szCs w:val="21"/>
              </w:rPr>
            </w:pPr>
          </w:p>
          <w:p w14:paraId="0F5CB85A" w14:textId="77777777" w:rsidR="00682E11" w:rsidRDefault="00682E11">
            <w:pPr>
              <w:rPr>
                <w:szCs w:val="21"/>
              </w:rPr>
            </w:pPr>
          </w:p>
          <w:p w14:paraId="211C4003" w14:textId="77777777" w:rsidR="00682E11" w:rsidRDefault="00682E11">
            <w:pPr>
              <w:rPr>
                <w:szCs w:val="21"/>
              </w:rPr>
            </w:pPr>
          </w:p>
          <w:p w14:paraId="023CDDD4" w14:textId="77777777" w:rsidR="00682E11" w:rsidRDefault="00682E11">
            <w:pPr>
              <w:rPr>
                <w:szCs w:val="21"/>
              </w:rPr>
            </w:pPr>
          </w:p>
          <w:p w14:paraId="3B886019" w14:textId="77777777" w:rsidR="00682E11" w:rsidRDefault="00682E11">
            <w:pPr>
              <w:rPr>
                <w:szCs w:val="21"/>
              </w:rPr>
            </w:pPr>
          </w:p>
          <w:p w14:paraId="72EEB096" w14:textId="77777777" w:rsidR="00682E11" w:rsidRDefault="00682E11">
            <w:pPr>
              <w:rPr>
                <w:szCs w:val="21"/>
              </w:rPr>
            </w:pPr>
          </w:p>
          <w:p w14:paraId="7E4B99C1" w14:textId="77777777" w:rsidR="00682E11" w:rsidRDefault="00682E11">
            <w:pPr>
              <w:rPr>
                <w:szCs w:val="21"/>
              </w:rPr>
            </w:pPr>
          </w:p>
          <w:p w14:paraId="53F66360" w14:textId="77777777" w:rsidR="00682E11" w:rsidRDefault="00682E11">
            <w:pPr>
              <w:rPr>
                <w:szCs w:val="21"/>
              </w:rPr>
            </w:pPr>
          </w:p>
          <w:p w14:paraId="08896B64" w14:textId="77777777" w:rsidR="00230A14" w:rsidRDefault="00230A14">
            <w:pPr>
              <w:rPr>
                <w:szCs w:val="21"/>
              </w:rPr>
            </w:pPr>
          </w:p>
          <w:p w14:paraId="0BF313B4" w14:textId="77777777" w:rsidR="00230A14" w:rsidRDefault="00230A14">
            <w:pPr>
              <w:rPr>
                <w:szCs w:val="21"/>
              </w:rPr>
            </w:pPr>
          </w:p>
          <w:p w14:paraId="5FB000F1" w14:textId="77777777" w:rsidR="00230A14" w:rsidRDefault="00230A14">
            <w:pPr>
              <w:rPr>
                <w:szCs w:val="21"/>
              </w:rPr>
            </w:pPr>
          </w:p>
          <w:p w14:paraId="2F7CE548" w14:textId="77777777" w:rsidR="00682E11" w:rsidRDefault="00682E11">
            <w:pPr>
              <w:rPr>
                <w:szCs w:val="21"/>
              </w:rPr>
            </w:pPr>
          </w:p>
          <w:p w14:paraId="4EA8E5F9" w14:textId="77777777" w:rsidR="00682E11" w:rsidRDefault="00682E11">
            <w:pPr>
              <w:rPr>
                <w:szCs w:val="21"/>
              </w:rPr>
            </w:pPr>
          </w:p>
          <w:p w14:paraId="0067D2BD" w14:textId="77777777" w:rsidR="00682E11" w:rsidRDefault="00682E11">
            <w:pPr>
              <w:rPr>
                <w:szCs w:val="21"/>
              </w:rPr>
            </w:pPr>
            <w:r>
              <w:rPr>
                <w:rFonts w:hint="eastAsia"/>
                <w:szCs w:val="21"/>
              </w:rPr>
              <w:t>峯野会長</w:t>
            </w:r>
          </w:p>
          <w:p w14:paraId="343D4DF8" w14:textId="77777777" w:rsidR="00682E11" w:rsidRDefault="00682E11">
            <w:pPr>
              <w:rPr>
                <w:szCs w:val="21"/>
              </w:rPr>
            </w:pPr>
          </w:p>
          <w:p w14:paraId="1FBA262A" w14:textId="77777777" w:rsidR="00682E11" w:rsidRDefault="00682E11">
            <w:pPr>
              <w:rPr>
                <w:szCs w:val="21"/>
              </w:rPr>
            </w:pPr>
          </w:p>
          <w:p w14:paraId="4BD10E8F" w14:textId="77777777" w:rsidR="00682E11" w:rsidRDefault="00682E11">
            <w:pPr>
              <w:rPr>
                <w:szCs w:val="21"/>
              </w:rPr>
            </w:pPr>
          </w:p>
          <w:p w14:paraId="6112787B" w14:textId="77777777" w:rsidR="00682E11" w:rsidRDefault="00682E11">
            <w:pPr>
              <w:rPr>
                <w:szCs w:val="21"/>
              </w:rPr>
            </w:pPr>
          </w:p>
          <w:p w14:paraId="7CF2BE97" w14:textId="77777777" w:rsidR="00682E11" w:rsidRDefault="00682E11">
            <w:pPr>
              <w:rPr>
                <w:szCs w:val="21"/>
              </w:rPr>
            </w:pPr>
          </w:p>
          <w:p w14:paraId="51231A75" w14:textId="77777777" w:rsidR="00682E11" w:rsidRDefault="00682E11">
            <w:pPr>
              <w:rPr>
                <w:szCs w:val="21"/>
              </w:rPr>
            </w:pPr>
          </w:p>
          <w:p w14:paraId="7E345155" w14:textId="77777777" w:rsidR="00682E11" w:rsidRDefault="00682E11">
            <w:pPr>
              <w:rPr>
                <w:szCs w:val="21"/>
              </w:rPr>
            </w:pPr>
          </w:p>
          <w:p w14:paraId="6C0D514D" w14:textId="77777777" w:rsidR="00682E11" w:rsidRDefault="00682E11">
            <w:pPr>
              <w:rPr>
                <w:szCs w:val="21"/>
              </w:rPr>
            </w:pPr>
          </w:p>
          <w:p w14:paraId="201EDD71" w14:textId="77777777" w:rsidR="00682E11" w:rsidRDefault="00682E11">
            <w:pPr>
              <w:rPr>
                <w:szCs w:val="21"/>
              </w:rPr>
            </w:pPr>
          </w:p>
          <w:p w14:paraId="67DD2DBE" w14:textId="77777777" w:rsidR="00682E11" w:rsidRPr="00A919E7" w:rsidRDefault="00682E11">
            <w:pPr>
              <w:rPr>
                <w:color w:val="000000" w:themeColor="text1"/>
                <w:szCs w:val="21"/>
              </w:rPr>
            </w:pPr>
            <w:r w:rsidRPr="00A919E7">
              <w:rPr>
                <w:rFonts w:hint="eastAsia"/>
                <w:color w:val="000000" w:themeColor="text1"/>
                <w:szCs w:val="21"/>
              </w:rPr>
              <w:t>佐々木主事</w:t>
            </w:r>
          </w:p>
          <w:p w14:paraId="07F2CFCB" w14:textId="77777777" w:rsidR="00682E11" w:rsidRDefault="00682E11">
            <w:pPr>
              <w:rPr>
                <w:szCs w:val="21"/>
              </w:rPr>
            </w:pPr>
          </w:p>
          <w:p w14:paraId="5263BFC8" w14:textId="77777777" w:rsidR="00682E11" w:rsidRDefault="00682E11">
            <w:pPr>
              <w:rPr>
                <w:szCs w:val="21"/>
              </w:rPr>
            </w:pPr>
          </w:p>
          <w:p w14:paraId="2D1C590E" w14:textId="77777777" w:rsidR="00682E11" w:rsidRDefault="00682E11">
            <w:pPr>
              <w:rPr>
                <w:szCs w:val="21"/>
              </w:rPr>
            </w:pPr>
          </w:p>
          <w:p w14:paraId="67394400" w14:textId="77777777" w:rsidR="00682E11" w:rsidRDefault="00682E11">
            <w:pPr>
              <w:rPr>
                <w:szCs w:val="21"/>
              </w:rPr>
            </w:pPr>
          </w:p>
          <w:p w14:paraId="6A17F628" w14:textId="77777777" w:rsidR="00682E11" w:rsidRDefault="00682E11">
            <w:pPr>
              <w:rPr>
                <w:szCs w:val="21"/>
              </w:rPr>
            </w:pPr>
          </w:p>
          <w:p w14:paraId="49C70EC1" w14:textId="77777777" w:rsidR="00682E11" w:rsidRDefault="00682E11">
            <w:pPr>
              <w:rPr>
                <w:szCs w:val="21"/>
              </w:rPr>
            </w:pPr>
          </w:p>
          <w:p w14:paraId="010553C6" w14:textId="77777777" w:rsidR="00682E11" w:rsidRDefault="00682E11">
            <w:pPr>
              <w:rPr>
                <w:szCs w:val="21"/>
              </w:rPr>
            </w:pPr>
          </w:p>
          <w:p w14:paraId="6C3E1362" w14:textId="77777777" w:rsidR="00682E11" w:rsidRDefault="00682E11">
            <w:pPr>
              <w:rPr>
                <w:szCs w:val="21"/>
              </w:rPr>
            </w:pPr>
          </w:p>
          <w:p w14:paraId="3B29569C" w14:textId="77777777" w:rsidR="00682E11" w:rsidRDefault="00682E11">
            <w:pPr>
              <w:rPr>
                <w:szCs w:val="21"/>
              </w:rPr>
            </w:pPr>
          </w:p>
          <w:p w14:paraId="487356ED" w14:textId="6A5B1536" w:rsidR="00682E11" w:rsidRDefault="0071792D">
            <w:pPr>
              <w:rPr>
                <w:szCs w:val="21"/>
              </w:rPr>
            </w:pPr>
            <w:r>
              <w:rPr>
                <w:rFonts w:hint="eastAsia"/>
                <w:szCs w:val="21"/>
              </w:rPr>
              <w:t>峯野会長</w:t>
            </w:r>
          </w:p>
          <w:p w14:paraId="5FA534F1" w14:textId="77777777" w:rsidR="00682E11" w:rsidRDefault="00682E11">
            <w:pPr>
              <w:rPr>
                <w:szCs w:val="21"/>
              </w:rPr>
            </w:pPr>
          </w:p>
          <w:p w14:paraId="1FE42A45" w14:textId="77777777" w:rsidR="00682E11" w:rsidRDefault="00682E11">
            <w:pPr>
              <w:rPr>
                <w:szCs w:val="21"/>
              </w:rPr>
            </w:pPr>
            <w:r>
              <w:rPr>
                <w:rFonts w:hint="eastAsia"/>
                <w:szCs w:val="21"/>
              </w:rPr>
              <w:t>佐々木主事</w:t>
            </w:r>
          </w:p>
          <w:p w14:paraId="312EC1A7" w14:textId="77777777" w:rsidR="00682E11" w:rsidRDefault="00682E11">
            <w:pPr>
              <w:rPr>
                <w:szCs w:val="21"/>
              </w:rPr>
            </w:pPr>
          </w:p>
          <w:p w14:paraId="35CB9321" w14:textId="77777777" w:rsidR="00682E11" w:rsidRDefault="00682E11">
            <w:pPr>
              <w:rPr>
                <w:szCs w:val="21"/>
              </w:rPr>
            </w:pPr>
          </w:p>
          <w:p w14:paraId="0FC20D81" w14:textId="77777777" w:rsidR="00682E11" w:rsidRDefault="00682E11">
            <w:pPr>
              <w:rPr>
                <w:szCs w:val="21"/>
              </w:rPr>
            </w:pPr>
          </w:p>
          <w:p w14:paraId="01DD758F" w14:textId="77777777" w:rsidR="005811C1" w:rsidRDefault="005811C1">
            <w:pPr>
              <w:rPr>
                <w:szCs w:val="21"/>
              </w:rPr>
            </w:pPr>
          </w:p>
          <w:p w14:paraId="6C04A082" w14:textId="77777777" w:rsidR="00682E11" w:rsidRPr="00756662" w:rsidRDefault="00682E11">
            <w:pPr>
              <w:rPr>
                <w:color w:val="000000" w:themeColor="text1"/>
                <w:szCs w:val="21"/>
              </w:rPr>
            </w:pPr>
            <w:r w:rsidRPr="00756662">
              <w:rPr>
                <w:rFonts w:hint="eastAsia"/>
                <w:color w:val="000000" w:themeColor="text1"/>
                <w:szCs w:val="21"/>
              </w:rPr>
              <w:t>今瀬委員</w:t>
            </w:r>
          </w:p>
          <w:p w14:paraId="5E5B85D5" w14:textId="77777777" w:rsidR="00682E11" w:rsidRDefault="00682E11">
            <w:pPr>
              <w:rPr>
                <w:szCs w:val="21"/>
              </w:rPr>
            </w:pPr>
          </w:p>
          <w:p w14:paraId="0388FE2A" w14:textId="77777777" w:rsidR="00682E11" w:rsidRDefault="00682E11">
            <w:pPr>
              <w:rPr>
                <w:szCs w:val="21"/>
              </w:rPr>
            </w:pPr>
          </w:p>
          <w:p w14:paraId="2DE73CD5" w14:textId="77777777" w:rsidR="00682E11" w:rsidRDefault="00682E11">
            <w:pPr>
              <w:rPr>
                <w:szCs w:val="21"/>
              </w:rPr>
            </w:pPr>
          </w:p>
          <w:p w14:paraId="2582223E" w14:textId="77777777" w:rsidR="00682E11" w:rsidRDefault="00682E11">
            <w:pPr>
              <w:rPr>
                <w:szCs w:val="21"/>
              </w:rPr>
            </w:pPr>
          </w:p>
          <w:p w14:paraId="1BFEB2EA" w14:textId="77777777" w:rsidR="00682E11" w:rsidRDefault="00682E11">
            <w:pPr>
              <w:rPr>
                <w:szCs w:val="21"/>
              </w:rPr>
            </w:pPr>
          </w:p>
          <w:p w14:paraId="656E1749" w14:textId="77777777" w:rsidR="00682E11" w:rsidRDefault="00682E11">
            <w:pPr>
              <w:rPr>
                <w:szCs w:val="21"/>
              </w:rPr>
            </w:pPr>
          </w:p>
          <w:p w14:paraId="10E36C8B" w14:textId="77777777" w:rsidR="00682E11" w:rsidRDefault="00682E11">
            <w:pPr>
              <w:rPr>
                <w:szCs w:val="21"/>
              </w:rPr>
            </w:pPr>
          </w:p>
          <w:p w14:paraId="2C6E47E0" w14:textId="77777777" w:rsidR="00682E11" w:rsidRDefault="00682E11">
            <w:pPr>
              <w:rPr>
                <w:szCs w:val="21"/>
              </w:rPr>
            </w:pPr>
          </w:p>
          <w:p w14:paraId="206DE05A" w14:textId="77777777" w:rsidR="00682E11" w:rsidRDefault="00682E11">
            <w:pPr>
              <w:rPr>
                <w:szCs w:val="21"/>
              </w:rPr>
            </w:pPr>
          </w:p>
          <w:p w14:paraId="0BEB7332" w14:textId="77777777" w:rsidR="00682E11" w:rsidRDefault="00682E11">
            <w:pPr>
              <w:rPr>
                <w:szCs w:val="21"/>
              </w:rPr>
            </w:pPr>
          </w:p>
          <w:p w14:paraId="6B521698" w14:textId="77777777" w:rsidR="00682E11" w:rsidRDefault="00682E11">
            <w:pPr>
              <w:rPr>
                <w:szCs w:val="21"/>
              </w:rPr>
            </w:pPr>
          </w:p>
          <w:p w14:paraId="0E96CF24" w14:textId="77777777" w:rsidR="00682E11" w:rsidRDefault="00682E11">
            <w:pPr>
              <w:rPr>
                <w:szCs w:val="21"/>
              </w:rPr>
            </w:pPr>
          </w:p>
          <w:p w14:paraId="5B63C50F" w14:textId="77777777" w:rsidR="00682E11" w:rsidRDefault="00682E11">
            <w:pPr>
              <w:rPr>
                <w:szCs w:val="21"/>
              </w:rPr>
            </w:pPr>
          </w:p>
          <w:p w14:paraId="15A5A14D" w14:textId="77777777" w:rsidR="00682E11" w:rsidRDefault="00682E11">
            <w:pPr>
              <w:rPr>
                <w:szCs w:val="21"/>
              </w:rPr>
            </w:pPr>
          </w:p>
          <w:p w14:paraId="76074FBA" w14:textId="77777777" w:rsidR="00682E11" w:rsidRDefault="00682E11">
            <w:pPr>
              <w:rPr>
                <w:szCs w:val="21"/>
              </w:rPr>
            </w:pPr>
          </w:p>
          <w:p w14:paraId="087052D2" w14:textId="77777777" w:rsidR="00682E11" w:rsidRDefault="00682E11">
            <w:pPr>
              <w:rPr>
                <w:szCs w:val="21"/>
              </w:rPr>
            </w:pPr>
          </w:p>
          <w:p w14:paraId="440749BA" w14:textId="77777777" w:rsidR="00682E11" w:rsidRDefault="00682E11">
            <w:pPr>
              <w:rPr>
                <w:szCs w:val="21"/>
              </w:rPr>
            </w:pPr>
          </w:p>
          <w:p w14:paraId="473FE534" w14:textId="77777777" w:rsidR="00682E11" w:rsidRDefault="00682E11">
            <w:pPr>
              <w:rPr>
                <w:szCs w:val="21"/>
              </w:rPr>
            </w:pPr>
          </w:p>
          <w:p w14:paraId="795EE28F" w14:textId="77777777" w:rsidR="00682E11" w:rsidRDefault="00682E11">
            <w:pPr>
              <w:rPr>
                <w:szCs w:val="21"/>
              </w:rPr>
            </w:pPr>
          </w:p>
          <w:p w14:paraId="0DA9C16D" w14:textId="77777777" w:rsidR="00682E11" w:rsidRDefault="00682E11">
            <w:pPr>
              <w:rPr>
                <w:szCs w:val="21"/>
              </w:rPr>
            </w:pPr>
          </w:p>
          <w:p w14:paraId="52B161D0" w14:textId="77777777" w:rsidR="00682E11" w:rsidRDefault="00682E11">
            <w:pPr>
              <w:rPr>
                <w:szCs w:val="21"/>
              </w:rPr>
            </w:pPr>
          </w:p>
          <w:p w14:paraId="2405CC2D" w14:textId="77777777" w:rsidR="00682E11" w:rsidRDefault="00682E11">
            <w:pPr>
              <w:rPr>
                <w:szCs w:val="21"/>
              </w:rPr>
            </w:pPr>
          </w:p>
          <w:p w14:paraId="54FE684D" w14:textId="77777777" w:rsidR="00FB5FB1" w:rsidRDefault="00FB5FB1">
            <w:pPr>
              <w:rPr>
                <w:szCs w:val="21"/>
              </w:rPr>
            </w:pPr>
          </w:p>
          <w:p w14:paraId="18486809" w14:textId="317E8BF0" w:rsidR="00682E11" w:rsidRDefault="002866AB">
            <w:pPr>
              <w:rPr>
                <w:szCs w:val="21"/>
              </w:rPr>
            </w:pPr>
            <w:r>
              <w:rPr>
                <w:rFonts w:hint="eastAsia"/>
                <w:szCs w:val="21"/>
              </w:rPr>
              <w:t>峯野会長</w:t>
            </w:r>
          </w:p>
          <w:p w14:paraId="222EFAC0" w14:textId="77777777" w:rsidR="00682E11" w:rsidRDefault="00682E11">
            <w:pPr>
              <w:rPr>
                <w:szCs w:val="21"/>
              </w:rPr>
            </w:pPr>
          </w:p>
          <w:p w14:paraId="30ACD269" w14:textId="77777777" w:rsidR="00682E11" w:rsidRDefault="00682E11">
            <w:pPr>
              <w:rPr>
                <w:szCs w:val="21"/>
              </w:rPr>
            </w:pPr>
          </w:p>
          <w:p w14:paraId="2D8AADF2" w14:textId="3DAEA86E" w:rsidR="00682E11" w:rsidRDefault="00EC005E">
            <w:pPr>
              <w:rPr>
                <w:szCs w:val="21"/>
              </w:rPr>
            </w:pPr>
            <w:r>
              <w:rPr>
                <w:rFonts w:hint="eastAsia"/>
                <w:szCs w:val="21"/>
              </w:rPr>
              <w:t>今瀬委員</w:t>
            </w:r>
          </w:p>
          <w:p w14:paraId="7D239932" w14:textId="77777777" w:rsidR="00682E11" w:rsidRDefault="00682E11">
            <w:pPr>
              <w:rPr>
                <w:szCs w:val="21"/>
              </w:rPr>
            </w:pPr>
          </w:p>
          <w:p w14:paraId="2B3D1980" w14:textId="77777777" w:rsidR="00682E11" w:rsidRDefault="00682E11">
            <w:pPr>
              <w:rPr>
                <w:szCs w:val="21"/>
              </w:rPr>
            </w:pPr>
          </w:p>
          <w:p w14:paraId="6C3AC5B3" w14:textId="77777777" w:rsidR="00682E11" w:rsidRDefault="00682E11">
            <w:pPr>
              <w:rPr>
                <w:szCs w:val="21"/>
              </w:rPr>
            </w:pPr>
          </w:p>
          <w:p w14:paraId="35AF5438" w14:textId="77777777" w:rsidR="00682E11" w:rsidRDefault="00682E11">
            <w:pPr>
              <w:rPr>
                <w:szCs w:val="21"/>
              </w:rPr>
            </w:pPr>
          </w:p>
          <w:p w14:paraId="5CB4F65B" w14:textId="77777777" w:rsidR="00682E11" w:rsidRDefault="00682E11">
            <w:pPr>
              <w:rPr>
                <w:szCs w:val="21"/>
              </w:rPr>
            </w:pPr>
          </w:p>
          <w:p w14:paraId="53BDAF20" w14:textId="77777777" w:rsidR="00682E11" w:rsidRDefault="00682E11">
            <w:pPr>
              <w:rPr>
                <w:szCs w:val="21"/>
              </w:rPr>
            </w:pPr>
          </w:p>
          <w:p w14:paraId="6C35073C" w14:textId="77777777" w:rsidR="00682E11" w:rsidRDefault="00682E11">
            <w:pPr>
              <w:rPr>
                <w:szCs w:val="21"/>
              </w:rPr>
            </w:pPr>
          </w:p>
          <w:p w14:paraId="06B1A309" w14:textId="77777777" w:rsidR="00682E11" w:rsidRDefault="00682E11">
            <w:pPr>
              <w:rPr>
                <w:szCs w:val="21"/>
              </w:rPr>
            </w:pPr>
          </w:p>
          <w:p w14:paraId="07E7730E" w14:textId="77777777" w:rsidR="00682E11" w:rsidRDefault="00682E11">
            <w:pPr>
              <w:rPr>
                <w:szCs w:val="21"/>
              </w:rPr>
            </w:pPr>
          </w:p>
          <w:p w14:paraId="07A0B85F" w14:textId="77777777" w:rsidR="00682E11" w:rsidRDefault="00682E11">
            <w:pPr>
              <w:rPr>
                <w:szCs w:val="21"/>
              </w:rPr>
            </w:pPr>
            <w:r>
              <w:rPr>
                <w:rFonts w:hint="eastAsia"/>
                <w:szCs w:val="21"/>
              </w:rPr>
              <w:t>吉田館長</w:t>
            </w:r>
          </w:p>
          <w:p w14:paraId="626F5035" w14:textId="77777777" w:rsidR="00682E11" w:rsidRDefault="00682E11">
            <w:pPr>
              <w:rPr>
                <w:szCs w:val="21"/>
              </w:rPr>
            </w:pPr>
          </w:p>
          <w:p w14:paraId="3188FE9F" w14:textId="77777777" w:rsidR="00682E11" w:rsidRDefault="00682E11">
            <w:pPr>
              <w:rPr>
                <w:szCs w:val="21"/>
              </w:rPr>
            </w:pPr>
          </w:p>
          <w:p w14:paraId="71CD1D0A" w14:textId="77777777" w:rsidR="00682E11" w:rsidRDefault="00682E11">
            <w:pPr>
              <w:rPr>
                <w:szCs w:val="21"/>
              </w:rPr>
            </w:pPr>
          </w:p>
          <w:p w14:paraId="7FA363CC" w14:textId="77777777" w:rsidR="00682E11" w:rsidRDefault="00682E11">
            <w:pPr>
              <w:rPr>
                <w:szCs w:val="21"/>
              </w:rPr>
            </w:pPr>
          </w:p>
          <w:p w14:paraId="28121BB4" w14:textId="77777777" w:rsidR="00682E11" w:rsidRDefault="00682E11">
            <w:pPr>
              <w:rPr>
                <w:szCs w:val="21"/>
              </w:rPr>
            </w:pPr>
          </w:p>
          <w:p w14:paraId="56C9D3DC" w14:textId="77777777" w:rsidR="00682E11" w:rsidRDefault="00682E11">
            <w:pPr>
              <w:rPr>
                <w:szCs w:val="21"/>
              </w:rPr>
            </w:pPr>
          </w:p>
          <w:p w14:paraId="41F9093C" w14:textId="77777777" w:rsidR="00682E11" w:rsidRDefault="00682E11">
            <w:pPr>
              <w:rPr>
                <w:szCs w:val="21"/>
              </w:rPr>
            </w:pPr>
          </w:p>
          <w:p w14:paraId="3F585B12" w14:textId="77777777" w:rsidR="00682E11" w:rsidRDefault="00682E11">
            <w:pPr>
              <w:rPr>
                <w:szCs w:val="21"/>
              </w:rPr>
            </w:pPr>
            <w:r>
              <w:rPr>
                <w:rFonts w:hint="eastAsia"/>
                <w:szCs w:val="21"/>
              </w:rPr>
              <w:t>今瀬委員</w:t>
            </w:r>
          </w:p>
          <w:p w14:paraId="1C3FBC98" w14:textId="77777777" w:rsidR="00682E11" w:rsidRDefault="00682E11">
            <w:pPr>
              <w:rPr>
                <w:szCs w:val="21"/>
              </w:rPr>
            </w:pPr>
          </w:p>
          <w:p w14:paraId="3A8D5161" w14:textId="77777777" w:rsidR="00682E11" w:rsidRDefault="00682E11">
            <w:pPr>
              <w:rPr>
                <w:szCs w:val="21"/>
              </w:rPr>
            </w:pPr>
          </w:p>
          <w:p w14:paraId="51B06E71" w14:textId="77777777" w:rsidR="00682E11" w:rsidRDefault="00682E11">
            <w:pPr>
              <w:rPr>
                <w:szCs w:val="21"/>
              </w:rPr>
            </w:pPr>
          </w:p>
          <w:p w14:paraId="59081001" w14:textId="77777777" w:rsidR="00682E11" w:rsidRDefault="00682E11">
            <w:pPr>
              <w:rPr>
                <w:szCs w:val="21"/>
              </w:rPr>
            </w:pPr>
          </w:p>
          <w:p w14:paraId="2B8FC2EC" w14:textId="324DFDF8" w:rsidR="00682E11" w:rsidRDefault="005C31A1">
            <w:pPr>
              <w:rPr>
                <w:szCs w:val="21"/>
              </w:rPr>
            </w:pPr>
            <w:r>
              <w:rPr>
                <w:rFonts w:hint="eastAsia"/>
                <w:szCs w:val="21"/>
              </w:rPr>
              <w:lastRenderedPageBreak/>
              <w:t>吉田課長</w:t>
            </w:r>
          </w:p>
          <w:p w14:paraId="3474CDE8" w14:textId="77777777" w:rsidR="00682E11" w:rsidRDefault="00682E11">
            <w:pPr>
              <w:rPr>
                <w:szCs w:val="21"/>
              </w:rPr>
            </w:pPr>
          </w:p>
          <w:p w14:paraId="7417F00D" w14:textId="2F42C5D3" w:rsidR="00682E11" w:rsidRDefault="005C31A1">
            <w:pPr>
              <w:rPr>
                <w:szCs w:val="21"/>
              </w:rPr>
            </w:pPr>
            <w:r>
              <w:rPr>
                <w:rFonts w:hint="eastAsia"/>
                <w:szCs w:val="21"/>
              </w:rPr>
              <w:t>峯野会長</w:t>
            </w:r>
          </w:p>
          <w:p w14:paraId="082A0B02" w14:textId="77777777" w:rsidR="00682E11" w:rsidRDefault="00682E11">
            <w:pPr>
              <w:rPr>
                <w:szCs w:val="21"/>
              </w:rPr>
            </w:pPr>
          </w:p>
          <w:p w14:paraId="035FB18B" w14:textId="77777777" w:rsidR="00682E11" w:rsidRDefault="00682E11">
            <w:pPr>
              <w:rPr>
                <w:szCs w:val="21"/>
              </w:rPr>
            </w:pPr>
          </w:p>
          <w:p w14:paraId="4AC34B6E" w14:textId="77777777" w:rsidR="00682E11" w:rsidRDefault="00682E11">
            <w:pPr>
              <w:rPr>
                <w:szCs w:val="21"/>
              </w:rPr>
            </w:pPr>
          </w:p>
          <w:p w14:paraId="66AA07B7" w14:textId="77777777" w:rsidR="0064158A" w:rsidRDefault="0064158A">
            <w:pPr>
              <w:rPr>
                <w:szCs w:val="21"/>
              </w:rPr>
            </w:pPr>
          </w:p>
          <w:p w14:paraId="2A29CAFC" w14:textId="77777777" w:rsidR="00682E11" w:rsidRDefault="00682E11">
            <w:pPr>
              <w:rPr>
                <w:szCs w:val="21"/>
              </w:rPr>
            </w:pPr>
          </w:p>
          <w:p w14:paraId="4F9D8EA9" w14:textId="77777777" w:rsidR="00682E11" w:rsidRDefault="00682E11">
            <w:pPr>
              <w:rPr>
                <w:szCs w:val="21"/>
              </w:rPr>
            </w:pPr>
            <w:r>
              <w:rPr>
                <w:rFonts w:hint="eastAsia"/>
                <w:szCs w:val="21"/>
              </w:rPr>
              <w:t>佐々木主事</w:t>
            </w:r>
          </w:p>
          <w:p w14:paraId="6CE41BA9" w14:textId="77777777" w:rsidR="00682E11" w:rsidRDefault="00682E11">
            <w:pPr>
              <w:rPr>
                <w:szCs w:val="21"/>
              </w:rPr>
            </w:pPr>
          </w:p>
          <w:p w14:paraId="31259EE4" w14:textId="77777777" w:rsidR="00682E11" w:rsidRDefault="00682E11">
            <w:pPr>
              <w:rPr>
                <w:szCs w:val="21"/>
              </w:rPr>
            </w:pPr>
          </w:p>
          <w:p w14:paraId="2FAF4596" w14:textId="77777777" w:rsidR="00682E11" w:rsidRDefault="00682E11">
            <w:pPr>
              <w:rPr>
                <w:szCs w:val="21"/>
              </w:rPr>
            </w:pPr>
          </w:p>
          <w:p w14:paraId="03324AE1" w14:textId="77777777" w:rsidR="00682E11" w:rsidRDefault="00682E11">
            <w:pPr>
              <w:rPr>
                <w:szCs w:val="21"/>
              </w:rPr>
            </w:pPr>
          </w:p>
          <w:p w14:paraId="37CF8A35" w14:textId="77777777" w:rsidR="00682E11" w:rsidRDefault="00682E11">
            <w:pPr>
              <w:rPr>
                <w:szCs w:val="21"/>
              </w:rPr>
            </w:pPr>
          </w:p>
          <w:p w14:paraId="07E06B8B" w14:textId="77777777" w:rsidR="00682E11" w:rsidRDefault="00682E11">
            <w:pPr>
              <w:rPr>
                <w:szCs w:val="21"/>
              </w:rPr>
            </w:pPr>
          </w:p>
          <w:p w14:paraId="2235E04C" w14:textId="77777777" w:rsidR="00682E11" w:rsidRDefault="00682E11">
            <w:pPr>
              <w:rPr>
                <w:szCs w:val="21"/>
              </w:rPr>
            </w:pPr>
          </w:p>
          <w:p w14:paraId="4B4B9D1E" w14:textId="77777777" w:rsidR="00682E11" w:rsidRDefault="00682E11">
            <w:pPr>
              <w:rPr>
                <w:szCs w:val="21"/>
              </w:rPr>
            </w:pPr>
          </w:p>
          <w:p w14:paraId="186B7A39" w14:textId="77777777" w:rsidR="00682E11" w:rsidRDefault="00682E11">
            <w:pPr>
              <w:rPr>
                <w:szCs w:val="21"/>
              </w:rPr>
            </w:pPr>
          </w:p>
          <w:p w14:paraId="24EA0772" w14:textId="77777777" w:rsidR="00682E11" w:rsidRDefault="00682E11">
            <w:pPr>
              <w:rPr>
                <w:szCs w:val="21"/>
              </w:rPr>
            </w:pPr>
          </w:p>
          <w:p w14:paraId="5FF97CB3" w14:textId="77777777" w:rsidR="00682E11" w:rsidRDefault="00682E11">
            <w:pPr>
              <w:rPr>
                <w:szCs w:val="21"/>
              </w:rPr>
            </w:pPr>
          </w:p>
          <w:p w14:paraId="6FEEFBE1" w14:textId="77777777" w:rsidR="00682E11" w:rsidRDefault="00682E11">
            <w:pPr>
              <w:rPr>
                <w:szCs w:val="21"/>
              </w:rPr>
            </w:pPr>
          </w:p>
          <w:p w14:paraId="01CF82A2" w14:textId="77777777" w:rsidR="00682E11" w:rsidRDefault="00682E11">
            <w:pPr>
              <w:rPr>
                <w:szCs w:val="21"/>
              </w:rPr>
            </w:pPr>
          </w:p>
          <w:p w14:paraId="11772D19" w14:textId="77777777" w:rsidR="00682E11" w:rsidRDefault="00682E11">
            <w:pPr>
              <w:rPr>
                <w:szCs w:val="21"/>
              </w:rPr>
            </w:pPr>
          </w:p>
          <w:p w14:paraId="28C7281F" w14:textId="77777777" w:rsidR="00682E11" w:rsidRDefault="00682E11">
            <w:pPr>
              <w:rPr>
                <w:szCs w:val="21"/>
              </w:rPr>
            </w:pPr>
          </w:p>
          <w:p w14:paraId="3D831729" w14:textId="77777777" w:rsidR="00682E11" w:rsidRDefault="00682E11">
            <w:pPr>
              <w:rPr>
                <w:szCs w:val="21"/>
              </w:rPr>
            </w:pPr>
          </w:p>
          <w:p w14:paraId="0165FF0F" w14:textId="77777777" w:rsidR="00682E11" w:rsidRDefault="00682E11">
            <w:pPr>
              <w:rPr>
                <w:szCs w:val="21"/>
              </w:rPr>
            </w:pPr>
          </w:p>
          <w:p w14:paraId="4BB21B80" w14:textId="77777777" w:rsidR="00682E11" w:rsidRDefault="00682E11">
            <w:pPr>
              <w:rPr>
                <w:szCs w:val="21"/>
              </w:rPr>
            </w:pPr>
          </w:p>
          <w:p w14:paraId="478523DB" w14:textId="77777777" w:rsidR="00682E11" w:rsidRDefault="00682E11">
            <w:pPr>
              <w:rPr>
                <w:szCs w:val="21"/>
              </w:rPr>
            </w:pPr>
          </w:p>
          <w:p w14:paraId="52FE8302" w14:textId="77777777" w:rsidR="00682E11" w:rsidRDefault="00682E11">
            <w:pPr>
              <w:rPr>
                <w:szCs w:val="21"/>
              </w:rPr>
            </w:pPr>
          </w:p>
          <w:p w14:paraId="31A8C35F" w14:textId="77777777" w:rsidR="00682E11" w:rsidRDefault="00682E11">
            <w:pPr>
              <w:rPr>
                <w:szCs w:val="21"/>
              </w:rPr>
            </w:pPr>
          </w:p>
          <w:p w14:paraId="359532E9" w14:textId="77777777" w:rsidR="005C31A1" w:rsidRDefault="005C31A1">
            <w:pPr>
              <w:rPr>
                <w:szCs w:val="21"/>
              </w:rPr>
            </w:pPr>
          </w:p>
          <w:p w14:paraId="17246DCB" w14:textId="77777777" w:rsidR="005C31A1" w:rsidRDefault="005C31A1">
            <w:pPr>
              <w:rPr>
                <w:szCs w:val="21"/>
              </w:rPr>
            </w:pPr>
          </w:p>
          <w:p w14:paraId="44636942" w14:textId="77777777" w:rsidR="005C31A1" w:rsidRDefault="005C31A1">
            <w:pPr>
              <w:rPr>
                <w:szCs w:val="21"/>
              </w:rPr>
            </w:pPr>
          </w:p>
          <w:p w14:paraId="0C00C39F" w14:textId="77777777" w:rsidR="00682E11" w:rsidRDefault="00682E11">
            <w:pPr>
              <w:rPr>
                <w:szCs w:val="21"/>
              </w:rPr>
            </w:pPr>
          </w:p>
          <w:p w14:paraId="4439A58F" w14:textId="77777777" w:rsidR="00682E11" w:rsidRDefault="00682E11">
            <w:pPr>
              <w:rPr>
                <w:szCs w:val="21"/>
              </w:rPr>
            </w:pPr>
          </w:p>
          <w:p w14:paraId="5B903D41" w14:textId="77777777" w:rsidR="00682E11" w:rsidRDefault="00682E11">
            <w:pPr>
              <w:rPr>
                <w:szCs w:val="21"/>
              </w:rPr>
            </w:pPr>
            <w:r>
              <w:rPr>
                <w:rFonts w:hint="eastAsia"/>
                <w:szCs w:val="21"/>
              </w:rPr>
              <w:t>峯野会長</w:t>
            </w:r>
          </w:p>
          <w:p w14:paraId="320B880C" w14:textId="77777777" w:rsidR="00682E11" w:rsidRDefault="00682E11">
            <w:pPr>
              <w:rPr>
                <w:szCs w:val="21"/>
              </w:rPr>
            </w:pPr>
          </w:p>
          <w:p w14:paraId="5DFA2051" w14:textId="77777777" w:rsidR="00682E11" w:rsidRDefault="00682E11">
            <w:pPr>
              <w:rPr>
                <w:szCs w:val="21"/>
              </w:rPr>
            </w:pPr>
          </w:p>
          <w:p w14:paraId="7D59F8C0" w14:textId="77777777" w:rsidR="00682E11" w:rsidRDefault="00682E11">
            <w:pPr>
              <w:rPr>
                <w:szCs w:val="21"/>
              </w:rPr>
            </w:pPr>
          </w:p>
          <w:p w14:paraId="3D715494" w14:textId="77777777" w:rsidR="00682E11" w:rsidRDefault="00682E11">
            <w:pPr>
              <w:rPr>
                <w:szCs w:val="21"/>
              </w:rPr>
            </w:pPr>
            <w:r>
              <w:rPr>
                <w:rFonts w:hint="eastAsia"/>
                <w:szCs w:val="21"/>
              </w:rPr>
              <w:t>今瀬委員</w:t>
            </w:r>
          </w:p>
          <w:p w14:paraId="40E35417" w14:textId="77777777" w:rsidR="00682E11" w:rsidRDefault="00682E11">
            <w:pPr>
              <w:rPr>
                <w:szCs w:val="21"/>
              </w:rPr>
            </w:pPr>
          </w:p>
          <w:p w14:paraId="4EA38184" w14:textId="77777777" w:rsidR="00682E11" w:rsidRDefault="00682E11">
            <w:pPr>
              <w:rPr>
                <w:szCs w:val="21"/>
              </w:rPr>
            </w:pPr>
          </w:p>
          <w:p w14:paraId="03C229D1" w14:textId="77777777" w:rsidR="00682E11" w:rsidRDefault="00682E11">
            <w:pPr>
              <w:rPr>
                <w:szCs w:val="21"/>
              </w:rPr>
            </w:pPr>
          </w:p>
          <w:p w14:paraId="63F155B6" w14:textId="77777777" w:rsidR="00682E11" w:rsidRDefault="00682E11">
            <w:pPr>
              <w:rPr>
                <w:szCs w:val="21"/>
              </w:rPr>
            </w:pPr>
          </w:p>
          <w:p w14:paraId="7A609413" w14:textId="77777777" w:rsidR="00682E11" w:rsidRDefault="00682E11">
            <w:pPr>
              <w:rPr>
                <w:szCs w:val="21"/>
              </w:rPr>
            </w:pPr>
          </w:p>
          <w:p w14:paraId="156C513C" w14:textId="77777777" w:rsidR="00682E11" w:rsidRDefault="00682E11">
            <w:pPr>
              <w:rPr>
                <w:szCs w:val="21"/>
              </w:rPr>
            </w:pPr>
          </w:p>
          <w:p w14:paraId="66A66C1A" w14:textId="77777777" w:rsidR="00682E11" w:rsidRDefault="00682E11">
            <w:pPr>
              <w:rPr>
                <w:szCs w:val="21"/>
              </w:rPr>
            </w:pPr>
          </w:p>
          <w:p w14:paraId="7C51B31D" w14:textId="77777777" w:rsidR="00682E11" w:rsidRDefault="00682E11">
            <w:pPr>
              <w:rPr>
                <w:szCs w:val="21"/>
              </w:rPr>
            </w:pPr>
          </w:p>
          <w:p w14:paraId="7A858D6D" w14:textId="75626861" w:rsidR="00682E11" w:rsidRDefault="003D7441">
            <w:pPr>
              <w:rPr>
                <w:szCs w:val="21"/>
              </w:rPr>
            </w:pPr>
            <w:r>
              <w:rPr>
                <w:rFonts w:hint="eastAsia"/>
                <w:szCs w:val="21"/>
              </w:rPr>
              <w:t>佐々木主事</w:t>
            </w:r>
          </w:p>
          <w:p w14:paraId="4CF91092" w14:textId="77777777" w:rsidR="00682E11" w:rsidRDefault="00682E11">
            <w:pPr>
              <w:rPr>
                <w:szCs w:val="21"/>
              </w:rPr>
            </w:pPr>
          </w:p>
          <w:p w14:paraId="3408D3E0" w14:textId="77777777" w:rsidR="00682E11" w:rsidRDefault="00682E11">
            <w:pPr>
              <w:rPr>
                <w:szCs w:val="21"/>
              </w:rPr>
            </w:pPr>
          </w:p>
          <w:p w14:paraId="29E7A0E5" w14:textId="0250AC96" w:rsidR="00682E11" w:rsidRDefault="003D7441">
            <w:pPr>
              <w:rPr>
                <w:szCs w:val="21"/>
              </w:rPr>
            </w:pPr>
            <w:r>
              <w:rPr>
                <w:rFonts w:hint="eastAsia"/>
                <w:szCs w:val="21"/>
              </w:rPr>
              <w:lastRenderedPageBreak/>
              <w:t>今瀬委員</w:t>
            </w:r>
          </w:p>
          <w:p w14:paraId="43950352" w14:textId="77777777" w:rsidR="00682E11" w:rsidRDefault="00682E11">
            <w:pPr>
              <w:rPr>
                <w:szCs w:val="21"/>
              </w:rPr>
            </w:pPr>
          </w:p>
          <w:p w14:paraId="7D619329" w14:textId="5308FEB8" w:rsidR="00682E11" w:rsidRDefault="003D7441">
            <w:pPr>
              <w:rPr>
                <w:szCs w:val="21"/>
              </w:rPr>
            </w:pPr>
            <w:r>
              <w:rPr>
                <w:rFonts w:hint="eastAsia"/>
                <w:szCs w:val="21"/>
              </w:rPr>
              <w:t>佐々木主事</w:t>
            </w:r>
          </w:p>
          <w:p w14:paraId="6D7BD14C" w14:textId="77777777" w:rsidR="00682E11" w:rsidRDefault="00682E11">
            <w:pPr>
              <w:rPr>
                <w:szCs w:val="21"/>
              </w:rPr>
            </w:pPr>
          </w:p>
          <w:p w14:paraId="5D2790CC" w14:textId="77777777" w:rsidR="00682E11" w:rsidRDefault="00682E11">
            <w:pPr>
              <w:rPr>
                <w:szCs w:val="21"/>
              </w:rPr>
            </w:pPr>
          </w:p>
          <w:p w14:paraId="384427E7" w14:textId="07BFB76D" w:rsidR="00682E11" w:rsidRDefault="003D7441">
            <w:pPr>
              <w:rPr>
                <w:szCs w:val="21"/>
              </w:rPr>
            </w:pPr>
            <w:r>
              <w:rPr>
                <w:rFonts w:hint="eastAsia"/>
                <w:szCs w:val="21"/>
              </w:rPr>
              <w:t>今瀬委員</w:t>
            </w:r>
          </w:p>
          <w:p w14:paraId="1DAAA64C" w14:textId="77777777" w:rsidR="00682E11" w:rsidRDefault="00682E11">
            <w:pPr>
              <w:rPr>
                <w:szCs w:val="21"/>
              </w:rPr>
            </w:pPr>
          </w:p>
          <w:p w14:paraId="2C1D3C9E" w14:textId="77777777" w:rsidR="00682E11" w:rsidRDefault="00682E11">
            <w:pPr>
              <w:rPr>
                <w:szCs w:val="21"/>
              </w:rPr>
            </w:pPr>
          </w:p>
          <w:p w14:paraId="5C49A380" w14:textId="77777777" w:rsidR="00682E11" w:rsidRDefault="00682E11">
            <w:pPr>
              <w:rPr>
                <w:szCs w:val="21"/>
              </w:rPr>
            </w:pPr>
          </w:p>
          <w:p w14:paraId="27B5B709" w14:textId="77777777" w:rsidR="00682E11" w:rsidRDefault="00682E11">
            <w:pPr>
              <w:rPr>
                <w:szCs w:val="21"/>
              </w:rPr>
            </w:pPr>
          </w:p>
          <w:p w14:paraId="696AFBA7" w14:textId="77777777" w:rsidR="00682E11" w:rsidRDefault="00682E11">
            <w:pPr>
              <w:rPr>
                <w:szCs w:val="21"/>
              </w:rPr>
            </w:pPr>
          </w:p>
          <w:p w14:paraId="1F452AC6" w14:textId="77777777" w:rsidR="00682E11" w:rsidRDefault="00682E11">
            <w:pPr>
              <w:rPr>
                <w:szCs w:val="21"/>
              </w:rPr>
            </w:pPr>
          </w:p>
          <w:p w14:paraId="3AFE5582" w14:textId="77777777" w:rsidR="00682E11" w:rsidRDefault="00682E11">
            <w:pPr>
              <w:rPr>
                <w:szCs w:val="21"/>
              </w:rPr>
            </w:pPr>
          </w:p>
          <w:p w14:paraId="43D55C3C" w14:textId="77777777" w:rsidR="00682E11" w:rsidRDefault="00682E11">
            <w:pPr>
              <w:rPr>
                <w:szCs w:val="21"/>
              </w:rPr>
            </w:pPr>
          </w:p>
          <w:p w14:paraId="1D38A154" w14:textId="77777777" w:rsidR="00682E11" w:rsidRDefault="00682E11">
            <w:pPr>
              <w:rPr>
                <w:szCs w:val="21"/>
              </w:rPr>
            </w:pPr>
          </w:p>
          <w:p w14:paraId="130795E6" w14:textId="77777777" w:rsidR="00682E11" w:rsidRDefault="00682E11">
            <w:pPr>
              <w:rPr>
                <w:szCs w:val="21"/>
              </w:rPr>
            </w:pPr>
          </w:p>
          <w:p w14:paraId="3020253C" w14:textId="77777777" w:rsidR="00682E11" w:rsidRDefault="00682E11">
            <w:pPr>
              <w:rPr>
                <w:szCs w:val="21"/>
              </w:rPr>
            </w:pPr>
          </w:p>
          <w:p w14:paraId="4EB7B075" w14:textId="77777777" w:rsidR="00682E11" w:rsidRDefault="00682E11">
            <w:pPr>
              <w:rPr>
                <w:szCs w:val="21"/>
              </w:rPr>
            </w:pPr>
          </w:p>
          <w:p w14:paraId="327CCFC8" w14:textId="77777777" w:rsidR="00682E11" w:rsidRDefault="00682E11">
            <w:pPr>
              <w:rPr>
                <w:szCs w:val="21"/>
              </w:rPr>
            </w:pPr>
          </w:p>
          <w:p w14:paraId="0B645093" w14:textId="77777777" w:rsidR="00682E11" w:rsidRDefault="00682E11">
            <w:pPr>
              <w:rPr>
                <w:szCs w:val="21"/>
              </w:rPr>
            </w:pPr>
          </w:p>
          <w:p w14:paraId="55D54A74" w14:textId="77777777" w:rsidR="00682E11" w:rsidRDefault="00682E11">
            <w:pPr>
              <w:rPr>
                <w:szCs w:val="21"/>
              </w:rPr>
            </w:pPr>
          </w:p>
          <w:p w14:paraId="381E8238" w14:textId="77777777" w:rsidR="00682E11" w:rsidRDefault="00682E11">
            <w:pPr>
              <w:rPr>
                <w:szCs w:val="21"/>
              </w:rPr>
            </w:pPr>
            <w:r>
              <w:rPr>
                <w:rFonts w:hint="eastAsia"/>
                <w:szCs w:val="21"/>
              </w:rPr>
              <w:t>佐々木主事</w:t>
            </w:r>
          </w:p>
          <w:p w14:paraId="2CC5368F" w14:textId="77777777" w:rsidR="00682E11" w:rsidRDefault="00682E11">
            <w:pPr>
              <w:rPr>
                <w:szCs w:val="21"/>
              </w:rPr>
            </w:pPr>
          </w:p>
          <w:p w14:paraId="13441AEF" w14:textId="77777777" w:rsidR="00682E11" w:rsidRDefault="00682E11">
            <w:pPr>
              <w:rPr>
                <w:szCs w:val="21"/>
              </w:rPr>
            </w:pPr>
            <w:r>
              <w:rPr>
                <w:rFonts w:hint="eastAsia"/>
                <w:szCs w:val="21"/>
              </w:rPr>
              <w:t>峯野会長</w:t>
            </w:r>
          </w:p>
          <w:p w14:paraId="7CEC5A4A" w14:textId="77777777" w:rsidR="00682E11" w:rsidRDefault="00682E11">
            <w:pPr>
              <w:rPr>
                <w:szCs w:val="21"/>
              </w:rPr>
            </w:pPr>
          </w:p>
          <w:p w14:paraId="3D84A217" w14:textId="77777777" w:rsidR="00682E11" w:rsidRDefault="00682E11">
            <w:pPr>
              <w:rPr>
                <w:szCs w:val="21"/>
              </w:rPr>
            </w:pPr>
          </w:p>
          <w:p w14:paraId="728C37C1" w14:textId="77777777" w:rsidR="00682E11" w:rsidRDefault="00682E11">
            <w:pPr>
              <w:rPr>
                <w:szCs w:val="21"/>
              </w:rPr>
            </w:pPr>
          </w:p>
          <w:p w14:paraId="2FB4C41C" w14:textId="77777777" w:rsidR="00682E11" w:rsidRDefault="00682E11">
            <w:pPr>
              <w:rPr>
                <w:szCs w:val="21"/>
              </w:rPr>
            </w:pPr>
          </w:p>
          <w:p w14:paraId="19BD51E6" w14:textId="77777777" w:rsidR="00682E11" w:rsidRDefault="00682E11">
            <w:pPr>
              <w:rPr>
                <w:szCs w:val="21"/>
              </w:rPr>
            </w:pPr>
          </w:p>
          <w:p w14:paraId="67C47CE4" w14:textId="77777777" w:rsidR="00682E11" w:rsidRDefault="00682E11">
            <w:pPr>
              <w:rPr>
                <w:szCs w:val="21"/>
              </w:rPr>
            </w:pPr>
          </w:p>
          <w:p w14:paraId="067E3570" w14:textId="77777777" w:rsidR="00682E11" w:rsidRDefault="00682E11">
            <w:pPr>
              <w:rPr>
                <w:szCs w:val="21"/>
              </w:rPr>
            </w:pPr>
          </w:p>
          <w:p w14:paraId="0826BD5E" w14:textId="77777777" w:rsidR="00682E11" w:rsidRDefault="00682E11">
            <w:pPr>
              <w:rPr>
                <w:szCs w:val="21"/>
              </w:rPr>
            </w:pPr>
          </w:p>
          <w:p w14:paraId="71B1A9E5" w14:textId="77777777" w:rsidR="00682E11" w:rsidRDefault="00682E11">
            <w:pPr>
              <w:rPr>
                <w:szCs w:val="21"/>
              </w:rPr>
            </w:pPr>
          </w:p>
          <w:p w14:paraId="3ECD274C" w14:textId="77777777" w:rsidR="00583A9D" w:rsidRDefault="00583A9D">
            <w:pPr>
              <w:rPr>
                <w:szCs w:val="21"/>
              </w:rPr>
            </w:pPr>
          </w:p>
          <w:p w14:paraId="07304B75" w14:textId="77777777" w:rsidR="00682E11" w:rsidRDefault="00682E11">
            <w:pPr>
              <w:rPr>
                <w:szCs w:val="21"/>
              </w:rPr>
            </w:pPr>
          </w:p>
          <w:p w14:paraId="50E5F61C" w14:textId="65913262" w:rsidR="00682E11" w:rsidRDefault="00682E11">
            <w:pPr>
              <w:rPr>
                <w:szCs w:val="21"/>
              </w:rPr>
            </w:pPr>
            <w:r>
              <w:rPr>
                <w:rFonts w:hint="eastAsia"/>
                <w:szCs w:val="21"/>
              </w:rPr>
              <w:t>古岸推進員</w:t>
            </w:r>
          </w:p>
          <w:p w14:paraId="4DF35E19" w14:textId="77777777" w:rsidR="00682E11" w:rsidRDefault="00682E11">
            <w:pPr>
              <w:rPr>
                <w:szCs w:val="21"/>
              </w:rPr>
            </w:pPr>
          </w:p>
          <w:p w14:paraId="361094F8" w14:textId="77777777" w:rsidR="00F63FD6" w:rsidRDefault="00F63FD6">
            <w:pPr>
              <w:rPr>
                <w:szCs w:val="21"/>
              </w:rPr>
            </w:pPr>
          </w:p>
          <w:p w14:paraId="028C4ABA" w14:textId="77777777" w:rsidR="00F63FD6" w:rsidRDefault="00F63FD6">
            <w:pPr>
              <w:rPr>
                <w:szCs w:val="21"/>
              </w:rPr>
            </w:pPr>
          </w:p>
          <w:p w14:paraId="680EA33E" w14:textId="77777777" w:rsidR="00682E11" w:rsidRDefault="00682E11">
            <w:pPr>
              <w:rPr>
                <w:szCs w:val="21"/>
              </w:rPr>
            </w:pPr>
          </w:p>
          <w:p w14:paraId="645AE71E" w14:textId="77777777" w:rsidR="00682E11" w:rsidRDefault="00682E11">
            <w:pPr>
              <w:rPr>
                <w:szCs w:val="21"/>
              </w:rPr>
            </w:pPr>
          </w:p>
          <w:p w14:paraId="2E02260B" w14:textId="2255882D" w:rsidR="00682E11" w:rsidRDefault="00BE0838">
            <w:pPr>
              <w:rPr>
                <w:szCs w:val="21"/>
              </w:rPr>
            </w:pPr>
            <w:r>
              <w:rPr>
                <w:rFonts w:hint="eastAsia"/>
                <w:szCs w:val="21"/>
              </w:rPr>
              <w:t>吉田課長</w:t>
            </w:r>
          </w:p>
          <w:p w14:paraId="2522E6C3" w14:textId="77777777" w:rsidR="00682E11" w:rsidRDefault="00682E11">
            <w:pPr>
              <w:rPr>
                <w:szCs w:val="21"/>
              </w:rPr>
            </w:pPr>
          </w:p>
          <w:p w14:paraId="4DEA7559" w14:textId="1F86452F" w:rsidR="00682E11" w:rsidRDefault="00682E11">
            <w:pPr>
              <w:rPr>
                <w:szCs w:val="21"/>
              </w:rPr>
            </w:pPr>
            <w:r>
              <w:rPr>
                <w:rFonts w:hint="eastAsia"/>
                <w:szCs w:val="21"/>
              </w:rPr>
              <w:t>古岸推進員</w:t>
            </w:r>
          </w:p>
          <w:p w14:paraId="67F12DDC" w14:textId="77777777" w:rsidR="00682E11" w:rsidRDefault="00682E11">
            <w:pPr>
              <w:rPr>
                <w:szCs w:val="21"/>
              </w:rPr>
            </w:pPr>
          </w:p>
          <w:p w14:paraId="09585F40" w14:textId="77777777" w:rsidR="00682E11" w:rsidRDefault="00682E11">
            <w:pPr>
              <w:rPr>
                <w:szCs w:val="21"/>
              </w:rPr>
            </w:pPr>
          </w:p>
          <w:p w14:paraId="39021061" w14:textId="77777777" w:rsidR="00682E11" w:rsidRDefault="00682E11">
            <w:pPr>
              <w:rPr>
                <w:szCs w:val="21"/>
              </w:rPr>
            </w:pPr>
          </w:p>
          <w:p w14:paraId="3A4938C9" w14:textId="77777777" w:rsidR="00682E11" w:rsidRDefault="00682E11">
            <w:pPr>
              <w:rPr>
                <w:szCs w:val="21"/>
              </w:rPr>
            </w:pPr>
          </w:p>
          <w:p w14:paraId="2B9D65FF" w14:textId="77777777" w:rsidR="00FB5FB1" w:rsidRDefault="00FB5FB1">
            <w:pPr>
              <w:rPr>
                <w:szCs w:val="21"/>
              </w:rPr>
            </w:pPr>
          </w:p>
          <w:p w14:paraId="5A31E508" w14:textId="77777777" w:rsidR="00FB5FB1" w:rsidRDefault="00FB5FB1">
            <w:pPr>
              <w:rPr>
                <w:szCs w:val="21"/>
              </w:rPr>
            </w:pPr>
          </w:p>
          <w:p w14:paraId="089CCACD" w14:textId="77777777" w:rsidR="00FB5FB1" w:rsidRDefault="00FB5FB1">
            <w:pPr>
              <w:rPr>
                <w:szCs w:val="21"/>
              </w:rPr>
            </w:pPr>
          </w:p>
          <w:p w14:paraId="5A2D7504" w14:textId="193A181D" w:rsidR="00BE0838" w:rsidRDefault="00BE0838">
            <w:pPr>
              <w:rPr>
                <w:szCs w:val="21"/>
              </w:rPr>
            </w:pPr>
          </w:p>
          <w:p w14:paraId="7BC21C0E" w14:textId="77777777" w:rsidR="00682E11" w:rsidRDefault="00682E11">
            <w:pPr>
              <w:rPr>
                <w:szCs w:val="21"/>
              </w:rPr>
            </w:pPr>
          </w:p>
          <w:p w14:paraId="6585D858" w14:textId="7F8D43C9" w:rsidR="00682E11" w:rsidRDefault="00BE0838">
            <w:pPr>
              <w:rPr>
                <w:szCs w:val="21"/>
              </w:rPr>
            </w:pPr>
            <w:r>
              <w:rPr>
                <w:rFonts w:hint="eastAsia"/>
                <w:szCs w:val="21"/>
              </w:rPr>
              <w:t>今瀬委員</w:t>
            </w:r>
          </w:p>
          <w:p w14:paraId="03CCE29A" w14:textId="77777777" w:rsidR="00682E11" w:rsidRDefault="00682E11">
            <w:pPr>
              <w:rPr>
                <w:szCs w:val="21"/>
              </w:rPr>
            </w:pPr>
          </w:p>
          <w:p w14:paraId="149E50CB" w14:textId="3E6A67D0" w:rsidR="00FB5FB1" w:rsidRDefault="00682E11">
            <w:pPr>
              <w:rPr>
                <w:szCs w:val="21"/>
              </w:rPr>
            </w:pPr>
            <w:r>
              <w:rPr>
                <w:rFonts w:hint="eastAsia"/>
                <w:szCs w:val="21"/>
              </w:rPr>
              <w:t>古岸推進員</w:t>
            </w:r>
          </w:p>
          <w:p w14:paraId="2B096952" w14:textId="77777777" w:rsidR="00FB5FB1" w:rsidRDefault="00FB5FB1">
            <w:pPr>
              <w:rPr>
                <w:szCs w:val="21"/>
              </w:rPr>
            </w:pPr>
          </w:p>
          <w:p w14:paraId="02AC2031" w14:textId="51DCE459" w:rsidR="00682E11" w:rsidRDefault="00BE0838">
            <w:pPr>
              <w:rPr>
                <w:szCs w:val="21"/>
              </w:rPr>
            </w:pPr>
            <w:r>
              <w:rPr>
                <w:rFonts w:hint="eastAsia"/>
                <w:szCs w:val="21"/>
              </w:rPr>
              <w:t>今瀬委員</w:t>
            </w:r>
          </w:p>
          <w:p w14:paraId="69DC52DD" w14:textId="77777777" w:rsidR="00682E11" w:rsidRDefault="00682E11">
            <w:pPr>
              <w:rPr>
                <w:szCs w:val="21"/>
              </w:rPr>
            </w:pPr>
          </w:p>
          <w:p w14:paraId="6AE6D72A" w14:textId="77777777" w:rsidR="00FB5FB1" w:rsidRDefault="00FB5FB1">
            <w:pPr>
              <w:rPr>
                <w:szCs w:val="21"/>
              </w:rPr>
            </w:pPr>
          </w:p>
          <w:p w14:paraId="13732C3C" w14:textId="77777777" w:rsidR="00FB5FB1" w:rsidRDefault="00FB5FB1">
            <w:pPr>
              <w:rPr>
                <w:szCs w:val="21"/>
              </w:rPr>
            </w:pPr>
          </w:p>
          <w:p w14:paraId="4CF1338A" w14:textId="77777777" w:rsidR="00FB5FB1" w:rsidRDefault="00FB5FB1">
            <w:pPr>
              <w:rPr>
                <w:szCs w:val="21"/>
              </w:rPr>
            </w:pPr>
          </w:p>
          <w:p w14:paraId="78EB1E34" w14:textId="77777777" w:rsidR="00FB5FB1" w:rsidRDefault="00FB5FB1">
            <w:pPr>
              <w:rPr>
                <w:szCs w:val="21"/>
              </w:rPr>
            </w:pPr>
          </w:p>
          <w:p w14:paraId="6FB75515" w14:textId="77777777" w:rsidR="00FB5FB1" w:rsidRDefault="00FB5FB1">
            <w:pPr>
              <w:rPr>
                <w:szCs w:val="21"/>
              </w:rPr>
            </w:pPr>
          </w:p>
          <w:p w14:paraId="22D2E847" w14:textId="77777777" w:rsidR="00FB5FB1" w:rsidRDefault="00FB5FB1">
            <w:pPr>
              <w:rPr>
                <w:szCs w:val="21"/>
              </w:rPr>
            </w:pPr>
          </w:p>
          <w:p w14:paraId="13D98C80" w14:textId="77777777" w:rsidR="00FB5FB1" w:rsidRDefault="00FB5FB1">
            <w:pPr>
              <w:rPr>
                <w:szCs w:val="21"/>
              </w:rPr>
            </w:pPr>
          </w:p>
          <w:p w14:paraId="435D08D0" w14:textId="39B39232" w:rsidR="00682E11" w:rsidRDefault="00841177">
            <w:pPr>
              <w:rPr>
                <w:szCs w:val="21"/>
              </w:rPr>
            </w:pPr>
            <w:r>
              <w:rPr>
                <w:rFonts w:hint="eastAsia"/>
                <w:szCs w:val="21"/>
              </w:rPr>
              <w:t>吉田課長</w:t>
            </w:r>
          </w:p>
          <w:p w14:paraId="0D8C1CF0" w14:textId="77777777" w:rsidR="00682E11" w:rsidRDefault="00682E11">
            <w:pPr>
              <w:rPr>
                <w:szCs w:val="21"/>
              </w:rPr>
            </w:pPr>
          </w:p>
          <w:p w14:paraId="0C34B20B" w14:textId="77777777" w:rsidR="00841177" w:rsidRDefault="00841177">
            <w:pPr>
              <w:rPr>
                <w:szCs w:val="21"/>
              </w:rPr>
            </w:pPr>
          </w:p>
          <w:p w14:paraId="5B328C2E" w14:textId="77777777" w:rsidR="00841177" w:rsidRDefault="00841177">
            <w:pPr>
              <w:rPr>
                <w:szCs w:val="21"/>
              </w:rPr>
            </w:pPr>
          </w:p>
          <w:p w14:paraId="12B88D65" w14:textId="77777777" w:rsidR="00FB5FB1" w:rsidRDefault="00FB5FB1">
            <w:pPr>
              <w:rPr>
                <w:szCs w:val="21"/>
              </w:rPr>
            </w:pPr>
          </w:p>
          <w:p w14:paraId="7A406971" w14:textId="57B9F7D9" w:rsidR="00682E11" w:rsidRDefault="00841177">
            <w:pPr>
              <w:rPr>
                <w:szCs w:val="21"/>
              </w:rPr>
            </w:pPr>
            <w:r>
              <w:rPr>
                <w:rFonts w:hint="eastAsia"/>
                <w:szCs w:val="21"/>
              </w:rPr>
              <w:t>今瀬委員</w:t>
            </w:r>
          </w:p>
          <w:p w14:paraId="3394C66B" w14:textId="77777777" w:rsidR="00682E11" w:rsidRDefault="00682E11">
            <w:pPr>
              <w:rPr>
                <w:szCs w:val="21"/>
              </w:rPr>
            </w:pPr>
          </w:p>
          <w:p w14:paraId="07BA0044" w14:textId="0658AFDE" w:rsidR="00682E11" w:rsidRDefault="00682E11">
            <w:pPr>
              <w:rPr>
                <w:szCs w:val="21"/>
              </w:rPr>
            </w:pPr>
            <w:r>
              <w:rPr>
                <w:rFonts w:hint="eastAsia"/>
                <w:szCs w:val="21"/>
              </w:rPr>
              <w:t>古</w:t>
            </w:r>
            <w:r w:rsidR="00841177">
              <w:rPr>
                <w:rFonts w:hint="eastAsia"/>
                <w:szCs w:val="21"/>
              </w:rPr>
              <w:t>岸</w:t>
            </w:r>
            <w:r>
              <w:rPr>
                <w:rFonts w:hint="eastAsia"/>
                <w:szCs w:val="21"/>
              </w:rPr>
              <w:t>推進員</w:t>
            </w:r>
          </w:p>
          <w:p w14:paraId="38CE26D6" w14:textId="77777777" w:rsidR="00682E11" w:rsidRDefault="00682E11">
            <w:pPr>
              <w:rPr>
                <w:szCs w:val="21"/>
              </w:rPr>
            </w:pPr>
          </w:p>
          <w:p w14:paraId="1F296E44" w14:textId="77777777" w:rsidR="00482272" w:rsidRDefault="00482272">
            <w:pPr>
              <w:rPr>
                <w:szCs w:val="21"/>
              </w:rPr>
            </w:pPr>
          </w:p>
          <w:p w14:paraId="72F043FB" w14:textId="77777777" w:rsidR="00583A9D" w:rsidRDefault="00583A9D">
            <w:pPr>
              <w:rPr>
                <w:szCs w:val="21"/>
              </w:rPr>
            </w:pPr>
          </w:p>
          <w:p w14:paraId="68979F2E" w14:textId="77777777" w:rsidR="00682E11" w:rsidRDefault="00682E11">
            <w:pPr>
              <w:rPr>
                <w:szCs w:val="21"/>
              </w:rPr>
            </w:pPr>
            <w:r>
              <w:rPr>
                <w:rFonts w:hint="eastAsia"/>
                <w:szCs w:val="21"/>
              </w:rPr>
              <w:t>峯野会長</w:t>
            </w:r>
          </w:p>
          <w:p w14:paraId="134F291A" w14:textId="77777777" w:rsidR="00682E11" w:rsidRDefault="00682E11">
            <w:pPr>
              <w:rPr>
                <w:szCs w:val="21"/>
              </w:rPr>
            </w:pPr>
          </w:p>
          <w:p w14:paraId="16D4E830" w14:textId="77777777" w:rsidR="00682E11" w:rsidRDefault="00682E11">
            <w:pPr>
              <w:rPr>
                <w:szCs w:val="21"/>
              </w:rPr>
            </w:pPr>
          </w:p>
          <w:p w14:paraId="1A3DD87A" w14:textId="77777777" w:rsidR="00682E11" w:rsidRDefault="00682E11">
            <w:pPr>
              <w:rPr>
                <w:szCs w:val="21"/>
              </w:rPr>
            </w:pPr>
          </w:p>
          <w:p w14:paraId="78BE0167" w14:textId="77777777" w:rsidR="00682E11" w:rsidRDefault="00682E11">
            <w:pPr>
              <w:rPr>
                <w:szCs w:val="21"/>
              </w:rPr>
            </w:pPr>
          </w:p>
          <w:p w14:paraId="7D9CFB93" w14:textId="77777777" w:rsidR="00682E11" w:rsidRDefault="00682E11">
            <w:pPr>
              <w:rPr>
                <w:szCs w:val="21"/>
              </w:rPr>
            </w:pPr>
          </w:p>
          <w:p w14:paraId="3CCF1566" w14:textId="6E964587" w:rsidR="00682E11" w:rsidRDefault="00682E11">
            <w:pPr>
              <w:rPr>
                <w:szCs w:val="21"/>
              </w:rPr>
            </w:pPr>
          </w:p>
          <w:p w14:paraId="6C47287A" w14:textId="77777777" w:rsidR="00682E11" w:rsidRDefault="00682E11">
            <w:pPr>
              <w:rPr>
                <w:szCs w:val="21"/>
              </w:rPr>
            </w:pPr>
          </w:p>
          <w:p w14:paraId="7992701A" w14:textId="77777777" w:rsidR="00682E11" w:rsidRDefault="00682E11">
            <w:pPr>
              <w:rPr>
                <w:szCs w:val="21"/>
              </w:rPr>
            </w:pPr>
          </w:p>
          <w:p w14:paraId="1366B937" w14:textId="77777777" w:rsidR="00682E11" w:rsidRDefault="00682E11">
            <w:pPr>
              <w:rPr>
                <w:szCs w:val="21"/>
              </w:rPr>
            </w:pPr>
          </w:p>
          <w:p w14:paraId="29EF7A53" w14:textId="77777777" w:rsidR="00682E11" w:rsidRDefault="00682E11">
            <w:pPr>
              <w:rPr>
                <w:szCs w:val="21"/>
              </w:rPr>
            </w:pPr>
          </w:p>
          <w:p w14:paraId="6F5AAA1B" w14:textId="1606E6A8" w:rsidR="00682E11" w:rsidRDefault="002902EB">
            <w:pPr>
              <w:rPr>
                <w:szCs w:val="21"/>
              </w:rPr>
            </w:pPr>
            <w:r>
              <w:rPr>
                <w:rFonts w:hint="eastAsia"/>
                <w:szCs w:val="21"/>
              </w:rPr>
              <w:t>古岸推進員</w:t>
            </w:r>
          </w:p>
          <w:p w14:paraId="28AA3E04" w14:textId="77777777" w:rsidR="00682E11" w:rsidRDefault="00682E11">
            <w:pPr>
              <w:rPr>
                <w:szCs w:val="21"/>
              </w:rPr>
            </w:pPr>
          </w:p>
          <w:p w14:paraId="49F9CC66" w14:textId="77777777" w:rsidR="00682E11" w:rsidRDefault="00682E11">
            <w:pPr>
              <w:rPr>
                <w:szCs w:val="21"/>
              </w:rPr>
            </w:pPr>
          </w:p>
          <w:p w14:paraId="53F4A299" w14:textId="77777777" w:rsidR="00682E11" w:rsidRDefault="00682E11">
            <w:pPr>
              <w:rPr>
                <w:szCs w:val="21"/>
              </w:rPr>
            </w:pPr>
          </w:p>
          <w:p w14:paraId="2D6D05B9" w14:textId="77777777" w:rsidR="00682E11" w:rsidRDefault="00682E11">
            <w:pPr>
              <w:rPr>
                <w:szCs w:val="21"/>
              </w:rPr>
            </w:pPr>
          </w:p>
          <w:p w14:paraId="6058387F" w14:textId="77777777" w:rsidR="00682E11" w:rsidRDefault="00682E11">
            <w:pPr>
              <w:rPr>
                <w:szCs w:val="21"/>
              </w:rPr>
            </w:pPr>
          </w:p>
          <w:p w14:paraId="41D9E5B2" w14:textId="77777777" w:rsidR="00682E11" w:rsidRDefault="00682E11">
            <w:pPr>
              <w:rPr>
                <w:szCs w:val="21"/>
              </w:rPr>
            </w:pPr>
          </w:p>
          <w:p w14:paraId="44CD52CB" w14:textId="77777777" w:rsidR="00682E11" w:rsidRDefault="00682E11">
            <w:pPr>
              <w:rPr>
                <w:szCs w:val="21"/>
              </w:rPr>
            </w:pPr>
          </w:p>
          <w:p w14:paraId="1A5283F8" w14:textId="5A140380" w:rsidR="00682E11" w:rsidRDefault="004659D1">
            <w:pPr>
              <w:rPr>
                <w:szCs w:val="21"/>
              </w:rPr>
            </w:pPr>
            <w:r>
              <w:rPr>
                <w:rFonts w:hint="eastAsia"/>
                <w:szCs w:val="21"/>
              </w:rPr>
              <w:t>峯野会長</w:t>
            </w:r>
          </w:p>
          <w:p w14:paraId="36C7289E" w14:textId="77777777" w:rsidR="00682E11" w:rsidRDefault="00682E11">
            <w:pPr>
              <w:rPr>
                <w:szCs w:val="21"/>
              </w:rPr>
            </w:pPr>
          </w:p>
          <w:p w14:paraId="4226B88E" w14:textId="77777777" w:rsidR="00682E11" w:rsidRDefault="00682E11">
            <w:pPr>
              <w:rPr>
                <w:szCs w:val="21"/>
              </w:rPr>
            </w:pPr>
          </w:p>
          <w:p w14:paraId="538294F8" w14:textId="77777777" w:rsidR="00682E11" w:rsidRDefault="00682E11">
            <w:pPr>
              <w:rPr>
                <w:szCs w:val="21"/>
              </w:rPr>
            </w:pPr>
          </w:p>
          <w:p w14:paraId="50806C00" w14:textId="0A26CCD1" w:rsidR="00682E11" w:rsidRDefault="002902EB">
            <w:pPr>
              <w:rPr>
                <w:szCs w:val="21"/>
              </w:rPr>
            </w:pPr>
            <w:r>
              <w:rPr>
                <w:rFonts w:hint="eastAsia"/>
                <w:szCs w:val="21"/>
              </w:rPr>
              <w:t>今瀬委員</w:t>
            </w:r>
          </w:p>
          <w:p w14:paraId="7092FFC8" w14:textId="77777777" w:rsidR="00682E11" w:rsidRDefault="00682E11">
            <w:pPr>
              <w:rPr>
                <w:szCs w:val="21"/>
              </w:rPr>
            </w:pPr>
          </w:p>
          <w:p w14:paraId="712E2616" w14:textId="77777777" w:rsidR="00682E11" w:rsidRDefault="00682E11">
            <w:pPr>
              <w:rPr>
                <w:szCs w:val="21"/>
              </w:rPr>
            </w:pPr>
          </w:p>
          <w:p w14:paraId="574C6260" w14:textId="77777777" w:rsidR="00682E11" w:rsidRDefault="00682E11">
            <w:pPr>
              <w:rPr>
                <w:szCs w:val="21"/>
              </w:rPr>
            </w:pPr>
          </w:p>
          <w:p w14:paraId="0E9541A5" w14:textId="77777777" w:rsidR="00682E11" w:rsidRDefault="00682E11">
            <w:pPr>
              <w:rPr>
                <w:szCs w:val="21"/>
              </w:rPr>
            </w:pPr>
          </w:p>
          <w:p w14:paraId="28DF9EBE" w14:textId="1189E4A3" w:rsidR="00682E11" w:rsidRDefault="008D0CD7">
            <w:pPr>
              <w:rPr>
                <w:szCs w:val="21"/>
              </w:rPr>
            </w:pPr>
            <w:r w:rsidRPr="008D0CD7">
              <w:rPr>
                <w:rFonts w:hint="eastAsia"/>
                <w:szCs w:val="21"/>
              </w:rPr>
              <w:t>若杉委員</w:t>
            </w:r>
          </w:p>
          <w:p w14:paraId="2B84B43F" w14:textId="77777777" w:rsidR="00682E11" w:rsidRDefault="00682E11">
            <w:pPr>
              <w:rPr>
                <w:szCs w:val="21"/>
              </w:rPr>
            </w:pPr>
          </w:p>
          <w:p w14:paraId="33B18B9E" w14:textId="1F9F26DA" w:rsidR="00682E11" w:rsidRDefault="00A4790D">
            <w:pPr>
              <w:rPr>
                <w:szCs w:val="21"/>
              </w:rPr>
            </w:pPr>
            <w:r>
              <w:rPr>
                <w:rFonts w:hint="eastAsia"/>
                <w:szCs w:val="21"/>
              </w:rPr>
              <w:t>古岸推進員</w:t>
            </w:r>
          </w:p>
          <w:p w14:paraId="20E94C08" w14:textId="77777777" w:rsidR="00FB5FB1" w:rsidRDefault="00FB5FB1">
            <w:pPr>
              <w:rPr>
                <w:szCs w:val="21"/>
              </w:rPr>
            </w:pPr>
          </w:p>
          <w:p w14:paraId="029FE3F2" w14:textId="77777777" w:rsidR="008D0CD7" w:rsidRDefault="008D0CD7" w:rsidP="008D0CD7">
            <w:pPr>
              <w:rPr>
                <w:szCs w:val="21"/>
              </w:rPr>
            </w:pPr>
            <w:r w:rsidRPr="008D0CD7">
              <w:rPr>
                <w:rFonts w:hint="eastAsia"/>
                <w:szCs w:val="21"/>
              </w:rPr>
              <w:t>若杉委員</w:t>
            </w:r>
          </w:p>
          <w:p w14:paraId="051A9BBD" w14:textId="77777777" w:rsidR="00F63FD6" w:rsidRDefault="00F63FD6">
            <w:pPr>
              <w:rPr>
                <w:szCs w:val="21"/>
              </w:rPr>
            </w:pPr>
          </w:p>
          <w:p w14:paraId="6C222099" w14:textId="79ED2E15" w:rsidR="00682E11" w:rsidRDefault="00A4790D">
            <w:pPr>
              <w:rPr>
                <w:szCs w:val="21"/>
              </w:rPr>
            </w:pPr>
            <w:r>
              <w:rPr>
                <w:rFonts w:hint="eastAsia"/>
                <w:szCs w:val="21"/>
              </w:rPr>
              <w:t>吉田課長</w:t>
            </w:r>
          </w:p>
          <w:p w14:paraId="1E3C6951" w14:textId="54EFE20A" w:rsidR="00682E11" w:rsidRDefault="00682E11">
            <w:pPr>
              <w:rPr>
                <w:szCs w:val="21"/>
              </w:rPr>
            </w:pPr>
          </w:p>
          <w:p w14:paraId="52344FD9" w14:textId="77777777" w:rsidR="00682E11" w:rsidRDefault="00682E11">
            <w:pPr>
              <w:rPr>
                <w:szCs w:val="21"/>
              </w:rPr>
            </w:pPr>
          </w:p>
          <w:p w14:paraId="4F7F563A" w14:textId="77777777" w:rsidR="00682E11" w:rsidRDefault="00682E11">
            <w:pPr>
              <w:rPr>
                <w:szCs w:val="21"/>
              </w:rPr>
            </w:pPr>
          </w:p>
          <w:p w14:paraId="7D680E77" w14:textId="31210847" w:rsidR="00205D08" w:rsidRDefault="00205D08">
            <w:pPr>
              <w:rPr>
                <w:szCs w:val="21"/>
              </w:rPr>
            </w:pPr>
          </w:p>
          <w:p w14:paraId="44A72B1B" w14:textId="79D0E2A8" w:rsidR="00205D08" w:rsidRDefault="00205D08">
            <w:pPr>
              <w:rPr>
                <w:szCs w:val="21"/>
              </w:rPr>
            </w:pPr>
            <w:r>
              <w:rPr>
                <w:rFonts w:hint="eastAsia"/>
                <w:szCs w:val="21"/>
              </w:rPr>
              <w:t>今瀬委員</w:t>
            </w:r>
          </w:p>
          <w:p w14:paraId="4F937754" w14:textId="77777777" w:rsidR="00682E11" w:rsidRDefault="00682E11">
            <w:pPr>
              <w:rPr>
                <w:szCs w:val="21"/>
              </w:rPr>
            </w:pPr>
          </w:p>
          <w:p w14:paraId="604A694F" w14:textId="77777777" w:rsidR="00682E11" w:rsidRDefault="00682E11">
            <w:pPr>
              <w:rPr>
                <w:szCs w:val="21"/>
              </w:rPr>
            </w:pPr>
          </w:p>
          <w:p w14:paraId="47622591" w14:textId="77777777" w:rsidR="00682E11" w:rsidRDefault="00682E11">
            <w:pPr>
              <w:rPr>
                <w:szCs w:val="21"/>
              </w:rPr>
            </w:pPr>
          </w:p>
          <w:p w14:paraId="33E057F2" w14:textId="03ADD13F" w:rsidR="00682E11" w:rsidRDefault="00E15852">
            <w:pPr>
              <w:rPr>
                <w:szCs w:val="21"/>
              </w:rPr>
            </w:pPr>
            <w:r>
              <w:rPr>
                <w:rFonts w:hint="eastAsia"/>
                <w:szCs w:val="21"/>
              </w:rPr>
              <w:t>若杉委員</w:t>
            </w:r>
          </w:p>
          <w:p w14:paraId="6EC6121A" w14:textId="77777777" w:rsidR="00682E11" w:rsidRDefault="00682E11">
            <w:pPr>
              <w:rPr>
                <w:szCs w:val="21"/>
              </w:rPr>
            </w:pPr>
          </w:p>
          <w:p w14:paraId="03F00856" w14:textId="77777777" w:rsidR="00205D08" w:rsidRDefault="00205D08">
            <w:pPr>
              <w:rPr>
                <w:szCs w:val="21"/>
              </w:rPr>
            </w:pPr>
          </w:p>
          <w:p w14:paraId="06C27740" w14:textId="331CAC86" w:rsidR="00205D08" w:rsidRDefault="00A4790D">
            <w:pPr>
              <w:rPr>
                <w:szCs w:val="21"/>
              </w:rPr>
            </w:pPr>
            <w:r>
              <w:rPr>
                <w:rFonts w:hint="eastAsia"/>
                <w:szCs w:val="21"/>
              </w:rPr>
              <w:t>今瀬委員</w:t>
            </w:r>
          </w:p>
          <w:p w14:paraId="6AAE2367" w14:textId="50195934" w:rsidR="00205D08" w:rsidRDefault="00B8027F" w:rsidP="00B8027F">
            <w:pPr>
              <w:tabs>
                <w:tab w:val="left" w:pos="1050"/>
              </w:tabs>
              <w:rPr>
                <w:szCs w:val="21"/>
              </w:rPr>
            </w:pPr>
            <w:r>
              <w:rPr>
                <w:szCs w:val="21"/>
              </w:rPr>
              <w:tab/>
            </w:r>
          </w:p>
          <w:p w14:paraId="7D295F7E" w14:textId="77777777" w:rsidR="00B8027F" w:rsidRDefault="00B8027F" w:rsidP="00B8027F">
            <w:pPr>
              <w:tabs>
                <w:tab w:val="left" w:pos="1050"/>
              </w:tabs>
              <w:rPr>
                <w:szCs w:val="21"/>
              </w:rPr>
            </w:pPr>
          </w:p>
          <w:p w14:paraId="4F49396D" w14:textId="5E7ECA5D" w:rsidR="00205D08" w:rsidRDefault="00205D08">
            <w:pPr>
              <w:rPr>
                <w:szCs w:val="21"/>
              </w:rPr>
            </w:pPr>
            <w:r>
              <w:rPr>
                <w:rFonts w:hint="eastAsia"/>
                <w:szCs w:val="21"/>
              </w:rPr>
              <w:t>古岸推進員</w:t>
            </w:r>
          </w:p>
          <w:p w14:paraId="2374C9A2" w14:textId="77777777" w:rsidR="00205D08" w:rsidRPr="00B8027F" w:rsidRDefault="00205D08">
            <w:pPr>
              <w:rPr>
                <w:szCs w:val="21"/>
              </w:rPr>
            </w:pPr>
          </w:p>
          <w:p w14:paraId="7D7E2B5F" w14:textId="77777777" w:rsidR="00205D08" w:rsidRDefault="00205D08">
            <w:pPr>
              <w:rPr>
                <w:szCs w:val="21"/>
              </w:rPr>
            </w:pPr>
          </w:p>
          <w:p w14:paraId="7D405DF3" w14:textId="77777777" w:rsidR="00205D08" w:rsidRDefault="00205D08">
            <w:pPr>
              <w:rPr>
                <w:szCs w:val="21"/>
              </w:rPr>
            </w:pPr>
          </w:p>
          <w:p w14:paraId="5E880F46" w14:textId="1C01663E" w:rsidR="00205D08" w:rsidRPr="009D3C33" w:rsidRDefault="00205D08">
            <w:pPr>
              <w:rPr>
                <w:color w:val="000000" w:themeColor="text1"/>
                <w:szCs w:val="21"/>
              </w:rPr>
            </w:pPr>
            <w:r w:rsidRPr="009D3C33">
              <w:rPr>
                <w:rFonts w:hint="eastAsia"/>
                <w:color w:val="000000" w:themeColor="text1"/>
                <w:szCs w:val="21"/>
              </w:rPr>
              <w:t>峯野会長</w:t>
            </w:r>
          </w:p>
          <w:p w14:paraId="4648ABE7" w14:textId="77777777" w:rsidR="00205D08" w:rsidRDefault="00205D08">
            <w:pPr>
              <w:rPr>
                <w:szCs w:val="21"/>
              </w:rPr>
            </w:pPr>
          </w:p>
          <w:p w14:paraId="4C67AC70" w14:textId="1ADBAE61" w:rsidR="00205D08" w:rsidRDefault="00205D08">
            <w:pPr>
              <w:rPr>
                <w:szCs w:val="21"/>
              </w:rPr>
            </w:pPr>
            <w:r>
              <w:rPr>
                <w:rFonts w:hint="eastAsia"/>
                <w:szCs w:val="21"/>
              </w:rPr>
              <w:t>古岸推進員</w:t>
            </w:r>
          </w:p>
          <w:p w14:paraId="38B7372B" w14:textId="77777777" w:rsidR="00205D08" w:rsidRDefault="00205D08">
            <w:pPr>
              <w:rPr>
                <w:szCs w:val="21"/>
              </w:rPr>
            </w:pPr>
          </w:p>
          <w:p w14:paraId="2356076E" w14:textId="77777777" w:rsidR="00205D08" w:rsidRDefault="00205D08">
            <w:pPr>
              <w:rPr>
                <w:szCs w:val="21"/>
              </w:rPr>
            </w:pPr>
          </w:p>
          <w:p w14:paraId="44DE070F" w14:textId="77777777" w:rsidR="00205D08" w:rsidRDefault="00205D08">
            <w:pPr>
              <w:rPr>
                <w:szCs w:val="21"/>
              </w:rPr>
            </w:pPr>
          </w:p>
          <w:p w14:paraId="61643819" w14:textId="77777777" w:rsidR="00205D08" w:rsidRDefault="00205D08">
            <w:pPr>
              <w:rPr>
                <w:szCs w:val="21"/>
              </w:rPr>
            </w:pPr>
          </w:p>
          <w:p w14:paraId="28CE85DC" w14:textId="77777777" w:rsidR="00205D08" w:rsidRDefault="00205D08">
            <w:pPr>
              <w:rPr>
                <w:szCs w:val="21"/>
              </w:rPr>
            </w:pPr>
          </w:p>
          <w:p w14:paraId="007DBA72" w14:textId="77777777" w:rsidR="00205D08" w:rsidRDefault="00205D08">
            <w:pPr>
              <w:rPr>
                <w:szCs w:val="21"/>
              </w:rPr>
            </w:pPr>
          </w:p>
          <w:p w14:paraId="5A7A9CDB" w14:textId="77777777" w:rsidR="00205D08" w:rsidRDefault="00205D08">
            <w:pPr>
              <w:rPr>
                <w:szCs w:val="21"/>
              </w:rPr>
            </w:pPr>
          </w:p>
          <w:p w14:paraId="36C1E780" w14:textId="77777777" w:rsidR="00205D08" w:rsidRDefault="00205D08">
            <w:pPr>
              <w:rPr>
                <w:szCs w:val="21"/>
              </w:rPr>
            </w:pPr>
          </w:p>
          <w:p w14:paraId="36B316E6" w14:textId="77777777" w:rsidR="00205D08" w:rsidRDefault="00205D08">
            <w:pPr>
              <w:rPr>
                <w:szCs w:val="21"/>
              </w:rPr>
            </w:pPr>
          </w:p>
          <w:p w14:paraId="12808625" w14:textId="77777777" w:rsidR="00205D08" w:rsidRDefault="00205D08">
            <w:pPr>
              <w:rPr>
                <w:szCs w:val="21"/>
              </w:rPr>
            </w:pPr>
          </w:p>
          <w:p w14:paraId="0D0C2051" w14:textId="77777777" w:rsidR="00205D08" w:rsidRDefault="00205D08">
            <w:pPr>
              <w:rPr>
                <w:szCs w:val="21"/>
              </w:rPr>
            </w:pPr>
          </w:p>
          <w:p w14:paraId="37E16DC7" w14:textId="77777777" w:rsidR="00205D08" w:rsidRDefault="00205D08">
            <w:pPr>
              <w:rPr>
                <w:szCs w:val="21"/>
              </w:rPr>
            </w:pPr>
          </w:p>
          <w:p w14:paraId="6D0E17FD" w14:textId="77777777" w:rsidR="00205D08" w:rsidRDefault="00205D08">
            <w:pPr>
              <w:rPr>
                <w:szCs w:val="21"/>
              </w:rPr>
            </w:pPr>
          </w:p>
          <w:p w14:paraId="3BA1F7EC" w14:textId="77777777" w:rsidR="00205D08" w:rsidRDefault="00205D08">
            <w:pPr>
              <w:rPr>
                <w:szCs w:val="21"/>
              </w:rPr>
            </w:pPr>
          </w:p>
          <w:p w14:paraId="4EC1CC54" w14:textId="77777777" w:rsidR="00205D08" w:rsidRDefault="00205D08">
            <w:pPr>
              <w:rPr>
                <w:szCs w:val="21"/>
              </w:rPr>
            </w:pPr>
          </w:p>
          <w:p w14:paraId="5935DFCA" w14:textId="77777777" w:rsidR="00205D08" w:rsidRDefault="00205D08">
            <w:pPr>
              <w:rPr>
                <w:szCs w:val="21"/>
              </w:rPr>
            </w:pPr>
          </w:p>
          <w:p w14:paraId="11CFFBD0" w14:textId="77777777" w:rsidR="00205D08" w:rsidRDefault="00205D08">
            <w:pPr>
              <w:rPr>
                <w:szCs w:val="21"/>
              </w:rPr>
            </w:pPr>
          </w:p>
          <w:p w14:paraId="4D935D33" w14:textId="77777777" w:rsidR="00205D08" w:rsidRDefault="00205D08">
            <w:pPr>
              <w:rPr>
                <w:szCs w:val="21"/>
              </w:rPr>
            </w:pPr>
          </w:p>
          <w:p w14:paraId="21E808DE" w14:textId="77777777" w:rsidR="00205D08" w:rsidRDefault="00205D08">
            <w:pPr>
              <w:rPr>
                <w:szCs w:val="21"/>
              </w:rPr>
            </w:pPr>
          </w:p>
          <w:p w14:paraId="35B8DA1F" w14:textId="77777777" w:rsidR="00205D08" w:rsidRDefault="00205D08">
            <w:pPr>
              <w:rPr>
                <w:szCs w:val="21"/>
              </w:rPr>
            </w:pPr>
          </w:p>
          <w:p w14:paraId="25C72C87" w14:textId="77777777" w:rsidR="00205D08" w:rsidRDefault="00205D08">
            <w:pPr>
              <w:rPr>
                <w:szCs w:val="21"/>
              </w:rPr>
            </w:pPr>
            <w:r>
              <w:rPr>
                <w:rFonts w:hint="eastAsia"/>
                <w:szCs w:val="21"/>
              </w:rPr>
              <w:lastRenderedPageBreak/>
              <w:t>峯野会長</w:t>
            </w:r>
          </w:p>
          <w:p w14:paraId="54CEB69D" w14:textId="77777777" w:rsidR="00205D08" w:rsidRDefault="00205D08">
            <w:pPr>
              <w:rPr>
                <w:szCs w:val="21"/>
              </w:rPr>
            </w:pPr>
          </w:p>
          <w:p w14:paraId="5986F219" w14:textId="77777777" w:rsidR="00205D08" w:rsidRDefault="00205D08">
            <w:pPr>
              <w:rPr>
                <w:szCs w:val="21"/>
              </w:rPr>
            </w:pPr>
          </w:p>
          <w:p w14:paraId="5094DA1B" w14:textId="1A40151C" w:rsidR="00205D08" w:rsidRDefault="00205D08">
            <w:pPr>
              <w:rPr>
                <w:szCs w:val="21"/>
              </w:rPr>
            </w:pPr>
            <w:r>
              <w:rPr>
                <w:rFonts w:hint="eastAsia"/>
                <w:szCs w:val="21"/>
              </w:rPr>
              <w:t>平山</w:t>
            </w:r>
            <w:r w:rsidR="00FB5FB1">
              <w:rPr>
                <w:rFonts w:hint="eastAsia"/>
                <w:szCs w:val="21"/>
              </w:rPr>
              <w:t>副会長</w:t>
            </w:r>
          </w:p>
          <w:p w14:paraId="39D2920C" w14:textId="77777777" w:rsidR="00205D08" w:rsidRDefault="00205D08">
            <w:pPr>
              <w:rPr>
                <w:szCs w:val="21"/>
              </w:rPr>
            </w:pPr>
          </w:p>
          <w:p w14:paraId="6468FA5F" w14:textId="77777777" w:rsidR="00205D08" w:rsidRDefault="00205D08">
            <w:pPr>
              <w:rPr>
                <w:szCs w:val="21"/>
              </w:rPr>
            </w:pPr>
          </w:p>
          <w:p w14:paraId="22CF2106" w14:textId="6625BF57" w:rsidR="00205D08" w:rsidRDefault="00205D08">
            <w:pPr>
              <w:rPr>
                <w:szCs w:val="21"/>
              </w:rPr>
            </w:pPr>
            <w:r>
              <w:rPr>
                <w:rFonts w:hint="eastAsia"/>
                <w:szCs w:val="21"/>
              </w:rPr>
              <w:t>古岸推進員</w:t>
            </w:r>
          </w:p>
          <w:p w14:paraId="52BC1D59" w14:textId="77777777" w:rsidR="00205D08" w:rsidRDefault="00205D08">
            <w:pPr>
              <w:rPr>
                <w:szCs w:val="21"/>
              </w:rPr>
            </w:pPr>
          </w:p>
          <w:p w14:paraId="53DABBBD" w14:textId="77777777" w:rsidR="00205D08" w:rsidRDefault="00205D08">
            <w:pPr>
              <w:rPr>
                <w:szCs w:val="21"/>
              </w:rPr>
            </w:pPr>
          </w:p>
          <w:p w14:paraId="6D51D034" w14:textId="77777777" w:rsidR="00205D08" w:rsidRDefault="00205D08">
            <w:pPr>
              <w:rPr>
                <w:szCs w:val="21"/>
              </w:rPr>
            </w:pPr>
          </w:p>
          <w:p w14:paraId="72AC438D" w14:textId="77777777" w:rsidR="00205D08" w:rsidRDefault="00205D08">
            <w:pPr>
              <w:rPr>
                <w:szCs w:val="21"/>
              </w:rPr>
            </w:pPr>
          </w:p>
          <w:p w14:paraId="388B9D17" w14:textId="77777777" w:rsidR="00205D08" w:rsidRDefault="00205D08">
            <w:pPr>
              <w:rPr>
                <w:szCs w:val="21"/>
              </w:rPr>
            </w:pPr>
          </w:p>
          <w:p w14:paraId="761A18FB" w14:textId="77777777" w:rsidR="00205D08" w:rsidRDefault="00205D08">
            <w:pPr>
              <w:rPr>
                <w:szCs w:val="21"/>
              </w:rPr>
            </w:pPr>
          </w:p>
          <w:p w14:paraId="649A38F3" w14:textId="77777777" w:rsidR="00205D08" w:rsidRDefault="00205D08">
            <w:pPr>
              <w:rPr>
                <w:szCs w:val="21"/>
              </w:rPr>
            </w:pPr>
          </w:p>
          <w:p w14:paraId="70F7E8F7" w14:textId="77777777" w:rsidR="00205D08" w:rsidRDefault="00205D08">
            <w:pPr>
              <w:rPr>
                <w:szCs w:val="21"/>
              </w:rPr>
            </w:pPr>
          </w:p>
          <w:p w14:paraId="085F5DC0" w14:textId="77777777" w:rsidR="00205D08" w:rsidRDefault="00205D08">
            <w:pPr>
              <w:rPr>
                <w:szCs w:val="21"/>
              </w:rPr>
            </w:pPr>
            <w:r>
              <w:rPr>
                <w:rFonts w:hint="eastAsia"/>
                <w:szCs w:val="21"/>
              </w:rPr>
              <w:t>平山副会長</w:t>
            </w:r>
          </w:p>
          <w:p w14:paraId="7C4F97A3" w14:textId="77777777" w:rsidR="00205D08" w:rsidRDefault="00205D08">
            <w:pPr>
              <w:rPr>
                <w:szCs w:val="21"/>
              </w:rPr>
            </w:pPr>
          </w:p>
          <w:p w14:paraId="0DC4ACA3" w14:textId="77777777" w:rsidR="00205D08" w:rsidRDefault="00205D08">
            <w:pPr>
              <w:rPr>
                <w:szCs w:val="21"/>
              </w:rPr>
            </w:pPr>
          </w:p>
          <w:p w14:paraId="5043EA0D" w14:textId="77777777" w:rsidR="00205D08" w:rsidRDefault="00205D08">
            <w:pPr>
              <w:rPr>
                <w:szCs w:val="21"/>
              </w:rPr>
            </w:pPr>
          </w:p>
          <w:p w14:paraId="6115D987" w14:textId="77777777" w:rsidR="00205D08" w:rsidRDefault="00205D08">
            <w:pPr>
              <w:rPr>
                <w:szCs w:val="21"/>
              </w:rPr>
            </w:pPr>
          </w:p>
          <w:p w14:paraId="2139B844" w14:textId="77777777" w:rsidR="00205D08" w:rsidRDefault="00205D08">
            <w:pPr>
              <w:rPr>
                <w:szCs w:val="21"/>
              </w:rPr>
            </w:pPr>
          </w:p>
          <w:p w14:paraId="5881E78A" w14:textId="77777777" w:rsidR="00205D08" w:rsidRDefault="00205D08">
            <w:pPr>
              <w:rPr>
                <w:szCs w:val="21"/>
              </w:rPr>
            </w:pPr>
          </w:p>
          <w:p w14:paraId="2F9764C2" w14:textId="77777777" w:rsidR="00205D08" w:rsidRDefault="00205D08">
            <w:pPr>
              <w:rPr>
                <w:szCs w:val="21"/>
              </w:rPr>
            </w:pPr>
          </w:p>
          <w:p w14:paraId="1B0CD34D" w14:textId="77777777" w:rsidR="00016147" w:rsidRDefault="00016147">
            <w:pPr>
              <w:rPr>
                <w:szCs w:val="21"/>
              </w:rPr>
            </w:pPr>
          </w:p>
          <w:p w14:paraId="5929D75B" w14:textId="77777777" w:rsidR="00205D08" w:rsidRDefault="00205D08">
            <w:pPr>
              <w:rPr>
                <w:szCs w:val="21"/>
              </w:rPr>
            </w:pPr>
          </w:p>
          <w:p w14:paraId="36DAA69D" w14:textId="4E626FA9" w:rsidR="00205D08" w:rsidRDefault="00205D08">
            <w:pPr>
              <w:rPr>
                <w:szCs w:val="21"/>
              </w:rPr>
            </w:pPr>
            <w:r>
              <w:rPr>
                <w:rFonts w:hint="eastAsia"/>
                <w:szCs w:val="21"/>
              </w:rPr>
              <w:t>古岸推進員</w:t>
            </w:r>
          </w:p>
          <w:p w14:paraId="32D77BF7" w14:textId="77777777" w:rsidR="00205D08" w:rsidRDefault="00205D08">
            <w:pPr>
              <w:rPr>
                <w:szCs w:val="21"/>
              </w:rPr>
            </w:pPr>
          </w:p>
          <w:p w14:paraId="29010F3B" w14:textId="77777777" w:rsidR="00205D08" w:rsidRDefault="00205D08">
            <w:pPr>
              <w:rPr>
                <w:szCs w:val="21"/>
              </w:rPr>
            </w:pPr>
          </w:p>
          <w:p w14:paraId="51CDC9A4" w14:textId="77777777" w:rsidR="00205D08" w:rsidRDefault="00205D08">
            <w:pPr>
              <w:rPr>
                <w:szCs w:val="21"/>
              </w:rPr>
            </w:pPr>
          </w:p>
          <w:p w14:paraId="24DB448B" w14:textId="77777777" w:rsidR="00205D08" w:rsidRDefault="00205D08">
            <w:pPr>
              <w:rPr>
                <w:szCs w:val="21"/>
              </w:rPr>
            </w:pPr>
          </w:p>
          <w:p w14:paraId="03750FB2" w14:textId="77777777" w:rsidR="00205D08" w:rsidRDefault="00205D08">
            <w:pPr>
              <w:rPr>
                <w:szCs w:val="21"/>
              </w:rPr>
            </w:pPr>
          </w:p>
          <w:p w14:paraId="227F7611" w14:textId="77777777" w:rsidR="00205D08" w:rsidRDefault="00205D08">
            <w:pPr>
              <w:rPr>
                <w:szCs w:val="21"/>
              </w:rPr>
            </w:pPr>
          </w:p>
          <w:p w14:paraId="6E49952E" w14:textId="77777777" w:rsidR="00205D08" w:rsidRDefault="00205D08">
            <w:pPr>
              <w:rPr>
                <w:szCs w:val="21"/>
              </w:rPr>
            </w:pPr>
          </w:p>
          <w:p w14:paraId="7A67BAFE" w14:textId="77777777" w:rsidR="00205D08" w:rsidRDefault="00205D08">
            <w:pPr>
              <w:rPr>
                <w:szCs w:val="21"/>
              </w:rPr>
            </w:pPr>
          </w:p>
          <w:p w14:paraId="07E007DC" w14:textId="77777777" w:rsidR="00205D08" w:rsidRDefault="00205D08">
            <w:pPr>
              <w:rPr>
                <w:szCs w:val="21"/>
              </w:rPr>
            </w:pPr>
          </w:p>
          <w:p w14:paraId="10002EE7" w14:textId="77777777" w:rsidR="00205D08" w:rsidRDefault="00205D08">
            <w:pPr>
              <w:rPr>
                <w:szCs w:val="21"/>
              </w:rPr>
            </w:pPr>
          </w:p>
          <w:p w14:paraId="0469CB02" w14:textId="77777777" w:rsidR="00205D08" w:rsidRDefault="00205D08">
            <w:pPr>
              <w:rPr>
                <w:szCs w:val="21"/>
              </w:rPr>
            </w:pPr>
          </w:p>
          <w:p w14:paraId="61C31652" w14:textId="77777777" w:rsidR="00205D08" w:rsidRDefault="00205D08">
            <w:pPr>
              <w:rPr>
                <w:szCs w:val="21"/>
              </w:rPr>
            </w:pPr>
          </w:p>
          <w:p w14:paraId="670773ED" w14:textId="77777777" w:rsidR="00205D08" w:rsidRDefault="00205D08">
            <w:pPr>
              <w:rPr>
                <w:szCs w:val="21"/>
              </w:rPr>
            </w:pPr>
          </w:p>
          <w:p w14:paraId="5FDA289C" w14:textId="77777777" w:rsidR="00205D08" w:rsidRDefault="00205D08">
            <w:pPr>
              <w:rPr>
                <w:szCs w:val="21"/>
              </w:rPr>
            </w:pPr>
          </w:p>
          <w:p w14:paraId="051B0636" w14:textId="77777777" w:rsidR="00205D08" w:rsidRDefault="00205D08">
            <w:pPr>
              <w:rPr>
                <w:szCs w:val="21"/>
              </w:rPr>
            </w:pPr>
          </w:p>
          <w:p w14:paraId="68257F2D" w14:textId="77777777" w:rsidR="00205D08" w:rsidRDefault="00205D08">
            <w:pPr>
              <w:rPr>
                <w:szCs w:val="21"/>
              </w:rPr>
            </w:pPr>
          </w:p>
          <w:p w14:paraId="11EFAFD7" w14:textId="02D123C3" w:rsidR="00205D08" w:rsidRDefault="00205D08">
            <w:pPr>
              <w:rPr>
                <w:szCs w:val="21"/>
              </w:rPr>
            </w:pPr>
            <w:r>
              <w:rPr>
                <w:rFonts w:hint="eastAsia"/>
                <w:szCs w:val="21"/>
              </w:rPr>
              <w:t>平山副会長</w:t>
            </w:r>
          </w:p>
          <w:p w14:paraId="42B974C6" w14:textId="77777777" w:rsidR="00205D08" w:rsidRDefault="00205D08">
            <w:pPr>
              <w:rPr>
                <w:szCs w:val="21"/>
              </w:rPr>
            </w:pPr>
          </w:p>
          <w:p w14:paraId="21D040D5" w14:textId="77777777" w:rsidR="00205D08" w:rsidRDefault="00205D08">
            <w:pPr>
              <w:rPr>
                <w:szCs w:val="21"/>
              </w:rPr>
            </w:pPr>
          </w:p>
          <w:p w14:paraId="6E2D57AA" w14:textId="77777777" w:rsidR="00205D08" w:rsidRDefault="00205D08">
            <w:pPr>
              <w:rPr>
                <w:szCs w:val="21"/>
              </w:rPr>
            </w:pPr>
          </w:p>
          <w:p w14:paraId="46061C35" w14:textId="77777777" w:rsidR="00205D08" w:rsidRDefault="00205D08">
            <w:pPr>
              <w:rPr>
                <w:szCs w:val="21"/>
              </w:rPr>
            </w:pPr>
            <w:r>
              <w:rPr>
                <w:rFonts w:hint="eastAsia"/>
                <w:szCs w:val="21"/>
              </w:rPr>
              <w:t>今瀬委員</w:t>
            </w:r>
          </w:p>
          <w:p w14:paraId="673E3C26" w14:textId="77777777" w:rsidR="00205D08" w:rsidRDefault="00205D08">
            <w:pPr>
              <w:rPr>
                <w:szCs w:val="21"/>
              </w:rPr>
            </w:pPr>
          </w:p>
          <w:p w14:paraId="7CD76B1F" w14:textId="77777777" w:rsidR="00205D08" w:rsidRDefault="00205D08">
            <w:pPr>
              <w:rPr>
                <w:szCs w:val="21"/>
              </w:rPr>
            </w:pPr>
          </w:p>
          <w:p w14:paraId="70B4F72B" w14:textId="77777777" w:rsidR="00205D08" w:rsidRDefault="00205D08">
            <w:pPr>
              <w:rPr>
                <w:szCs w:val="21"/>
              </w:rPr>
            </w:pPr>
          </w:p>
          <w:p w14:paraId="3317C78F" w14:textId="77777777" w:rsidR="00205D08" w:rsidRDefault="00205D08">
            <w:pPr>
              <w:rPr>
                <w:szCs w:val="21"/>
              </w:rPr>
            </w:pPr>
          </w:p>
          <w:p w14:paraId="302F9308" w14:textId="77777777" w:rsidR="00205D08" w:rsidRDefault="00205D08">
            <w:pPr>
              <w:rPr>
                <w:szCs w:val="21"/>
              </w:rPr>
            </w:pPr>
          </w:p>
          <w:p w14:paraId="26775D5D" w14:textId="77777777" w:rsidR="00205D08" w:rsidRDefault="00205D08">
            <w:pPr>
              <w:rPr>
                <w:szCs w:val="21"/>
              </w:rPr>
            </w:pPr>
          </w:p>
          <w:p w14:paraId="2098DE05" w14:textId="77777777" w:rsidR="00205D08" w:rsidRDefault="00205D08">
            <w:pPr>
              <w:rPr>
                <w:szCs w:val="21"/>
              </w:rPr>
            </w:pPr>
          </w:p>
          <w:p w14:paraId="134CD527" w14:textId="77777777" w:rsidR="00205D08" w:rsidRDefault="00205D08">
            <w:pPr>
              <w:rPr>
                <w:szCs w:val="21"/>
              </w:rPr>
            </w:pPr>
          </w:p>
          <w:p w14:paraId="27A44486" w14:textId="77777777" w:rsidR="00205D08" w:rsidRDefault="00205D08">
            <w:pPr>
              <w:rPr>
                <w:szCs w:val="21"/>
              </w:rPr>
            </w:pPr>
          </w:p>
          <w:p w14:paraId="76EFAFA8" w14:textId="1E1C165B" w:rsidR="00205D08" w:rsidRDefault="00A05425">
            <w:pPr>
              <w:rPr>
                <w:szCs w:val="21"/>
              </w:rPr>
            </w:pPr>
            <w:r>
              <w:rPr>
                <w:rFonts w:hint="eastAsia"/>
                <w:szCs w:val="21"/>
              </w:rPr>
              <w:t>吉田課長</w:t>
            </w:r>
          </w:p>
          <w:p w14:paraId="078A4C34" w14:textId="77777777" w:rsidR="00205D08" w:rsidRDefault="00205D08">
            <w:pPr>
              <w:rPr>
                <w:szCs w:val="21"/>
              </w:rPr>
            </w:pPr>
          </w:p>
          <w:p w14:paraId="367973BE" w14:textId="77777777" w:rsidR="00205D08" w:rsidRDefault="00205D08">
            <w:pPr>
              <w:rPr>
                <w:szCs w:val="21"/>
              </w:rPr>
            </w:pPr>
          </w:p>
          <w:p w14:paraId="5745E8F7" w14:textId="168758F2" w:rsidR="00205D08" w:rsidRDefault="00A05425">
            <w:pPr>
              <w:rPr>
                <w:szCs w:val="21"/>
              </w:rPr>
            </w:pPr>
            <w:r>
              <w:rPr>
                <w:rFonts w:hint="eastAsia"/>
                <w:szCs w:val="21"/>
              </w:rPr>
              <w:t>今瀬委員</w:t>
            </w:r>
          </w:p>
          <w:p w14:paraId="1F108E81" w14:textId="77777777" w:rsidR="00205D08" w:rsidRDefault="00205D08">
            <w:pPr>
              <w:rPr>
                <w:szCs w:val="21"/>
              </w:rPr>
            </w:pPr>
          </w:p>
          <w:p w14:paraId="47E468B5" w14:textId="52091F43" w:rsidR="00205D08" w:rsidRDefault="00A05425">
            <w:pPr>
              <w:rPr>
                <w:szCs w:val="21"/>
              </w:rPr>
            </w:pPr>
            <w:r>
              <w:rPr>
                <w:rFonts w:hint="eastAsia"/>
                <w:szCs w:val="21"/>
              </w:rPr>
              <w:t>吉田課長</w:t>
            </w:r>
          </w:p>
          <w:p w14:paraId="104FD1D4" w14:textId="77777777" w:rsidR="00205D08" w:rsidRDefault="00205D08">
            <w:pPr>
              <w:rPr>
                <w:szCs w:val="21"/>
              </w:rPr>
            </w:pPr>
          </w:p>
          <w:p w14:paraId="3A4F9535" w14:textId="37F7E253" w:rsidR="00205D08" w:rsidRDefault="00A05425">
            <w:pPr>
              <w:rPr>
                <w:szCs w:val="21"/>
              </w:rPr>
            </w:pPr>
            <w:r>
              <w:rPr>
                <w:rFonts w:hint="eastAsia"/>
                <w:szCs w:val="21"/>
              </w:rPr>
              <w:t>今瀬委員</w:t>
            </w:r>
          </w:p>
          <w:p w14:paraId="3A8DF9CA" w14:textId="77777777" w:rsidR="00205D08" w:rsidRDefault="00205D08">
            <w:pPr>
              <w:rPr>
                <w:szCs w:val="21"/>
              </w:rPr>
            </w:pPr>
          </w:p>
          <w:p w14:paraId="259D4A36" w14:textId="77777777" w:rsidR="00205D08" w:rsidRDefault="00205D08">
            <w:pPr>
              <w:rPr>
                <w:szCs w:val="21"/>
              </w:rPr>
            </w:pPr>
          </w:p>
          <w:p w14:paraId="423477DE" w14:textId="77777777" w:rsidR="00205D08" w:rsidRDefault="00205D08">
            <w:pPr>
              <w:rPr>
                <w:szCs w:val="21"/>
              </w:rPr>
            </w:pPr>
            <w:r>
              <w:rPr>
                <w:rFonts w:hint="eastAsia"/>
                <w:szCs w:val="21"/>
              </w:rPr>
              <w:t>平山副会長</w:t>
            </w:r>
          </w:p>
          <w:p w14:paraId="5289573F" w14:textId="77777777" w:rsidR="00205D08" w:rsidRDefault="00205D08">
            <w:pPr>
              <w:rPr>
                <w:szCs w:val="21"/>
              </w:rPr>
            </w:pPr>
          </w:p>
          <w:p w14:paraId="5C5C6D1B" w14:textId="77777777" w:rsidR="00205D08" w:rsidRDefault="00205D08">
            <w:pPr>
              <w:rPr>
                <w:szCs w:val="21"/>
              </w:rPr>
            </w:pPr>
          </w:p>
          <w:p w14:paraId="066876F2" w14:textId="77777777" w:rsidR="00205D08" w:rsidRDefault="00205D08">
            <w:pPr>
              <w:rPr>
                <w:szCs w:val="21"/>
              </w:rPr>
            </w:pPr>
          </w:p>
          <w:p w14:paraId="726FE676" w14:textId="77777777" w:rsidR="00205D08" w:rsidRDefault="00205D08">
            <w:pPr>
              <w:rPr>
                <w:szCs w:val="21"/>
              </w:rPr>
            </w:pPr>
          </w:p>
          <w:p w14:paraId="13433404" w14:textId="77777777" w:rsidR="00205D08" w:rsidRDefault="00205D08">
            <w:pPr>
              <w:rPr>
                <w:szCs w:val="21"/>
              </w:rPr>
            </w:pPr>
          </w:p>
          <w:p w14:paraId="700D9C4C" w14:textId="77777777" w:rsidR="00205D08" w:rsidRDefault="00205D08">
            <w:pPr>
              <w:rPr>
                <w:szCs w:val="21"/>
              </w:rPr>
            </w:pPr>
          </w:p>
          <w:p w14:paraId="5CCE0752" w14:textId="77777777" w:rsidR="00205D08" w:rsidRDefault="00205D08">
            <w:pPr>
              <w:rPr>
                <w:szCs w:val="21"/>
              </w:rPr>
            </w:pPr>
          </w:p>
          <w:p w14:paraId="0DE076F4" w14:textId="77777777" w:rsidR="00205D08" w:rsidRDefault="00205D08">
            <w:pPr>
              <w:rPr>
                <w:szCs w:val="21"/>
              </w:rPr>
            </w:pPr>
            <w:r>
              <w:rPr>
                <w:rFonts w:hint="eastAsia"/>
                <w:szCs w:val="21"/>
              </w:rPr>
              <w:t>峯野会長</w:t>
            </w:r>
          </w:p>
          <w:p w14:paraId="735B1FB4" w14:textId="77777777" w:rsidR="00205D08" w:rsidRDefault="00205D08">
            <w:pPr>
              <w:rPr>
                <w:szCs w:val="21"/>
              </w:rPr>
            </w:pPr>
          </w:p>
          <w:p w14:paraId="60DF6708" w14:textId="77777777" w:rsidR="00205D08" w:rsidRDefault="00205D08">
            <w:pPr>
              <w:rPr>
                <w:szCs w:val="21"/>
              </w:rPr>
            </w:pPr>
          </w:p>
          <w:p w14:paraId="619A9137" w14:textId="77777777" w:rsidR="00205D08" w:rsidRDefault="00205D08">
            <w:pPr>
              <w:rPr>
                <w:szCs w:val="21"/>
              </w:rPr>
            </w:pPr>
          </w:p>
          <w:p w14:paraId="024F3677" w14:textId="77777777" w:rsidR="00205D08" w:rsidRDefault="00205D08">
            <w:pPr>
              <w:rPr>
                <w:szCs w:val="21"/>
              </w:rPr>
            </w:pPr>
          </w:p>
          <w:p w14:paraId="111A6677" w14:textId="77777777" w:rsidR="00205D08" w:rsidRDefault="00205D08">
            <w:pPr>
              <w:rPr>
                <w:szCs w:val="21"/>
              </w:rPr>
            </w:pPr>
          </w:p>
          <w:p w14:paraId="01BC97D6" w14:textId="77777777" w:rsidR="00205D08" w:rsidRDefault="00205D08">
            <w:pPr>
              <w:rPr>
                <w:szCs w:val="21"/>
              </w:rPr>
            </w:pPr>
          </w:p>
          <w:p w14:paraId="60F937F5" w14:textId="77777777" w:rsidR="00205D08" w:rsidRDefault="00205D08">
            <w:pPr>
              <w:rPr>
                <w:szCs w:val="21"/>
              </w:rPr>
            </w:pPr>
          </w:p>
          <w:p w14:paraId="02FAE1F4" w14:textId="77777777" w:rsidR="00205D08" w:rsidRDefault="00205D08">
            <w:pPr>
              <w:rPr>
                <w:szCs w:val="21"/>
              </w:rPr>
            </w:pPr>
          </w:p>
          <w:p w14:paraId="3A54AB81" w14:textId="77777777" w:rsidR="00205D08" w:rsidRDefault="00205D08">
            <w:pPr>
              <w:rPr>
                <w:szCs w:val="21"/>
              </w:rPr>
            </w:pPr>
          </w:p>
          <w:p w14:paraId="1FA80C9A" w14:textId="77777777" w:rsidR="00205D08" w:rsidRDefault="00205D08">
            <w:pPr>
              <w:rPr>
                <w:szCs w:val="21"/>
              </w:rPr>
            </w:pPr>
          </w:p>
          <w:p w14:paraId="26E6B2BC" w14:textId="77777777" w:rsidR="00205D08" w:rsidRDefault="00205D08">
            <w:pPr>
              <w:rPr>
                <w:szCs w:val="21"/>
              </w:rPr>
            </w:pPr>
          </w:p>
          <w:p w14:paraId="38A2D4D2" w14:textId="77777777" w:rsidR="00205D08" w:rsidRDefault="00205D08">
            <w:pPr>
              <w:rPr>
                <w:szCs w:val="21"/>
              </w:rPr>
            </w:pPr>
          </w:p>
          <w:p w14:paraId="687A843F" w14:textId="77777777" w:rsidR="00205D08" w:rsidRDefault="00205D08">
            <w:pPr>
              <w:rPr>
                <w:szCs w:val="21"/>
              </w:rPr>
            </w:pPr>
          </w:p>
          <w:p w14:paraId="3B7D1F4E" w14:textId="77777777" w:rsidR="00205D08" w:rsidRDefault="00205D08">
            <w:pPr>
              <w:rPr>
                <w:szCs w:val="21"/>
              </w:rPr>
            </w:pPr>
          </w:p>
          <w:p w14:paraId="15AAFDC7" w14:textId="77777777" w:rsidR="00A85D1D" w:rsidRDefault="00A85D1D">
            <w:pPr>
              <w:rPr>
                <w:szCs w:val="21"/>
              </w:rPr>
            </w:pPr>
          </w:p>
          <w:p w14:paraId="4E8394CC" w14:textId="77777777" w:rsidR="00A85D1D" w:rsidRDefault="00A85D1D">
            <w:pPr>
              <w:rPr>
                <w:szCs w:val="21"/>
              </w:rPr>
            </w:pPr>
          </w:p>
          <w:p w14:paraId="0D9688B4" w14:textId="77777777" w:rsidR="00205D08" w:rsidRDefault="00205D08">
            <w:pPr>
              <w:rPr>
                <w:szCs w:val="21"/>
              </w:rPr>
            </w:pPr>
            <w:r>
              <w:rPr>
                <w:rFonts w:hint="eastAsia"/>
                <w:szCs w:val="21"/>
              </w:rPr>
              <w:t>佐々木主事</w:t>
            </w:r>
          </w:p>
          <w:p w14:paraId="200EED76" w14:textId="77777777" w:rsidR="00205D08" w:rsidRDefault="00205D08">
            <w:pPr>
              <w:rPr>
                <w:szCs w:val="21"/>
              </w:rPr>
            </w:pPr>
          </w:p>
          <w:p w14:paraId="0079B5EE" w14:textId="77777777" w:rsidR="00205D08" w:rsidRDefault="00205D08">
            <w:pPr>
              <w:rPr>
                <w:szCs w:val="21"/>
              </w:rPr>
            </w:pPr>
          </w:p>
          <w:p w14:paraId="7002A060" w14:textId="77777777" w:rsidR="00205D08" w:rsidRDefault="00205D08">
            <w:pPr>
              <w:rPr>
                <w:szCs w:val="21"/>
              </w:rPr>
            </w:pPr>
          </w:p>
          <w:p w14:paraId="429D395C" w14:textId="77777777" w:rsidR="00205D08" w:rsidRDefault="00205D08">
            <w:pPr>
              <w:rPr>
                <w:szCs w:val="21"/>
              </w:rPr>
            </w:pPr>
          </w:p>
          <w:p w14:paraId="5117E184" w14:textId="77777777" w:rsidR="00205D08" w:rsidRDefault="00205D08">
            <w:pPr>
              <w:rPr>
                <w:szCs w:val="21"/>
              </w:rPr>
            </w:pPr>
          </w:p>
          <w:p w14:paraId="7D6319E7" w14:textId="77777777" w:rsidR="00205D08" w:rsidRDefault="00205D08">
            <w:pPr>
              <w:rPr>
                <w:szCs w:val="21"/>
              </w:rPr>
            </w:pPr>
          </w:p>
          <w:p w14:paraId="4D3E3ECD" w14:textId="77777777" w:rsidR="00205D08" w:rsidRDefault="00205D08">
            <w:pPr>
              <w:rPr>
                <w:szCs w:val="21"/>
              </w:rPr>
            </w:pPr>
          </w:p>
          <w:p w14:paraId="504883B0" w14:textId="77777777" w:rsidR="00205D08" w:rsidRDefault="00205D08">
            <w:pPr>
              <w:rPr>
                <w:szCs w:val="21"/>
              </w:rPr>
            </w:pPr>
          </w:p>
          <w:p w14:paraId="18D11C1D" w14:textId="77777777" w:rsidR="00205D08" w:rsidRDefault="00205D08">
            <w:pPr>
              <w:rPr>
                <w:szCs w:val="21"/>
              </w:rPr>
            </w:pPr>
          </w:p>
          <w:p w14:paraId="3E3A0AB7" w14:textId="77777777" w:rsidR="00205D08" w:rsidRDefault="00205D08">
            <w:pPr>
              <w:rPr>
                <w:szCs w:val="21"/>
              </w:rPr>
            </w:pPr>
          </w:p>
          <w:p w14:paraId="1AB6EA22" w14:textId="77777777" w:rsidR="00205D08" w:rsidRDefault="00205D08">
            <w:pPr>
              <w:rPr>
                <w:szCs w:val="21"/>
              </w:rPr>
            </w:pPr>
          </w:p>
          <w:p w14:paraId="1162FBC4" w14:textId="77777777" w:rsidR="00205D08" w:rsidRDefault="00205D08">
            <w:pPr>
              <w:rPr>
                <w:szCs w:val="21"/>
              </w:rPr>
            </w:pPr>
          </w:p>
          <w:p w14:paraId="39DEE254" w14:textId="77777777" w:rsidR="00205D08" w:rsidRDefault="00205D08">
            <w:pPr>
              <w:rPr>
                <w:szCs w:val="21"/>
              </w:rPr>
            </w:pPr>
          </w:p>
          <w:p w14:paraId="5389E579" w14:textId="77777777" w:rsidR="00205D08" w:rsidRDefault="00205D08">
            <w:pPr>
              <w:rPr>
                <w:szCs w:val="21"/>
              </w:rPr>
            </w:pPr>
          </w:p>
          <w:p w14:paraId="505D5043" w14:textId="77777777" w:rsidR="00205D08" w:rsidRDefault="00205D08">
            <w:pPr>
              <w:rPr>
                <w:szCs w:val="21"/>
              </w:rPr>
            </w:pPr>
          </w:p>
          <w:p w14:paraId="0625D3A9" w14:textId="77777777" w:rsidR="00205D08" w:rsidRDefault="00205D08">
            <w:pPr>
              <w:rPr>
                <w:szCs w:val="21"/>
              </w:rPr>
            </w:pPr>
          </w:p>
          <w:p w14:paraId="4CAC3B0B" w14:textId="77777777" w:rsidR="00205D08" w:rsidRDefault="00205D08">
            <w:pPr>
              <w:rPr>
                <w:szCs w:val="21"/>
              </w:rPr>
            </w:pPr>
          </w:p>
          <w:p w14:paraId="754562B9" w14:textId="77777777" w:rsidR="00205D08" w:rsidRDefault="00205D08">
            <w:pPr>
              <w:rPr>
                <w:szCs w:val="21"/>
              </w:rPr>
            </w:pPr>
          </w:p>
          <w:p w14:paraId="6D998741" w14:textId="77777777" w:rsidR="00205D08" w:rsidRDefault="00205D08">
            <w:pPr>
              <w:rPr>
                <w:szCs w:val="21"/>
              </w:rPr>
            </w:pPr>
          </w:p>
          <w:p w14:paraId="6E62E8D3" w14:textId="77777777" w:rsidR="00205D08" w:rsidRDefault="00205D08">
            <w:pPr>
              <w:rPr>
                <w:szCs w:val="21"/>
              </w:rPr>
            </w:pPr>
          </w:p>
          <w:p w14:paraId="609C6A57" w14:textId="77777777" w:rsidR="00205D08" w:rsidRDefault="00205D08">
            <w:pPr>
              <w:rPr>
                <w:szCs w:val="21"/>
              </w:rPr>
            </w:pPr>
          </w:p>
          <w:p w14:paraId="02829F6C" w14:textId="77777777" w:rsidR="00205D08" w:rsidRDefault="00205D08">
            <w:pPr>
              <w:rPr>
                <w:szCs w:val="21"/>
              </w:rPr>
            </w:pPr>
          </w:p>
          <w:p w14:paraId="44B724BA" w14:textId="77777777" w:rsidR="00205D08" w:rsidRDefault="00205D08">
            <w:pPr>
              <w:rPr>
                <w:szCs w:val="21"/>
              </w:rPr>
            </w:pPr>
          </w:p>
          <w:p w14:paraId="1E6ACDD6" w14:textId="77777777" w:rsidR="00F63FD6" w:rsidRDefault="00F63FD6">
            <w:pPr>
              <w:rPr>
                <w:szCs w:val="21"/>
              </w:rPr>
            </w:pPr>
          </w:p>
          <w:p w14:paraId="3F52B0A2" w14:textId="77777777" w:rsidR="00F63FD6" w:rsidRDefault="00F63FD6">
            <w:pPr>
              <w:rPr>
                <w:szCs w:val="21"/>
              </w:rPr>
            </w:pPr>
          </w:p>
          <w:p w14:paraId="0B9406C1" w14:textId="77777777" w:rsidR="00F63FD6" w:rsidRDefault="00F63FD6">
            <w:pPr>
              <w:rPr>
                <w:szCs w:val="21"/>
              </w:rPr>
            </w:pPr>
          </w:p>
          <w:p w14:paraId="62620949" w14:textId="77777777" w:rsidR="00205D08" w:rsidRDefault="00205D08">
            <w:pPr>
              <w:rPr>
                <w:szCs w:val="21"/>
              </w:rPr>
            </w:pPr>
            <w:r>
              <w:rPr>
                <w:rFonts w:hint="eastAsia"/>
                <w:szCs w:val="21"/>
              </w:rPr>
              <w:t>峯野会長</w:t>
            </w:r>
          </w:p>
          <w:p w14:paraId="5F1AE180" w14:textId="77777777" w:rsidR="00205D08" w:rsidRDefault="00205D08">
            <w:pPr>
              <w:rPr>
                <w:szCs w:val="21"/>
              </w:rPr>
            </w:pPr>
          </w:p>
          <w:p w14:paraId="1E407CF2" w14:textId="77777777" w:rsidR="00205D08" w:rsidRDefault="00205D08">
            <w:pPr>
              <w:rPr>
                <w:szCs w:val="21"/>
              </w:rPr>
            </w:pPr>
          </w:p>
          <w:p w14:paraId="491FAFB3" w14:textId="77777777" w:rsidR="00205D08" w:rsidRDefault="00205D08">
            <w:pPr>
              <w:rPr>
                <w:szCs w:val="21"/>
              </w:rPr>
            </w:pPr>
            <w:r>
              <w:rPr>
                <w:rFonts w:hint="eastAsia"/>
                <w:szCs w:val="21"/>
              </w:rPr>
              <w:t>若杉委員</w:t>
            </w:r>
          </w:p>
          <w:p w14:paraId="3DA87D00" w14:textId="77777777" w:rsidR="00205D08" w:rsidRDefault="00205D08">
            <w:pPr>
              <w:rPr>
                <w:szCs w:val="21"/>
              </w:rPr>
            </w:pPr>
          </w:p>
          <w:p w14:paraId="648A8757" w14:textId="77777777" w:rsidR="00205D08" w:rsidRDefault="00205D08">
            <w:pPr>
              <w:rPr>
                <w:szCs w:val="21"/>
              </w:rPr>
            </w:pPr>
          </w:p>
          <w:p w14:paraId="3DB15A0A" w14:textId="77777777" w:rsidR="00205D08" w:rsidRDefault="00205D08">
            <w:pPr>
              <w:rPr>
                <w:szCs w:val="21"/>
              </w:rPr>
            </w:pPr>
          </w:p>
          <w:p w14:paraId="0CDEF8EC" w14:textId="77777777" w:rsidR="00205D08" w:rsidRDefault="00205D08">
            <w:pPr>
              <w:rPr>
                <w:szCs w:val="21"/>
              </w:rPr>
            </w:pPr>
          </w:p>
          <w:p w14:paraId="2422A29B" w14:textId="77777777" w:rsidR="00205D08" w:rsidRDefault="00205D08">
            <w:pPr>
              <w:rPr>
                <w:szCs w:val="21"/>
              </w:rPr>
            </w:pPr>
            <w:r>
              <w:rPr>
                <w:rFonts w:hint="eastAsia"/>
                <w:szCs w:val="21"/>
              </w:rPr>
              <w:t>佐々木主事</w:t>
            </w:r>
          </w:p>
          <w:p w14:paraId="206F9F4C" w14:textId="77777777" w:rsidR="00205D08" w:rsidRDefault="00205D08">
            <w:pPr>
              <w:rPr>
                <w:szCs w:val="21"/>
              </w:rPr>
            </w:pPr>
          </w:p>
          <w:p w14:paraId="0BFB7939" w14:textId="77777777" w:rsidR="00205D08" w:rsidRDefault="00205D08">
            <w:pPr>
              <w:rPr>
                <w:szCs w:val="21"/>
              </w:rPr>
            </w:pPr>
          </w:p>
          <w:p w14:paraId="5EE889BA" w14:textId="77777777" w:rsidR="00205D08" w:rsidRDefault="00205D08">
            <w:pPr>
              <w:rPr>
                <w:szCs w:val="21"/>
              </w:rPr>
            </w:pPr>
          </w:p>
          <w:p w14:paraId="4279F4E4" w14:textId="77777777" w:rsidR="00205D08" w:rsidRDefault="00205D08">
            <w:pPr>
              <w:rPr>
                <w:szCs w:val="21"/>
              </w:rPr>
            </w:pPr>
            <w:r>
              <w:rPr>
                <w:rFonts w:hint="eastAsia"/>
                <w:szCs w:val="21"/>
              </w:rPr>
              <w:t>峯野会長</w:t>
            </w:r>
          </w:p>
          <w:p w14:paraId="3BC604A8" w14:textId="77777777" w:rsidR="00205D08" w:rsidRDefault="00205D08">
            <w:pPr>
              <w:rPr>
                <w:szCs w:val="21"/>
              </w:rPr>
            </w:pPr>
          </w:p>
          <w:p w14:paraId="3860CDE9" w14:textId="77777777" w:rsidR="00205D08" w:rsidRDefault="00205D08">
            <w:pPr>
              <w:rPr>
                <w:szCs w:val="21"/>
              </w:rPr>
            </w:pPr>
          </w:p>
          <w:p w14:paraId="3D25BB2C" w14:textId="77777777" w:rsidR="00205D08" w:rsidRDefault="00205D08">
            <w:pPr>
              <w:rPr>
                <w:szCs w:val="21"/>
              </w:rPr>
            </w:pPr>
          </w:p>
          <w:p w14:paraId="372FCAA2" w14:textId="77777777" w:rsidR="00205D08" w:rsidRDefault="00205D08">
            <w:pPr>
              <w:rPr>
                <w:szCs w:val="21"/>
              </w:rPr>
            </w:pPr>
          </w:p>
          <w:p w14:paraId="6628ACA2" w14:textId="77777777" w:rsidR="00205D08" w:rsidRDefault="00205D08">
            <w:pPr>
              <w:rPr>
                <w:szCs w:val="21"/>
              </w:rPr>
            </w:pPr>
          </w:p>
          <w:p w14:paraId="0C297A26" w14:textId="77777777" w:rsidR="00205D08" w:rsidRDefault="00205D08">
            <w:pPr>
              <w:rPr>
                <w:szCs w:val="21"/>
              </w:rPr>
            </w:pPr>
          </w:p>
          <w:p w14:paraId="68011233" w14:textId="77777777" w:rsidR="00205D08" w:rsidRDefault="00205D08">
            <w:pPr>
              <w:rPr>
                <w:szCs w:val="21"/>
              </w:rPr>
            </w:pPr>
            <w:r>
              <w:rPr>
                <w:rFonts w:hint="eastAsia"/>
                <w:szCs w:val="21"/>
              </w:rPr>
              <w:t>松浦副主幹</w:t>
            </w:r>
          </w:p>
          <w:p w14:paraId="629D538D" w14:textId="77777777" w:rsidR="00205D08" w:rsidRDefault="00205D08">
            <w:pPr>
              <w:rPr>
                <w:szCs w:val="21"/>
              </w:rPr>
            </w:pPr>
          </w:p>
          <w:p w14:paraId="07CED3EE" w14:textId="77777777" w:rsidR="00205D08" w:rsidRDefault="00205D08">
            <w:pPr>
              <w:rPr>
                <w:szCs w:val="21"/>
              </w:rPr>
            </w:pPr>
          </w:p>
          <w:p w14:paraId="68E6866D" w14:textId="77777777" w:rsidR="00205D08" w:rsidRDefault="00205D08">
            <w:pPr>
              <w:rPr>
                <w:szCs w:val="21"/>
              </w:rPr>
            </w:pPr>
          </w:p>
          <w:p w14:paraId="5702A548" w14:textId="77777777" w:rsidR="00205D08" w:rsidRDefault="00205D08">
            <w:pPr>
              <w:rPr>
                <w:szCs w:val="21"/>
              </w:rPr>
            </w:pPr>
          </w:p>
          <w:p w14:paraId="57582FDB" w14:textId="77777777" w:rsidR="00205D08" w:rsidRDefault="00205D08">
            <w:pPr>
              <w:rPr>
                <w:szCs w:val="21"/>
              </w:rPr>
            </w:pPr>
          </w:p>
          <w:p w14:paraId="04104931" w14:textId="77777777" w:rsidR="00205D08" w:rsidRDefault="00205D08">
            <w:pPr>
              <w:rPr>
                <w:szCs w:val="21"/>
              </w:rPr>
            </w:pPr>
          </w:p>
          <w:p w14:paraId="1B33A880" w14:textId="77777777" w:rsidR="00205D08" w:rsidRDefault="00205D08">
            <w:pPr>
              <w:rPr>
                <w:szCs w:val="21"/>
              </w:rPr>
            </w:pPr>
          </w:p>
          <w:p w14:paraId="075C7227" w14:textId="77777777" w:rsidR="00205D08" w:rsidRDefault="00205D08">
            <w:pPr>
              <w:rPr>
                <w:szCs w:val="21"/>
              </w:rPr>
            </w:pPr>
          </w:p>
          <w:p w14:paraId="78599925" w14:textId="5ADFB00B" w:rsidR="00205D08" w:rsidRPr="00682E11" w:rsidRDefault="00205D08">
            <w:pPr>
              <w:rPr>
                <w:szCs w:val="21"/>
              </w:rPr>
            </w:pPr>
          </w:p>
        </w:tc>
        <w:tc>
          <w:tcPr>
            <w:tcW w:w="8363" w:type="dxa"/>
          </w:tcPr>
          <w:p w14:paraId="205D778B" w14:textId="77777777" w:rsidR="008563E6" w:rsidRPr="008563E6" w:rsidRDefault="008563E6" w:rsidP="0059091F">
            <w:pPr>
              <w:ind w:firstLineChars="100" w:firstLine="210"/>
              <w:rPr>
                <w:rFonts w:hAnsi="ＭＳ 明朝"/>
              </w:rPr>
            </w:pPr>
            <w:r w:rsidRPr="008563E6">
              <w:rPr>
                <w:rFonts w:hAnsi="ＭＳ 明朝" w:hint="eastAsia"/>
              </w:rPr>
              <w:lastRenderedPageBreak/>
              <w:t>定刻になりましたので、只今から令和８年度第１回みよし市図書館協議会を開催いたします。</w:t>
            </w:r>
          </w:p>
          <w:p w14:paraId="3CBFCB37" w14:textId="77777777" w:rsidR="008563E6" w:rsidRPr="008563E6" w:rsidRDefault="008563E6" w:rsidP="0059091F">
            <w:pPr>
              <w:ind w:firstLineChars="100" w:firstLine="210"/>
              <w:rPr>
                <w:rFonts w:hAnsi="ＭＳ 明朝"/>
              </w:rPr>
            </w:pPr>
            <w:r w:rsidRPr="008563E6">
              <w:rPr>
                <w:rFonts w:hAnsi="ＭＳ 明朝" w:hint="eastAsia"/>
              </w:rPr>
              <w:t>最初に、礼の交換をしたいと存じますので、皆様ご起立をお願いします。</w:t>
            </w:r>
          </w:p>
          <w:p w14:paraId="0F071023" w14:textId="77777777" w:rsidR="00E411B5" w:rsidRDefault="008563E6" w:rsidP="00E411B5">
            <w:pPr>
              <w:ind w:firstLineChars="100" w:firstLine="210"/>
              <w:rPr>
                <w:rFonts w:hAnsi="ＭＳ 明朝"/>
              </w:rPr>
            </w:pPr>
            <w:r w:rsidRPr="008563E6">
              <w:rPr>
                <w:rFonts w:hAnsi="ＭＳ 明朝" w:hint="eastAsia"/>
              </w:rPr>
              <w:t>一同、礼</w:t>
            </w:r>
            <w:r w:rsidR="00E411B5">
              <w:rPr>
                <w:rFonts w:hAnsi="ＭＳ 明朝" w:hint="eastAsia"/>
              </w:rPr>
              <w:t>。</w:t>
            </w:r>
          </w:p>
          <w:p w14:paraId="24E3CDE8" w14:textId="476F2C66" w:rsidR="008563E6" w:rsidRPr="008563E6" w:rsidRDefault="008563E6" w:rsidP="00E411B5">
            <w:pPr>
              <w:ind w:firstLineChars="100" w:firstLine="210"/>
              <w:rPr>
                <w:rFonts w:hAnsi="ＭＳ 明朝"/>
              </w:rPr>
            </w:pPr>
            <w:r w:rsidRPr="008563E6">
              <w:rPr>
                <w:rFonts w:hAnsi="ＭＳ 明朝" w:hint="eastAsia"/>
              </w:rPr>
              <w:t>ありがとうございました。ご着席ください。</w:t>
            </w:r>
          </w:p>
          <w:p w14:paraId="525EF75A" w14:textId="1D02C258" w:rsidR="008563E6" w:rsidRPr="008563E6" w:rsidRDefault="008563E6" w:rsidP="0059091F">
            <w:pPr>
              <w:ind w:firstLineChars="100" w:firstLine="210"/>
              <w:rPr>
                <w:rFonts w:hAnsi="ＭＳ 明朝"/>
              </w:rPr>
            </w:pPr>
            <w:r w:rsidRPr="008563E6">
              <w:rPr>
                <w:rFonts w:hAnsi="ＭＳ 明朝" w:hint="eastAsia"/>
              </w:rPr>
              <w:t>本日のみよし市図書館協議会の開催につきましては、みよし市立図書館の管理及び運営に関する規則、第２０条第２項により、「委員の過半数が出席しなければ開くことができない。」となっていますが、</w:t>
            </w:r>
            <w:r w:rsidR="0059091F">
              <w:rPr>
                <w:rFonts w:hAnsi="ＭＳ 明朝" w:hint="eastAsia"/>
              </w:rPr>
              <w:t>７</w:t>
            </w:r>
            <w:r w:rsidRPr="008563E6">
              <w:rPr>
                <w:rFonts w:hAnsi="ＭＳ 明朝" w:hint="eastAsia"/>
              </w:rPr>
              <w:t>名の委員の皆さまにご出席いただいておりますので成立しております。髙沼委員におかれましては、別の会議に出席されるため途中で退席されます。</w:t>
            </w:r>
          </w:p>
          <w:p w14:paraId="4841113C" w14:textId="7743B7FA" w:rsidR="008563E6" w:rsidRPr="008563E6" w:rsidRDefault="008563E6" w:rsidP="0059091F">
            <w:pPr>
              <w:ind w:firstLineChars="100" w:firstLine="210"/>
              <w:rPr>
                <w:rFonts w:hAnsi="ＭＳ 明朝"/>
              </w:rPr>
            </w:pPr>
            <w:r w:rsidRPr="008563E6">
              <w:rPr>
                <w:rFonts w:hAnsi="ＭＳ 明朝" w:hint="eastAsia"/>
              </w:rPr>
              <w:t>なお、本会議は「公開」とさせていただいておりますので、ご承知おきください。本日、傍聴者はありません。</w:t>
            </w:r>
          </w:p>
          <w:p w14:paraId="033EF38E" w14:textId="77777777" w:rsidR="008563E6" w:rsidRPr="008563E6" w:rsidRDefault="008563E6" w:rsidP="0059091F">
            <w:pPr>
              <w:ind w:firstLineChars="100" w:firstLine="210"/>
              <w:rPr>
                <w:rFonts w:hAnsi="ＭＳ 明朝"/>
              </w:rPr>
            </w:pPr>
            <w:r w:rsidRPr="008563E6">
              <w:rPr>
                <w:rFonts w:hAnsi="ＭＳ 明朝" w:hint="eastAsia"/>
              </w:rPr>
              <w:t>本日のスケジュールですが、お手元の次第にもとづき進めさせていただきます。</w:t>
            </w:r>
          </w:p>
          <w:p w14:paraId="213AE858" w14:textId="15CA0FDA" w:rsidR="008563E6" w:rsidRDefault="008563E6" w:rsidP="0059091F">
            <w:pPr>
              <w:ind w:firstLineChars="100" w:firstLine="210"/>
              <w:rPr>
                <w:rFonts w:hAnsi="ＭＳ 明朝"/>
              </w:rPr>
            </w:pPr>
            <w:r w:rsidRPr="008563E6">
              <w:rPr>
                <w:rFonts w:hAnsi="ＭＳ 明朝" w:hint="eastAsia"/>
              </w:rPr>
              <w:t>最初に、令和７年度で任期が終了し本年度から２年間、皆様に新たに図書館協議会委員をお願いいたします。なお、委嘱状は卓上交付とさせていただきますので、皆様、お手元の委嘱状をご確認ください。本年度、図書館協議会委員としてよろしくお願いいたします。</w:t>
            </w:r>
          </w:p>
          <w:p w14:paraId="15F8FF8A" w14:textId="77777777" w:rsidR="008563E6" w:rsidRDefault="008563E6" w:rsidP="008563E6">
            <w:pPr>
              <w:rPr>
                <w:rFonts w:hAnsi="ＭＳ 明朝"/>
              </w:rPr>
            </w:pPr>
          </w:p>
          <w:p w14:paraId="42986D62" w14:textId="4C13642E" w:rsidR="008563E6" w:rsidRDefault="008563E6" w:rsidP="0059091F">
            <w:pPr>
              <w:ind w:firstLineChars="100" w:firstLine="210"/>
              <w:rPr>
                <w:rFonts w:hAnsi="ＭＳ 明朝"/>
              </w:rPr>
            </w:pPr>
            <w:r w:rsidRPr="008563E6">
              <w:rPr>
                <w:rFonts w:hAnsi="ＭＳ 明朝" w:hint="eastAsia"/>
              </w:rPr>
              <w:t>はじめに、館長よりご挨拶を申し上げます。</w:t>
            </w:r>
          </w:p>
          <w:p w14:paraId="061CAD95" w14:textId="77777777" w:rsidR="008563E6" w:rsidRDefault="008563E6" w:rsidP="008563E6">
            <w:pPr>
              <w:rPr>
                <w:rFonts w:hAnsi="ＭＳ 明朝"/>
              </w:rPr>
            </w:pPr>
          </w:p>
          <w:p w14:paraId="34415633" w14:textId="08EE5C23" w:rsidR="008563E6" w:rsidRDefault="008563E6" w:rsidP="0059091F">
            <w:pPr>
              <w:ind w:firstLineChars="100" w:firstLine="210"/>
              <w:rPr>
                <w:rFonts w:hAnsi="ＭＳ 明朝"/>
              </w:rPr>
            </w:pPr>
            <w:r>
              <w:rPr>
                <w:rFonts w:hAnsi="ＭＳ 明朝" w:hint="eastAsia"/>
              </w:rPr>
              <w:t>生涯学習推進課長の吉田です。</w:t>
            </w:r>
          </w:p>
          <w:p w14:paraId="3B3E337B" w14:textId="0D4CFE0C" w:rsidR="008563E6" w:rsidRDefault="008563E6" w:rsidP="0059091F">
            <w:pPr>
              <w:ind w:firstLineChars="100" w:firstLine="210"/>
              <w:rPr>
                <w:rFonts w:hAnsi="ＭＳ 明朝"/>
              </w:rPr>
            </w:pPr>
            <w:r>
              <w:rPr>
                <w:rFonts w:hAnsi="ＭＳ 明朝" w:hint="eastAsia"/>
              </w:rPr>
              <w:t>本日はお忙しい折、集まっていただきありがとうございま</w:t>
            </w:r>
            <w:r w:rsidR="0046383D">
              <w:rPr>
                <w:rFonts w:hAnsi="ＭＳ 明朝" w:hint="eastAsia"/>
              </w:rPr>
              <w:t>す</w:t>
            </w:r>
            <w:r>
              <w:rPr>
                <w:rFonts w:hAnsi="ＭＳ 明朝" w:hint="eastAsia"/>
              </w:rPr>
              <w:t>。</w:t>
            </w:r>
          </w:p>
          <w:p w14:paraId="6F61150D" w14:textId="6090659D" w:rsidR="008563E6" w:rsidRDefault="008563E6" w:rsidP="0059091F">
            <w:pPr>
              <w:ind w:firstLineChars="100" w:firstLine="210"/>
              <w:rPr>
                <w:rFonts w:hAnsi="ＭＳ 明朝"/>
              </w:rPr>
            </w:pPr>
            <w:r>
              <w:rPr>
                <w:rFonts w:hAnsi="ＭＳ 明朝" w:hint="eastAsia"/>
              </w:rPr>
              <w:t>自分は今年の４月からの異動で初めてこちらに来ましたが、この図書館協議会についてはみよし市図書館設置条例において設置することとされており、市民及び市外の方も気軽に訪れてもらえるような魅力のある図書館にしていきたいと思っています。</w:t>
            </w:r>
          </w:p>
          <w:p w14:paraId="25A983A2" w14:textId="2E9044B7" w:rsidR="008563E6" w:rsidRDefault="008563E6" w:rsidP="0059091F">
            <w:pPr>
              <w:ind w:firstLineChars="100" w:firstLine="210"/>
              <w:rPr>
                <w:rFonts w:hAnsi="ＭＳ 明朝"/>
              </w:rPr>
            </w:pPr>
            <w:r>
              <w:rPr>
                <w:rFonts w:hAnsi="ＭＳ 明朝" w:hint="eastAsia"/>
              </w:rPr>
              <w:t>また、今回の議題にもありますが、第４次みよし市子ども読書活動推進計画が今年度をもって計画期間の終了となります。今年度においては第５次みよし市子ども読書活動推進計画を策定する予定をしておりますので、それにおいても委員皆さんの意見をいただければと思っております。</w:t>
            </w:r>
          </w:p>
          <w:p w14:paraId="3EF44058" w14:textId="0AFFDE09" w:rsidR="008563E6" w:rsidRDefault="008563E6" w:rsidP="0059091F">
            <w:pPr>
              <w:ind w:firstLineChars="100" w:firstLine="210"/>
              <w:rPr>
                <w:rFonts w:hAnsi="ＭＳ 明朝"/>
              </w:rPr>
            </w:pPr>
            <w:r>
              <w:rPr>
                <w:rFonts w:hAnsi="ＭＳ 明朝" w:hint="eastAsia"/>
              </w:rPr>
              <w:t>今年度が委員の改選の年で</w:t>
            </w:r>
            <w:r w:rsidR="00E411B5">
              <w:rPr>
                <w:rFonts w:hAnsi="ＭＳ 明朝" w:hint="eastAsia"/>
              </w:rPr>
              <w:t>、</w:t>
            </w:r>
            <w:r>
              <w:rPr>
                <w:rFonts w:hAnsi="ＭＳ 明朝" w:hint="eastAsia"/>
              </w:rPr>
              <w:t>委員の任期は２年となりますが、皆さんの貴重な意見を反映させていただきたいと思いますので２年間よろしくお願いします。</w:t>
            </w:r>
          </w:p>
          <w:p w14:paraId="7D03A96E" w14:textId="77777777" w:rsidR="008563E6" w:rsidRDefault="008563E6" w:rsidP="008563E6">
            <w:pPr>
              <w:rPr>
                <w:rFonts w:hAnsi="ＭＳ 明朝"/>
              </w:rPr>
            </w:pPr>
          </w:p>
          <w:p w14:paraId="57D0E1F7" w14:textId="7E3F569C" w:rsidR="00DB07BE" w:rsidRDefault="00DB07BE" w:rsidP="0059091F">
            <w:pPr>
              <w:ind w:firstLineChars="100" w:firstLine="210"/>
              <w:rPr>
                <w:rFonts w:hAnsi="ＭＳ 明朝"/>
              </w:rPr>
            </w:pPr>
            <w:r w:rsidRPr="00DB07BE">
              <w:rPr>
                <w:rFonts w:hAnsi="ＭＳ 明朝" w:hint="eastAsia"/>
              </w:rPr>
              <w:t>ありがとうございました。</w:t>
            </w:r>
          </w:p>
          <w:p w14:paraId="4596F3DF" w14:textId="77777777" w:rsidR="008563E6" w:rsidRDefault="008563E6" w:rsidP="008563E6">
            <w:pPr>
              <w:rPr>
                <w:rFonts w:hAnsi="ＭＳ 明朝"/>
              </w:rPr>
            </w:pPr>
          </w:p>
          <w:p w14:paraId="6BBE2EB4" w14:textId="77777777" w:rsidR="008C71C3" w:rsidRPr="008C71C3" w:rsidRDefault="008C71C3" w:rsidP="0059091F">
            <w:pPr>
              <w:ind w:firstLineChars="100" w:firstLine="210"/>
              <w:rPr>
                <w:rFonts w:hAnsi="ＭＳ 明朝"/>
              </w:rPr>
            </w:pPr>
            <w:r w:rsidRPr="008C71C3">
              <w:rPr>
                <w:rFonts w:hAnsi="ＭＳ 明朝" w:hint="eastAsia"/>
              </w:rPr>
              <w:t>続きまして会長、副会長の選出をお願いしたいと思います。</w:t>
            </w:r>
          </w:p>
          <w:p w14:paraId="48470D11" w14:textId="14F5C2EF" w:rsidR="008563E6" w:rsidRDefault="008C71C3" w:rsidP="008C71C3">
            <w:r w:rsidRPr="008C71C3">
              <w:rPr>
                <w:rFonts w:hAnsi="ＭＳ 明朝" w:hint="eastAsia"/>
              </w:rPr>
              <w:t>みよし市立図書館の管理及び運営に関する規則、第１９条第１項により「図書館協議会は委員の互選により、会長及び副会長各１人を置く」</w:t>
            </w:r>
            <w:r w:rsidR="008563E6">
              <w:rPr>
                <w:rFonts w:hAnsi="ＭＳ 明朝"/>
              </w:rPr>
              <w:t>と定められておりますので、委員の方々による意見により決定していきたいと思います。</w:t>
            </w:r>
          </w:p>
          <w:p w14:paraId="68CD2528" w14:textId="2F79CEBA" w:rsidR="008563E6" w:rsidRDefault="008563E6" w:rsidP="008563E6">
            <w:r>
              <w:rPr>
                <w:rFonts w:hAnsi="ＭＳ 明朝"/>
              </w:rPr>
              <w:t>立候補及び推薦等はございませんでしょうか。</w:t>
            </w:r>
          </w:p>
          <w:p w14:paraId="69BA84F4" w14:textId="77777777" w:rsidR="0059091F" w:rsidRDefault="0059091F" w:rsidP="008563E6">
            <w:pPr>
              <w:rPr>
                <w:rFonts w:hAnsi="ＭＳ 明朝"/>
              </w:rPr>
            </w:pPr>
          </w:p>
          <w:p w14:paraId="0BD31D60" w14:textId="77777777" w:rsidR="0059091F" w:rsidRDefault="0059091F" w:rsidP="00EC1CB9">
            <w:pPr>
              <w:ind w:firstLineChars="100" w:firstLine="210"/>
              <w:rPr>
                <w:rFonts w:hAnsi="ＭＳ 明朝"/>
              </w:rPr>
            </w:pPr>
            <w:r w:rsidRPr="0059091F">
              <w:rPr>
                <w:rFonts w:hAnsi="ＭＳ 明朝" w:hint="eastAsia"/>
              </w:rPr>
              <w:t>今瀬です。私から、東海学園大学図書館での実務経験者である峯野幸子さんに会長を、今までのご経験から平山啓子さんに副会長を、お願いできないかと思いますのでご推薦します。</w:t>
            </w:r>
          </w:p>
          <w:p w14:paraId="43C735B1" w14:textId="77777777" w:rsidR="0059091F" w:rsidRDefault="0059091F" w:rsidP="008563E6">
            <w:pPr>
              <w:rPr>
                <w:rFonts w:hAnsi="ＭＳ 明朝"/>
              </w:rPr>
            </w:pPr>
          </w:p>
          <w:p w14:paraId="4ACABC2C" w14:textId="3D1AAF63" w:rsidR="008563E6" w:rsidRDefault="008563E6" w:rsidP="008563E6">
            <w:r>
              <w:rPr>
                <w:rFonts w:hAnsi="ＭＳ 明朝"/>
              </w:rPr>
              <w:t>はい。</w:t>
            </w:r>
          </w:p>
          <w:p w14:paraId="5EA1C251" w14:textId="77777777" w:rsidR="008563E6" w:rsidRDefault="008563E6" w:rsidP="008563E6">
            <w:r>
              <w:rPr>
                <w:rFonts w:hAnsi="ＭＳ 明朝"/>
              </w:rPr>
              <w:t>ありがとうございます。</w:t>
            </w:r>
          </w:p>
          <w:p w14:paraId="7EA89190" w14:textId="31CF2038" w:rsidR="008563E6" w:rsidRDefault="008563E6" w:rsidP="008563E6">
            <w:r>
              <w:rPr>
                <w:rFonts w:hAnsi="ＭＳ 明朝"/>
              </w:rPr>
              <w:t>ただいま</w:t>
            </w:r>
            <w:r w:rsidR="00E411B5">
              <w:rPr>
                <w:rFonts w:hAnsi="ＭＳ 明朝" w:hint="eastAsia"/>
              </w:rPr>
              <w:t>今</w:t>
            </w:r>
            <w:r>
              <w:rPr>
                <w:rFonts w:hAnsi="ＭＳ 明朝"/>
              </w:rPr>
              <w:t>瀬委員より、会長に</w:t>
            </w:r>
            <w:r w:rsidR="00E411B5">
              <w:rPr>
                <w:rFonts w:hAnsi="ＭＳ 明朝" w:hint="eastAsia"/>
              </w:rPr>
              <w:t>峯野</w:t>
            </w:r>
            <w:r>
              <w:rPr>
                <w:rFonts w:hAnsi="ＭＳ 明朝"/>
              </w:rPr>
              <w:t>様、副会長に平山様のご推薦をいただきました。</w:t>
            </w:r>
          </w:p>
          <w:p w14:paraId="23E52FFC" w14:textId="77777777" w:rsidR="008563E6" w:rsidRDefault="008563E6" w:rsidP="008563E6">
            <w:r>
              <w:rPr>
                <w:rFonts w:hAnsi="ＭＳ 明朝"/>
              </w:rPr>
              <w:t>これに皆様ご異議ありませんか。</w:t>
            </w:r>
          </w:p>
          <w:p w14:paraId="2529B3C0" w14:textId="77777777" w:rsidR="0059091F" w:rsidRDefault="0059091F" w:rsidP="008563E6">
            <w:pPr>
              <w:rPr>
                <w:rFonts w:hAnsi="ＭＳ 明朝"/>
              </w:rPr>
            </w:pPr>
          </w:p>
          <w:p w14:paraId="2A6E94F7" w14:textId="0C73C974" w:rsidR="008563E6" w:rsidRDefault="00EC1CB9" w:rsidP="008563E6">
            <w:r>
              <w:rPr>
                <w:rFonts w:hAnsi="ＭＳ 明朝" w:hint="eastAsia"/>
              </w:rPr>
              <w:lastRenderedPageBreak/>
              <w:t>異議なし</w:t>
            </w:r>
          </w:p>
          <w:p w14:paraId="2AAF814E" w14:textId="77777777" w:rsidR="0059091F" w:rsidRDefault="0059091F" w:rsidP="008563E6">
            <w:pPr>
              <w:rPr>
                <w:rFonts w:hAnsi="ＭＳ 明朝"/>
              </w:rPr>
            </w:pPr>
          </w:p>
          <w:p w14:paraId="6F5586F8" w14:textId="4BE1A624" w:rsidR="008563E6" w:rsidRDefault="008563E6" w:rsidP="00F63FD6">
            <w:pPr>
              <w:ind w:firstLineChars="100" w:firstLine="210"/>
            </w:pPr>
            <w:r>
              <w:rPr>
                <w:rFonts w:hAnsi="ＭＳ 明朝"/>
              </w:rPr>
              <w:t>ありがとうございました。</w:t>
            </w:r>
          </w:p>
          <w:p w14:paraId="59991B57" w14:textId="5F37281E" w:rsidR="008563E6" w:rsidRDefault="0059091F" w:rsidP="00F63FD6">
            <w:pPr>
              <w:ind w:firstLineChars="100" w:firstLine="210"/>
              <w:rPr>
                <w:rFonts w:hAnsi="ＭＳ 明朝"/>
              </w:rPr>
            </w:pPr>
            <w:r w:rsidRPr="0059091F">
              <w:rPr>
                <w:rFonts w:hAnsi="ＭＳ 明朝" w:hint="eastAsia"/>
              </w:rPr>
              <w:t>ただ今、会長、副会長が決定しましたので、席を移動していただき、それぞれごあいさつをいただき</w:t>
            </w:r>
            <w:r w:rsidR="00E411B5">
              <w:rPr>
                <w:rFonts w:hAnsi="ＭＳ 明朝" w:hint="eastAsia"/>
              </w:rPr>
              <w:t>たいと思い</w:t>
            </w:r>
            <w:r w:rsidRPr="0059091F">
              <w:rPr>
                <w:rFonts w:hAnsi="ＭＳ 明朝" w:hint="eastAsia"/>
              </w:rPr>
              <w:t>ます。</w:t>
            </w:r>
          </w:p>
          <w:p w14:paraId="53090953" w14:textId="7BABA197" w:rsidR="008563E6" w:rsidRDefault="008563E6" w:rsidP="00F63FD6">
            <w:pPr>
              <w:ind w:firstLineChars="100" w:firstLine="210"/>
            </w:pPr>
            <w:r>
              <w:rPr>
                <w:rFonts w:hAnsi="ＭＳ 明朝"/>
              </w:rPr>
              <w:t>それでは会長の</w:t>
            </w:r>
            <w:r w:rsidR="00E411B5">
              <w:rPr>
                <w:rFonts w:hAnsi="ＭＳ 明朝" w:hint="eastAsia"/>
              </w:rPr>
              <w:t>峯野</w:t>
            </w:r>
            <w:r>
              <w:rPr>
                <w:rFonts w:hAnsi="ＭＳ 明朝"/>
              </w:rPr>
              <w:t>会長、お願いします。</w:t>
            </w:r>
          </w:p>
          <w:p w14:paraId="48514D9B" w14:textId="77777777" w:rsidR="0059091F" w:rsidRDefault="0059091F" w:rsidP="008563E6">
            <w:pPr>
              <w:rPr>
                <w:rFonts w:hAnsi="ＭＳ 明朝"/>
              </w:rPr>
            </w:pPr>
          </w:p>
          <w:p w14:paraId="4C7E55E8" w14:textId="529D5E77" w:rsidR="008563E6" w:rsidRDefault="008563E6" w:rsidP="00F63FD6">
            <w:pPr>
              <w:ind w:firstLineChars="100" w:firstLine="210"/>
            </w:pPr>
            <w:r>
              <w:rPr>
                <w:rFonts w:hAnsi="ＭＳ 明朝"/>
              </w:rPr>
              <w:t>ただいまご推薦いただき会長を拝命することとなりました。峯野と申します。</w:t>
            </w:r>
          </w:p>
          <w:p w14:paraId="25B28EEF" w14:textId="77777777" w:rsidR="008563E6" w:rsidRDefault="008563E6" w:rsidP="00F63FD6">
            <w:pPr>
              <w:ind w:firstLineChars="100" w:firstLine="210"/>
            </w:pPr>
            <w:r>
              <w:rPr>
                <w:rFonts w:hAnsi="ＭＳ 明朝"/>
              </w:rPr>
              <w:t>よろしくお願いいたします。</w:t>
            </w:r>
          </w:p>
          <w:p w14:paraId="0DFE8626" w14:textId="4D964780" w:rsidR="008563E6" w:rsidRDefault="008563E6" w:rsidP="00F63FD6">
            <w:pPr>
              <w:ind w:firstLineChars="100" w:firstLine="210"/>
            </w:pPr>
            <w:r>
              <w:rPr>
                <w:rFonts w:hAnsi="ＭＳ 明朝"/>
              </w:rPr>
              <w:t>実は</w:t>
            </w:r>
            <w:r w:rsidR="00E411B5">
              <w:rPr>
                <w:rFonts w:hAnsi="ＭＳ 明朝" w:hint="eastAsia"/>
              </w:rPr>
              <w:t>これまで２</w:t>
            </w:r>
            <w:r>
              <w:rPr>
                <w:rFonts w:hAnsi="ＭＳ 明朝"/>
              </w:rPr>
              <w:t>年間会長を務めさせていただきました。</w:t>
            </w:r>
          </w:p>
          <w:p w14:paraId="786D09FC" w14:textId="4734FCDE" w:rsidR="008563E6" w:rsidRDefault="008563E6" w:rsidP="00F63FD6">
            <w:pPr>
              <w:ind w:firstLineChars="100" w:firstLine="210"/>
            </w:pPr>
            <w:r>
              <w:rPr>
                <w:rFonts w:hAnsi="ＭＳ 明朝"/>
              </w:rPr>
              <w:t>大学図書館とそれから、こういう公共図書館の違いを見ながら、どういうところ</w:t>
            </w:r>
            <w:r w:rsidR="000954D6">
              <w:rPr>
                <w:rFonts w:hAnsi="ＭＳ 明朝" w:hint="eastAsia"/>
              </w:rPr>
              <w:t>で</w:t>
            </w:r>
            <w:r w:rsidR="000720E1">
              <w:rPr>
                <w:rFonts w:hAnsi="ＭＳ 明朝" w:hint="eastAsia"/>
              </w:rPr>
              <w:t>大学</w:t>
            </w:r>
            <w:r>
              <w:rPr>
                <w:rFonts w:hAnsi="ＭＳ 明朝"/>
              </w:rPr>
              <w:t>図書館の部分</w:t>
            </w:r>
            <w:r w:rsidR="000720E1">
              <w:rPr>
                <w:rFonts w:hAnsi="ＭＳ 明朝" w:hint="eastAsia"/>
              </w:rPr>
              <w:t>を</w:t>
            </w:r>
            <w:r>
              <w:rPr>
                <w:rFonts w:hAnsi="ＭＳ 明朝"/>
              </w:rPr>
              <w:t>生かしていけるのか</w:t>
            </w:r>
            <w:r w:rsidR="000954D6">
              <w:rPr>
                <w:rFonts w:hAnsi="ＭＳ 明朝" w:hint="eastAsia"/>
              </w:rPr>
              <w:t>と</w:t>
            </w:r>
            <w:r>
              <w:rPr>
                <w:rFonts w:hAnsi="ＭＳ 明朝"/>
              </w:rPr>
              <w:t>いうことも考えましたけど、かなり中身が違いますので、こちらはこちらで改めて、考えていかなければいけないというところではございました。</w:t>
            </w:r>
          </w:p>
          <w:p w14:paraId="0A2512DE" w14:textId="1D936CE3" w:rsidR="008563E6" w:rsidRDefault="008563E6" w:rsidP="000720E1">
            <w:pPr>
              <w:ind w:firstLineChars="100" w:firstLine="210"/>
            </w:pPr>
            <w:r>
              <w:rPr>
                <w:rFonts w:hAnsi="ＭＳ 明朝"/>
              </w:rPr>
              <w:t>会長やらせていただいて、皆さん方からのご意見もいろいろお話も伺いました。</w:t>
            </w:r>
          </w:p>
          <w:p w14:paraId="4B518E1D" w14:textId="37A7F930" w:rsidR="008563E6" w:rsidRDefault="008563E6" w:rsidP="008563E6">
            <w:r>
              <w:rPr>
                <w:rFonts w:hAnsi="ＭＳ 明朝"/>
              </w:rPr>
              <w:t>頑張ってらっしゃるところもあればすごく困ってらっしゃるところもあって、そこを今期</w:t>
            </w:r>
            <w:r w:rsidR="00E411B5">
              <w:rPr>
                <w:rFonts w:hAnsi="ＭＳ 明朝" w:hint="eastAsia"/>
              </w:rPr>
              <w:t>２</w:t>
            </w:r>
            <w:r>
              <w:rPr>
                <w:rFonts w:hAnsi="ＭＳ 明朝"/>
              </w:rPr>
              <w:t>年の間に、いい方向に進めるように皆さんと協議していきたいと思っています。</w:t>
            </w:r>
          </w:p>
          <w:p w14:paraId="47C78681" w14:textId="08AEEB64" w:rsidR="008563E6" w:rsidRDefault="000720E1" w:rsidP="000720E1">
            <w:pPr>
              <w:ind w:firstLineChars="100" w:firstLine="210"/>
            </w:pPr>
            <w:r>
              <w:rPr>
                <w:rFonts w:hAnsi="ＭＳ 明朝" w:hint="eastAsia"/>
              </w:rPr>
              <w:t>前回</w:t>
            </w:r>
            <w:r w:rsidR="008563E6">
              <w:rPr>
                <w:rFonts w:hAnsi="ＭＳ 明朝"/>
              </w:rPr>
              <w:t>から引き続き委員の方々もいらっしゃいますし、今年度新たに委員となられた方もいらっしゃいます。皆さんと協力してやっていきたいと思います。</w:t>
            </w:r>
          </w:p>
          <w:p w14:paraId="4C7FE6AB" w14:textId="77777777" w:rsidR="008563E6" w:rsidRDefault="008563E6" w:rsidP="000720E1">
            <w:pPr>
              <w:ind w:firstLineChars="100" w:firstLine="210"/>
            </w:pPr>
            <w:r>
              <w:rPr>
                <w:rFonts w:hAnsi="ＭＳ 明朝"/>
              </w:rPr>
              <w:t>どうぞよろしくお願いいたします。</w:t>
            </w:r>
          </w:p>
          <w:p w14:paraId="69483A33" w14:textId="09755A22" w:rsidR="008563E6" w:rsidRDefault="008563E6" w:rsidP="008563E6"/>
          <w:p w14:paraId="12EDAA5F" w14:textId="11E0C388" w:rsidR="008563E6" w:rsidRDefault="008563E6" w:rsidP="003161FC">
            <w:pPr>
              <w:ind w:firstLineChars="100" w:firstLine="210"/>
            </w:pPr>
            <w:r>
              <w:rPr>
                <w:rFonts w:hAnsi="ＭＳ 明朝"/>
              </w:rPr>
              <w:t>平山</w:t>
            </w:r>
            <w:r w:rsidR="00E70C95">
              <w:rPr>
                <w:rFonts w:hAnsi="ＭＳ 明朝" w:hint="eastAsia"/>
              </w:rPr>
              <w:t>啓子</w:t>
            </w:r>
            <w:r>
              <w:rPr>
                <w:rFonts w:hAnsi="ＭＳ 明朝"/>
              </w:rPr>
              <w:t>と申します</w:t>
            </w:r>
            <w:r w:rsidR="00182CF5">
              <w:rPr>
                <w:rFonts w:hAnsi="ＭＳ 明朝" w:hint="eastAsia"/>
              </w:rPr>
              <w:t>。</w:t>
            </w:r>
            <w:r>
              <w:rPr>
                <w:rFonts w:hAnsi="ＭＳ 明朝"/>
              </w:rPr>
              <w:t>よろしくお願いいたします。</w:t>
            </w:r>
          </w:p>
          <w:p w14:paraId="1B83D4BE" w14:textId="77777777" w:rsidR="008563E6" w:rsidRDefault="008563E6" w:rsidP="003161FC">
            <w:pPr>
              <w:ind w:firstLineChars="100" w:firstLine="210"/>
            </w:pPr>
            <w:r>
              <w:rPr>
                <w:rFonts w:hAnsi="ＭＳ 明朝"/>
              </w:rPr>
              <w:t>私はこちらの図書館に読み聞かせのボランティアとして携わらせていただいています。</w:t>
            </w:r>
          </w:p>
          <w:p w14:paraId="3020EA7C" w14:textId="461FEED5" w:rsidR="008563E6" w:rsidRDefault="008563E6" w:rsidP="003161FC">
            <w:pPr>
              <w:ind w:firstLineChars="100" w:firstLine="210"/>
            </w:pPr>
            <w:r>
              <w:rPr>
                <w:rFonts w:hAnsi="ＭＳ 明朝"/>
              </w:rPr>
              <w:t>水曜日にやって</w:t>
            </w:r>
            <w:r w:rsidR="000720E1">
              <w:rPr>
                <w:rFonts w:hAnsi="ＭＳ 明朝" w:hint="eastAsia"/>
              </w:rPr>
              <w:t>い</w:t>
            </w:r>
            <w:r>
              <w:rPr>
                <w:rFonts w:hAnsi="ＭＳ 明朝"/>
              </w:rPr>
              <w:t>る小さい子向けの読み聞かせとか、日曜日のストーリーテリング</w:t>
            </w:r>
            <w:r w:rsidR="000720E1">
              <w:rPr>
                <w:rFonts w:hAnsi="ＭＳ 明朝" w:hint="eastAsia"/>
              </w:rPr>
              <w:t>や、</w:t>
            </w:r>
            <w:r>
              <w:rPr>
                <w:rFonts w:hAnsi="ＭＳ 明朝"/>
              </w:rPr>
              <w:t>土曜日はちょっと大きめの幼稚園とか保育園の</w:t>
            </w:r>
            <w:r w:rsidR="00DC6435">
              <w:rPr>
                <w:rFonts w:hAnsi="ＭＳ 明朝"/>
              </w:rPr>
              <w:t>子、</w:t>
            </w:r>
            <w:r>
              <w:rPr>
                <w:rFonts w:hAnsi="ＭＳ 明朝"/>
              </w:rPr>
              <w:t>それから小学校の低学年の子向けの読み聞かせなどをや</w:t>
            </w:r>
            <w:r w:rsidR="003161FC">
              <w:rPr>
                <w:rFonts w:hAnsi="ＭＳ 明朝" w:hint="eastAsia"/>
              </w:rPr>
              <w:t>らせていただいています。</w:t>
            </w:r>
          </w:p>
          <w:p w14:paraId="79D0548F" w14:textId="5D7BBDAC" w:rsidR="008563E6" w:rsidRDefault="008563E6" w:rsidP="003161FC">
            <w:pPr>
              <w:ind w:firstLineChars="100" w:firstLine="210"/>
            </w:pPr>
            <w:r>
              <w:rPr>
                <w:rFonts w:hAnsi="ＭＳ 明朝"/>
              </w:rPr>
              <w:t>その他</w:t>
            </w:r>
            <w:r w:rsidR="003161FC">
              <w:rPr>
                <w:rFonts w:hAnsi="ＭＳ 明朝" w:hint="eastAsia"/>
              </w:rPr>
              <w:t>は、</w:t>
            </w:r>
            <w:r>
              <w:rPr>
                <w:rFonts w:hAnsi="ＭＳ 明朝"/>
              </w:rPr>
              <w:t>市内の保育園だとか、小</w:t>
            </w:r>
            <w:r w:rsidR="003161FC">
              <w:rPr>
                <w:rFonts w:hAnsi="ＭＳ 明朝" w:hint="eastAsia"/>
              </w:rPr>
              <w:t>・</w:t>
            </w:r>
            <w:r>
              <w:rPr>
                <w:rFonts w:hAnsi="ＭＳ 明朝"/>
              </w:rPr>
              <w:t>中学校の方でも読み聞かせを15年ぐらいやらせていただいています。</w:t>
            </w:r>
          </w:p>
          <w:p w14:paraId="4848F706" w14:textId="693BE6AE" w:rsidR="008563E6" w:rsidRDefault="008563E6" w:rsidP="003161FC">
            <w:pPr>
              <w:ind w:firstLineChars="100" w:firstLine="210"/>
            </w:pPr>
            <w:r>
              <w:rPr>
                <w:rFonts w:hAnsi="ＭＳ 明朝"/>
              </w:rPr>
              <w:t>読み聞かせのボランティアの立場として、図書館の方に協力しながら少しでも何かより良くなるような方向に持っていければいいなというふうに思っています。</w:t>
            </w:r>
          </w:p>
          <w:p w14:paraId="32396B6F" w14:textId="14BDCB40" w:rsidR="008563E6" w:rsidRDefault="008563E6" w:rsidP="003161FC">
            <w:pPr>
              <w:ind w:firstLineChars="100" w:firstLine="210"/>
            </w:pPr>
            <w:r>
              <w:rPr>
                <w:rFonts w:hAnsi="ＭＳ 明朝"/>
              </w:rPr>
              <w:t>せっかくなので、最近の取り組みをちょっとご紹介させていただきたいと思うんですが、この</w:t>
            </w:r>
            <w:r w:rsidR="003161FC">
              <w:rPr>
                <w:rFonts w:hAnsi="ＭＳ 明朝" w:hint="eastAsia"/>
              </w:rPr>
              <w:t>４</w:t>
            </w:r>
            <w:r>
              <w:rPr>
                <w:rFonts w:hAnsi="ＭＳ 明朝"/>
              </w:rPr>
              <w:t>月からお</w:t>
            </w:r>
            <w:r w:rsidR="003161FC">
              <w:rPr>
                <w:rFonts w:hAnsi="ＭＳ 明朝" w:hint="eastAsia"/>
              </w:rPr>
              <w:t>はなし</w:t>
            </w:r>
            <w:r>
              <w:rPr>
                <w:rFonts w:hAnsi="ＭＳ 明朝"/>
              </w:rPr>
              <w:t>会に来てくださるお子さんたち向けに、スタンプラリーというのを新しくやり方を変えて</w:t>
            </w:r>
            <w:r w:rsidR="003161FC">
              <w:rPr>
                <w:rFonts w:hAnsi="ＭＳ 明朝" w:hint="eastAsia"/>
              </w:rPr>
              <w:t>、</w:t>
            </w:r>
            <w:r>
              <w:rPr>
                <w:rFonts w:hAnsi="ＭＳ 明朝"/>
              </w:rPr>
              <w:t>図書館の方のからのご提案をいただいて始めています。</w:t>
            </w:r>
          </w:p>
          <w:p w14:paraId="7D4DCB8A" w14:textId="01AB925A" w:rsidR="008563E6" w:rsidRDefault="008563E6" w:rsidP="003161FC">
            <w:pPr>
              <w:ind w:firstLineChars="100" w:firstLine="210"/>
            </w:pPr>
            <w:r>
              <w:rPr>
                <w:rFonts w:hAnsi="ＭＳ 明朝"/>
              </w:rPr>
              <w:t>お</w:t>
            </w:r>
            <w:r w:rsidR="003161FC">
              <w:rPr>
                <w:rFonts w:hAnsi="ＭＳ 明朝" w:hint="eastAsia"/>
              </w:rPr>
              <w:t>はなし会に</w:t>
            </w:r>
            <w:r>
              <w:rPr>
                <w:rFonts w:hAnsi="ＭＳ 明朝"/>
              </w:rPr>
              <w:t>来てくださる方に</w:t>
            </w:r>
            <w:r w:rsidR="003161FC">
              <w:rPr>
                <w:rFonts w:hAnsi="ＭＳ 明朝" w:hint="eastAsia"/>
              </w:rPr>
              <w:t>、</w:t>
            </w:r>
            <w:r>
              <w:rPr>
                <w:rFonts w:hAnsi="ＭＳ 明朝"/>
              </w:rPr>
              <w:t>スタンプのシールを</w:t>
            </w:r>
            <w:r w:rsidR="003161FC">
              <w:rPr>
                <w:rFonts w:hAnsi="ＭＳ 明朝" w:hint="eastAsia"/>
              </w:rPr>
              <w:t>押</w:t>
            </w:r>
            <w:r>
              <w:rPr>
                <w:rFonts w:hAnsi="ＭＳ 明朝"/>
              </w:rPr>
              <w:t>していくんですけれども、今までは20回やって、</w:t>
            </w:r>
            <w:r w:rsidR="003161FC">
              <w:rPr>
                <w:rFonts w:hAnsi="ＭＳ 明朝" w:hint="eastAsia"/>
              </w:rPr>
              <w:t>１</w:t>
            </w:r>
            <w:r>
              <w:rPr>
                <w:rFonts w:hAnsi="ＭＳ 明朝"/>
              </w:rPr>
              <w:t>枚満杯になってメモ帳</w:t>
            </w:r>
            <w:r w:rsidR="003161FC">
              <w:rPr>
                <w:rFonts w:hAnsi="ＭＳ 明朝" w:hint="eastAsia"/>
              </w:rPr>
              <w:t>を</w:t>
            </w:r>
            <w:r>
              <w:rPr>
                <w:rFonts w:hAnsi="ＭＳ 明朝"/>
              </w:rPr>
              <w:t>もらえるっていうシステムだった</w:t>
            </w:r>
            <w:r w:rsidR="003161FC">
              <w:rPr>
                <w:rFonts w:hAnsi="ＭＳ 明朝" w:hint="eastAsia"/>
              </w:rPr>
              <w:t>んですが、</w:t>
            </w:r>
            <w:r>
              <w:rPr>
                <w:rFonts w:hAnsi="ＭＳ 明朝"/>
              </w:rPr>
              <w:t>この</w:t>
            </w:r>
            <w:r w:rsidR="003161FC">
              <w:rPr>
                <w:rFonts w:hAnsi="ＭＳ 明朝" w:hint="eastAsia"/>
              </w:rPr>
              <w:t>４</w:t>
            </w:r>
            <w:r>
              <w:rPr>
                <w:rFonts w:hAnsi="ＭＳ 明朝"/>
              </w:rPr>
              <w:t>月から半分の10回でもらえるようなシステムにして、さらに</w:t>
            </w:r>
            <w:r w:rsidR="003161FC">
              <w:rPr>
                <w:rFonts w:hAnsi="ＭＳ 明朝" w:hint="eastAsia"/>
              </w:rPr>
              <w:t>３</w:t>
            </w:r>
            <w:r>
              <w:rPr>
                <w:rFonts w:hAnsi="ＭＳ 明朝"/>
              </w:rPr>
              <w:t>回目</w:t>
            </w:r>
            <w:r w:rsidR="003161FC">
              <w:rPr>
                <w:rFonts w:hAnsi="ＭＳ 明朝" w:hint="eastAsia"/>
              </w:rPr>
              <w:t>７</w:t>
            </w:r>
            <w:r>
              <w:rPr>
                <w:rFonts w:hAnsi="ＭＳ 明朝"/>
              </w:rPr>
              <w:t>回目で</w:t>
            </w:r>
            <w:r w:rsidR="003161FC">
              <w:rPr>
                <w:rFonts w:hAnsi="ＭＳ 明朝" w:hint="eastAsia"/>
              </w:rPr>
              <w:t>プチ</w:t>
            </w:r>
            <w:r>
              <w:rPr>
                <w:rFonts w:hAnsi="ＭＳ 明朝"/>
              </w:rPr>
              <w:t>ご褒美</w:t>
            </w:r>
            <w:r w:rsidR="009B2AFF">
              <w:rPr>
                <w:rFonts w:hAnsi="ＭＳ 明朝" w:hint="eastAsia"/>
              </w:rPr>
              <w:t>として</w:t>
            </w:r>
            <w:r>
              <w:rPr>
                <w:rFonts w:hAnsi="ＭＳ 明朝"/>
              </w:rPr>
              <w:t>、例えばおはなし会に来てくれたお子様に紙芝居の扉を開いてもらうとか、一緒に手遊びする見本になってもらうとか小さなことなんですけれども</w:t>
            </w:r>
            <w:r w:rsidR="003161FC">
              <w:rPr>
                <w:rFonts w:hAnsi="ＭＳ 明朝" w:hint="eastAsia"/>
              </w:rPr>
              <w:t>、</w:t>
            </w:r>
            <w:r>
              <w:rPr>
                <w:rFonts w:hAnsi="ＭＳ 明朝"/>
              </w:rPr>
              <w:t>そういったちょっとした</w:t>
            </w:r>
            <w:r w:rsidR="001E4FD2">
              <w:rPr>
                <w:rFonts w:hAnsi="ＭＳ 明朝" w:hint="eastAsia"/>
              </w:rPr>
              <w:t>ご褒美感</w:t>
            </w:r>
            <w:r>
              <w:rPr>
                <w:rFonts w:hAnsi="ＭＳ 明朝"/>
              </w:rPr>
              <w:t>を味わってもらいながらやるようなことをしています。</w:t>
            </w:r>
          </w:p>
          <w:p w14:paraId="2C866086" w14:textId="77777777" w:rsidR="008563E6" w:rsidRDefault="008563E6" w:rsidP="003161FC">
            <w:pPr>
              <w:ind w:firstLineChars="100" w:firstLine="210"/>
            </w:pPr>
            <w:r>
              <w:rPr>
                <w:rFonts w:hAnsi="ＭＳ 明朝"/>
              </w:rPr>
              <w:t>これがとても好評で、皆さんすごく楽しみに参加してくださっているような気がしています。</w:t>
            </w:r>
          </w:p>
          <w:p w14:paraId="3A31C408" w14:textId="175D9CA1" w:rsidR="008563E6" w:rsidRDefault="008563E6" w:rsidP="003161FC">
            <w:pPr>
              <w:ind w:firstLineChars="100" w:firstLine="210"/>
            </w:pPr>
            <w:r>
              <w:rPr>
                <w:rFonts w:hAnsi="ＭＳ 明朝"/>
              </w:rPr>
              <w:t>コロナの後しばらくちょっとお</w:t>
            </w:r>
            <w:r w:rsidR="001E4FD2">
              <w:rPr>
                <w:rFonts w:hAnsi="ＭＳ 明朝" w:hint="eastAsia"/>
              </w:rPr>
              <w:t>はなし</w:t>
            </w:r>
            <w:r>
              <w:rPr>
                <w:rFonts w:hAnsi="ＭＳ 明朝"/>
              </w:rPr>
              <w:t>会の参加率が悪いなというふうに思っていたときもあったんですけれども、ここ数年本当にその頑張りが認められ</w:t>
            </w:r>
            <w:r w:rsidR="001E4FD2">
              <w:rPr>
                <w:rFonts w:hAnsi="ＭＳ 明朝" w:hint="eastAsia"/>
              </w:rPr>
              <w:t>て</w:t>
            </w:r>
            <w:r>
              <w:rPr>
                <w:rFonts w:hAnsi="ＭＳ 明朝"/>
              </w:rPr>
              <w:t>非常に定着してきていて、特に水曜日はもう本当に満杯になるぐらい</w:t>
            </w:r>
            <w:r w:rsidR="00C864A5">
              <w:rPr>
                <w:rFonts w:hAnsi="ＭＳ 明朝" w:hint="eastAsia"/>
              </w:rPr>
              <w:t>、</w:t>
            </w:r>
            <w:r>
              <w:rPr>
                <w:rFonts w:hAnsi="ＭＳ 明朝"/>
              </w:rPr>
              <w:t>お</w:t>
            </w:r>
            <w:r w:rsidR="001E4FD2">
              <w:rPr>
                <w:rFonts w:hAnsi="ＭＳ 明朝" w:hint="eastAsia"/>
              </w:rPr>
              <w:t>はなし</w:t>
            </w:r>
            <w:r>
              <w:rPr>
                <w:rFonts w:hAnsi="ＭＳ 明朝"/>
              </w:rPr>
              <w:t>の部屋に入れないときがあるぐらい</w:t>
            </w:r>
            <w:r w:rsidR="00C864A5">
              <w:rPr>
                <w:rFonts w:hAnsi="ＭＳ 明朝" w:hint="eastAsia"/>
              </w:rPr>
              <w:t>、</w:t>
            </w:r>
            <w:r>
              <w:rPr>
                <w:rFonts w:hAnsi="ＭＳ 明朝"/>
              </w:rPr>
              <w:t>非常にたくさんの</w:t>
            </w:r>
            <w:r w:rsidR="001E4FD2">
              <w:rPr>
                <w:rFonts w:hAnsi="ＭＳ 明朝" w:hint="eastAsia"/>
              </w:rPr>
              <w:t>親子</w:t>
            </w:r>
            <w:r>
              <w:rPr>
                <w:rFonts w:hAnsi="ＭＳ 明朝"/>
              </w:rPr>
              <w:t>さんに来ていただいています。</w:t>
            </w:r>
          </w:p>
          <w:p w14:paraId="223A2819" w14:textId="77777777" w:rsidR="008563E6" w:rsidRDefault="008563E6" w:rsidP="005B6C88">
            <w:pPr>
              <w:ind w:firstLineChars="100" w:firstLine="210"/>
            </w:pPr>
            <w:r>
              <w:rPr>
                <w:rFonts w:hAnsi="ＭＳ 明朝"/>
              </w:rPr>
              <w:t>これからもぜひ図書館の皆さんと協力しながら、活気ある図書館を目指していきたいなというふうに思っています。</w:t>
            </w:r>
          </w:p>
          <w:p w14:paraId="2C20FB9C" w14:textId="77777777" w:rsidR="008563E6" w:rsidRDefault="008563E6" w:rsidP="005B6C88">
            <w:pPr>
              <w:ind w:firstLineChars="100" w:firstLine="210"/>
            </w:pPr>
            <w:r>
              <w:rPr>
                <w:rFonts w:hAnsi="ＭＳ 明朝"/>
              </w:rPr>
              <w:t>どうぞよろしくお願いいたします。</w:t>
            </w:r>
          </w:p>
          <w:p w14:paraId="4E911AB3" w14:textId="77777777" w:rsidR="0059091F" w:rsidRDefault="0059091F" w:rsidP="008563E6">
            <w:pPr>
              <w:rPr>
                <w:rFonts w:hAnsi="ＭＳ 明朝"/>
              </w:rPr>
            </w:pPr>
          </w:p>
          <w:p w14:paraId="183FA4A0" w14:textId="760F9341" w:rsidR="008563E6" w:rsidRDefault="008563E6" w:rsidP="001E4FD2">
            <w:pPr>
              <w:ind w:firstLineChars="100" w:firstLine="210"/>
            </w:pPr>
            <w:r>
              <w:rPr>
                <w:rFonts w:hAnsi="ＭＳ 明朝"/>
              </w:rPr>
              <w:t>ありがとうございました。</w:t>
            </w:r>
          </w:p>
          <w:p w14:paraId="5C9B3B3B" w14:textId="2ACAF04F" w:rsidR="008563E6" w:rsidRDefault="008563E6" w:rsidP="001E4FD2">
            <w:pPr>
              <w:ind w:firstLineChars="100" w:firstLine="210"/>
            </w:pPr>
            <w:r>
              <w:rPr>
                <w:rFonts w:hAnsi="ＭＳ 明朝"/>
              </w:rPr>
              <w:lastRenderedPageBreak/>
              <w:t>今年度最初の会議でございますので、委員</w:t>
            </w:r>
            <w:r w:rsidR="0059091F">
              <w:rPr>
                <w:rFonts w:hAnsi="ＭＳ 明朝" w:hint="eastAsia"/>
              </w:rPr>
              <w:t>・</w:t>
            </w:r>
            <w:r>
              <w:rPr>
                <w:rFonts w:hAnsi="ＭＳ 明朝"/>
              </w:rPr>
              <w:t>事務局の自己紹介をお願いしたいと思います。</w:t>
            </w:r>
          </w:p>
          <w:p w14:paraId="4A3C2D9C" w14:textId="77777777" w:rsidR="008563E6" w:rsidRDefault="008563E6" w:rsidP="001E4FD2">
            <w:pPr>
              <w:ind w:firstLineChars="100" w:firstLine="210"/>
            </w:pPr>
            <w:r>
              <w:rPr>
                <w:rFonts w:hAnsi="ＭＳ 明朝"/>
              </w:rPr>
              <w:t>お手元の会議資料に委員名簿を掲載させていただきました。</w:t>
            </w:r>
          </w:p>
          <w:p w14:paraId="01AE9816" w14:textId="736F7394" w:rsidR="008563E6" w:rsidRDefault="008563E6" w:rsidP="001E4FD2">
            <w:pPr>
              <w:ind w:firstLineChars="100" w:firstLine="210"/>
            </w:pPr>
            <w:r>
              <w:rPr>
                <w:rFonts w:hAnsi="ＭＳ 明朝"/>
              </w:rPr>
              <w:t>正</w:t>
            </w:r>
            <w:r w:rsidR="001E4FD2">
              <w:rPr>
                <w:rFonts w:hAnsi="ＭＳ 明朝" w:hint="eastAsia"/>
              </w:rPr>
              <w:t>・</w:t>
            </w:r>
            <w:r>
              <w:rPr>
                <w:rFonts w:hAnsi="ＭＳ 明朝"/>
              </w:rPr>
              <w:t>副会長は、先ほどご挨拶をいただきましたので、</w:t>
            </w:r>
            <w:r w:rsidR="0059091F">
              <w:rPr>
                <w:rFonts w:hAnsi="ＭＳ 明朝" w:hint="eastAsia"/>
              </w:rPr>
              <w:t>若杉</w:t>
            </w:r>
            <w:r>
              <w:rPr>
                <w:rFonts w:hAnsi="ＭＳ 明朝"/>
              </w:rPr>
              <w:t>委員から順番にお願いしたいと思います。</w:t>
            </w:r>
          </w:p>
          <w:p w14:paraId="4F454C35" w14:textId="77777777" w:rsidR="0059091F" w:rsidRDefault="0059091F" w:rsidP="008563E6">
            <w:pPr>
              <w:rPr>
                <w:rFonts w:hAnsi="ＭＳ 明朝"/>
              </w:rPr>
            </w:pPr>
          </w:p>
          <w:p w14:paraId="6F52510F" w14:textId="71DE3574" w:rsidR="008563E6" w:rsidRDefault="008563E6" w:rsidP="001E4FD2">
            <w:pPr>
              <w:ind w:firstLineChars="100" w:firstLine="210"/>
            </w:pPr>
            <w:r>
              <w:rPr>
                <w:rFonts w:hAnsi="ＭＳ 明朝"/>
              </w:rPr>
              <w:t>若杉</w:t>
            </w:r>
            <w:r w:rsidR="00B56DE1">
              <w:rPr>
                <w:rFonts w:hAnsi="ＭＳ 明朝" w:hint="eastAsia"/>
              </w:rPr>
              <w:t>亮子</w:t>
            </w:r>
            <w:r>
              <w:rPr>
                <w:rFonts w:hAnsi="ＭＳ 明朝"/>
              </w:rPr>
              <w:t>と申します</w:t>
            </w:r>
            <w:r w:rsidR="005B6C88">
              <w:rPr>
                <w:rFonts w:hAnsi="ＭＳ 明朝" w:hint="eastAsia"/>
              </w:rPr>
              <w:t>。</w:t>
            </w:r>
            <w:r>
              <w:rPr>
                <w:rFonts w:hAnsi="ＭＳ 明朝"/>
              </w:rPr>
              <w:t>よろしくお願いいたします。</w:t>
            </w:r>
          </w:p>
          <w:p w14:paraId="43FCA888" w14:textId="308E0A98" w:rsidR="008563E6" w:rsidRDefault="008563E6" w:rsidP="001E4FD2">
            <w:pPr>
              <w:ind w:firstLineChars="100" w:firstLine="210"/>
            </w:pPr>
            <w:r>
              <w:rPr>
                <w:rFonts w:hAnsi="ＭＳ 明朝"/>
              </w:rPr>
              <w:t>まだここ</w:t>
            </w:r>
            <w:r w:rsidR="001E4FD2">
              <w:rPr>
                <w:rFonts w:hAnsi="ＭＳ 明朝" w:hint="eastAsia"/>
              </w:rPr>
              <w:t>サンライブ</w:t>
            </w:r>
            <w:r>
              <w:rPr>
                <w:rFonts w:hAnsi="ＭＳ 明朝"/>
              </w:rPr>
              <w:t>が</w:t>
            </w:r>
            <w:r w:rsidR="001E4FD2">
              <w:rPr>
                <w:rFonts w:hAnsi="ＭＳ 明朝" w:hint="eastAsia"/>
              </w:rPr>
              <w:t>建ってい</w:t>
            </w:r>
            <w:r>
              <w:rPr>
                <w:rFonts w:hAnsi="ＭＳ 明朝"/>
              </w:rPr>
              <w:t>なかった昔の図書館のときに、21世紀の図書館を考える会っていうのがございまして、そこに参加して</w:t>
            </w:r>
            <w:r w:rsidR="005B6C88">
              <w:rPr>
                <w:rFonts w:hAnsi="ＭＳ 明朝" w:hint="eastAsia"/>
              </w:rPr>
              <w:t>いて、</w:t>
            </w:r>
            <w:r>
              <w:rPr>
                <w:rFonts w:hAnsi="ＭＳ 明朝"/>
              </w:rPr>
              <w:t>もう20年以上前になりますけれども、司書資格を取得して、そういう活動に関わり、あとこの施設が</w:t>
            </w:r>
            <w:r w:rsidR="005B6C88">
              <w:rPr>
                <w:rFonts w:hAnsi="ＭＳ 明朝" w:hint="eastAsia"/>
              </w:rPr>
              <w:t>建つ</w:t>
            </w:r>
            <w:r>
              <w:rPr>
                <w:rFonts w:hAnsi="ＭＳ 明朝"/>
              </w:rPr>
              <w:t>ときの基本構想策定委員会と基本設計策定協議会の方にも参加させていただきました。</w:t>
            </w:r>
          </w:p>
          <w:p w14:paraId="01D3834F" w14:textId="77777777" w:rsidR="00A16BF2" w:rsidRDefault="008563E6" w:rsidP="001E4FD2">
            <w:pPr>
              <w:ind w:firstLineChars="100" w:firstLine="210"/>
              <w:rPr>
                <w:rFonts w:hAnsi="ＭＳ 明朝"/>
              </w:rPr>
            </w:pPr>
            <w:r>
              <w:rPr>
                <w:rFonts w:hAnsi="ＭＳ 明朝"/>
              </w:rPr>
              <w:t>活動としては、</w:t>
            </w:r>
            <w:r w:rsidR="00F47EE3">
              <w:rPr>
                <w:rFonts w:hAnsi="ＭＳ 明朝" w:hint="eastAsia"/>
              </w:rPr>
              <w:t>「</w:t>
            </w:r>
            <w:r>
              <w:rPr>
                <w:rFonts w:hAnsi="ＭＳ 明朝"/>
              </w:rPr>
              <w:t>絵本の庭</w:t>
            </w:r>
            <w:r w:rsidR="00F47EE3">
              <w:rPr>
                <w:rFonts w:hAnsi="ＭＳ 明朝" w:hint="eastAsia"/>
              </w:rPr>
              <w:t>」と</w:t>
            </w:r>
            <w:r>
              <w:rPr>
                <w:rFonts w:hAnsi="ＭＳ 明朝"/>
              </w:rPr>
              <w:t>いう大人が集まって絵本</w:t>
            </w:r>
            <w:r w:rsidR="001E4FD2">
              <w:rPr>
                <w:rFonts w:hAnsi="ＭＳ 明朝" w:hint="eastAsia"/>
              </w:rPr>
              <w:t>や</w:t>
            </w:r>
            <w:r>
              <w:rPr>
                <w:rFonts w:hAnsi="ＭＳ 明朝"/>
              </w:rPr>
              <w:t>児童書</w:t>
            </w:r>
            <w:r w:rsidR="001E4FD2">
              <w:rPr>
                <w:rFonts w:hAnsi="ＭＳ 明朝" w:hint="eastAsia"/>
              </w:rPr>
              <w:t>を読むの</w:t>
            </w:r>
            <w:r>
              <w:rPr>
                <w:rFonts w:hAnsi="ＭＳ 明朝"/>
              </w:rPr>
              <w:t>に参加しております。</w:t>
            </w:r>
          </w:p>
          <w:p w14:paraId="2527A703" w14:textId="5911255F" w:rsidR="008563E6" w:rsidRDefault="008563E6" w:rsidP="001E4FD2">
            <w:pPr>
              <w:ind w:firstLineChars="100" w:firstLine="210"/>
            </w:pPr>
            <w:r>
              <w:rPr>
                <w:rFonts w:hAnsi="ＭＳ 明朝"/>
              </w:rPr>
              <w:t>よろしくお願いします。</w:t>
            </w:r>
          </w:p>
          <w:p w14:paraId="2316ABF4" w14:textId="77777777" w:rsidR="0059091F" w:rsidRDefault="0059091F" w:rsidP="008563E6">
            <w:pPr>
              <w:rPr>
                <w:rFonts w:hAnsi="ＭＳ 明朝"/>
              </w:rPr>
            </w:pPr>
          </w:p>
          <w:p w14:paraId="7D3ED7B5" w14:textId="64CAD96E" w:rsidR="008563E6" w:rsidRDefault="001E4FD2" w:rsidP="001E4FD2">
            <w:pPr>
              <w:ind w:firstLineChars="100" w:firstLine="210"/>
            </w:pPr>
            <w:r>
              <w:rPr>
                <w:rFonts w:hAnsi="ＭＳ 明朝" w:hint="eastAsia"/>
              </w:rPr>
              <w:t>今瀬良江</w:t>
            </w:r>
            <w:r w:rsidR="008563E6">
              <w:rPr>
                <w:rFonts w:hAnsi="ＭＳ 明朝"/>
              </w:rPr>
              <w:t>と申します。</w:t>
            </w:r>
          </w:p>
          <w:p w14:paraId="6EE62EBE" w14:textId="12461050" w:rsidR="008563E6" w:rsidRDefault="008563E6" w:rsidP="001E4FD2">
            <w:pPr>
              <w:ind w:firstLineChars="100" w:firstLine="210"/>
            </w:pPr>
            <w:r>
              <w:rPr>
                <w:rFonts w:hAnsi="ＭＳ 明朝"/>
              </w:rPr>
              <w:t>数年前までは主催者側で</w:t>
            </w:r>
            <w:r w:rsidR="00414060">
              <w:rPr>
                <w:rFonts w:hAnsi="ＭＳ 明朝" w:hint="eastAsia"/>
              </w:rPr>
              <w:t>、</w:t>
            </w:r>
            <w:r>
              <w:rPr>
                <w:rFonts w:hAnsi="ＭＳ 明朝"/>
              </w:rPr>
              <w:t>こ</w:t>
            </w:r>
            <w:r w:rsidR="00414060">
              <w:rPr>
                <w:rFonts w:hAnsi="ＭＳ 明朝" w:hint="eastAsia"/>
              </w:rPr>
              <w:t>こ</w:t>
            </w:r>
            <w:r>
              <w:rPr>
                <w:rFonts w:hAnsi="ＭＳ 明朝"/>
              </w:rPr>
              <w:t>の立ち上げからお願いしますと</w:t>
            </w:r>
            <w:r w:rsidR="00CD384F">
              <w:rPr>
                <w:rFonts w:hAnsi="ＭＳ 明朝" w:hint="eastAsia"/>
              </w:rPr>
              <w:t>言う</w:t>
            </w:r>
            <w:r>
              <w:rPr>
                <w:rFonts w:hAnsi="ＭＳ 明朝"/>
              </w:rPr>
              <w:t>立場でしたが、今は外からこ</w:t>
            </w:r>
            <w:r w:rsidR="00F263BD">
              <w:rPr>
                <w:rFonts w:hAnsi="ＭＳ 明朝" w:hint="eastAsia"/>
              </w:rPr>
              <w:t>こ</w:t>
            </w:r>
            <w:r>
              <w:rPr>
                <w:rFonts w:hAnsi="ＭＳ 明朝"/>
              </w:rPr>
              <w:t>の取り組みを応援したいと思っております。</w:t>
            </w:r>
          </w:p>
          <w:p w14:paraId="71154C22" w14:textId="3839E63E" w:rsidR="008563E6" w:rsidRDefault="00F263BD" w:rsidP="001E4FD2">
            <w:pPr>
              <w:ind w:firstLineChars="100" w:firstLine="210"/>
            </w:pPr>
            <w:r>
              <w:rPr>
                <w:rFonts w:hAnsi="ＭＳ 明朝" w:hint="eastAsia"/>
              </w:rPr>
              <w:t>私は</w:t>
            </w:r>
            <w:r w:rsidR="008563E6">
              <w:rPr>
                <w:rFonts w:hAnsi="ＭＳ 明朝"/>
              </w:rPr>
              <w:t>社会教育委員会からの代表でございます。図書館</w:t>
            </w:r>
            <w:r w:rsidR="001E4FD2">
              <w:rPr>
                <w:rFonts w:hAnsi="ＭＳ 明朝" w:hint="eastAsia"/>
              </w:rPr>
              <w:t>を含めて</w:t>
            </w:r>
            <w:r w:rsidR="008563E6">
              <w:rPr>
                <w:rFonts w:hAnsi="ＭＳ 明朝"/>
              </w:rPr>
              <w:t>社会教育委員として勉強させていただ</w:t>
            </w:r>
            <w:r w:rsidR="00512A99">
              <w:rPr>
                <w:rFonts w:hAnsi="ＭＳ 明朝" w:hint="eastAsia"/>
              </w:rPr>
              <w:t>いている立場から言い</w:t>
            </w:r>
            <w:r w:rsidR="008563E6">
              <w:rPr>
                <w:rFonts w:hAnsi="ＭＳ 明朝"/>
              </w:rPr>
              <w:t>ますと、本当に人々が集い合う場が子供たちから高齢者まで必要になってきている、そういう</w:t>
            </w:r>
            <w:r w:rsidR="001E4FD2">
              <w:rPr>
                <w:rFonts w:hAnsi="ＭＳ 明朝" w:hint="eastAsia"/>
              </w:rPr>
              <w:t>場</w:t>
            </w:r>
            <w:r w:rsidR="008563E6">
              <w:rPr>
                <w:rFonts w:hAnsi="ＭＳ 明朝"/>
              </w:rPr>
              <w:t>として図書館の果たす役割も大きいのかなと思っております。</w:t>
            </w:r>
          </w:p>
          <w:p w14:paraId="53004C9C" w14:textId="31D65EC1" w:rsidR="008563E6" w:rsidRDefault="008563E6" w:rsidP="001E4FD2">
            <w:pPr>
              <w:ind w:firstLineChars="100" w:firstLine="210"/>
            </w:pPr>
            <w:r>
              <w:rPr>
                <w:rFonts w:hAnsi="ＭＳ 明朝"/>
              </w:rPr>
              <w:t>ますます愛される図書館になるように、何か</w:t>
            </w:r>
            <w:r w:rsidR="001E4FD2">
              <w:rPr>
                <w:rFonts w:hAnsi="ＭＳ 明朝" w:hint="eastAsia"/>
              </w:rPr>
              <w:t>力添えができたら</w:t>
            </w:r>
            <w:r>
              <w:rPr>
                <w:rFonts w:hAnsi="ＭＳ 明朝"/>
              </w:rPr>
              <w:t>と思っております。</w:t>
            </w:r>
          </w:p>
          <w:p w14:paraId="72762C24" w14:textId="77777777" w:rsidR="008563E6" w:rsidRDefault="008563E6" w:rsidP="001E4FD2">
            <w:pPr>
              <w:ind w:firstLineChars="100" w:firstLine="210"/>
            </w:pPr>
            <w:r>
              <w:rPr>
                <w:rFonts w:hAnsi="ＭＳ 明朝"/>
              </w:rPr>
              <w:t>よろしくお願いします。</w:t>
            </w:r>
          </w:p>
          <w:p w14:paraId="2AF1DDDF" w14:textId="77777777" w:rsidR="0059091F" w:rsidRDefault="0059091F" w:rsidP="008563E6">
            <w:pPr>
              <w:rPr>
                <w:rFonts w:hAnsi="ＭＳ 明朝"/>
              </w:rPr>
            </w:pPr>
          </w:p>
          <w:p w14:paraId="2054C26F" w14:textId="04274FD1" w:rsidR="008563E6" w:rsidRDefault="008563E6" w:rsidP="001E4FD2">
            <w:pPr>
              <w:ind w:firstLineChars="100" w:firstLine="210"/>
            </w:pPr>
            <w:r>
              <w:rPr>
                <w:rFonts w:hAnsi="ＭＳ 明朝"/>
              </w:rPr>
              <w:t>名古屋</w:t>
            </w:r>
            <w:r w:rsidR="001E4FD2">
              <w:rPr>
                <w:rFonts w:hAnsi="ＭＳ 明朝" w:hint="eastAsia"/>
              </w:rPr>
              <w:t>柳城</w:t>
            </w:r>
            <w:r>
              <w:rPr>
                <w:rFonts w:hAnsi="ＭＳ 明朝"/>
              </w:rPr>
              <w:t>短期大学附属三好丘</w:t>
            </w:r>
            <w:r w:rsidR="001E4FD2">
              <w:rPr>
                <w:rFonts w:hAnsi="ＭＳ 明朝" w:hint="eastAsia"/>
              </w:rPr>
              <w:t>聖</w:t>
            </w:r>
            <w:r>
              <w:rPr>
                <w:rFonts w:hAnsi="ＭＳ 明朝"/>
              </w:rPr>
              <w:t>マーガレット幼稚園の</w:t>
            </w:r>
            <w:r w:rsidR="001E4FD2">
              <w:rPr>
                <w:rFonts w:hAnsi="ＭＳ 明朝" w:hint="eastAsia"/>
              </w:rPr>
              <w:t>園長の山本と</w:t>
            </w:r>
            <w:r>
              <w:rPr>
                <w:rFonts w:hAnsi="ＭＳ 明朝"/>
              </w:rPr>
              <w:t>申します。</w:t>
            </w:r>
          </w:p>
          <w:p w14:paraId="6EB3D75D" w14:textId="5FBC4CCD" w:rsidR="008563E6" w:rsidRDefault="008563E6" w:rsidP="001E4FD2">
            <w:pPr>
              <w:ind w:firstLineChars="100" w:firstLine="210"/>
            </w:pPr>
            <w:r>
              <w:rPr>
                <w:rFonts w:hAnsi="ＭＳ 明朝"/>
              </w:rPr>
              <w:t>幼稚園代表ということで、今年度よりお世話</w:t>
            </w:r>
            <w:r w:rsidR="001E4FD2">
              <w:rPr>
                <w:rFonts w:hAnsi="ＭＳ 明朝" w:hint="eastAsia"/>
              </w:rPr>
              <w:t>に</w:t>
            </w:r>
            <w:r>
              <w:rPr>
                <w:rFonts w:hAnsi="ＭＳ 明朝"/>
              </w:rPr>
              <w:t>なります。</w:t>
            </w:r>
          </w:p>
          <w:p w14:paraId="045A1016" w14:textId="77777777" w:rsidR="008563E6" w:rsidRDefault="008563E6" w:rsidP="001E4FD2">
            <w:pPr>
              <w:ind w:firstLineChars="100" w:firstLine="210"/>
            </w:pPr>
            <w:r>
              <w:rPr>
                <w:rFonts w:hAnsi="ＭＳ 明朝"/>
              </w:rPr>
              <w:t>どうぞよろしくお願いいたします。</w:t>
            </w:r>
          </w:p>
          <w:p w14:paraId="03BF1A66" w14:textId="77777777" w:rsidR="0059091F" w:rsidRDefault="0059091F" w:rsidP="008563E6">
            <w:pPr>
              <w:rPr>
                <w:rFonts w:hAnsi="ＭＳ 明朝"/>
              </w:rPr>
            </w:pPr>
          </w:p>
          <w:p w14:paraId="0E27D4DE" w14:textId="1BD98B3B" w:rsidR="008563E6" w:rsidRDefault="008563E6" w:rsidP="001E4FD2">
            <w:pPr>
              <w:ind w:firstLineChars="100" w:firstLine="210"/>
            </w:pPr>
            <w:r>
              <w:rPr>
                <w:rFonts w:hAnsi="ＭＳ 明朝"/>
              </w:rPr>
              <w:t>三好丘地区子育て支援センターの中川純奈と申します。</w:t>
            </w:r>
          </w:p>
          <w:p w14:paraId="291DF6F5" w14:textId="77777777" w:rsidR="008563E6" w:rsidRDefault="008563E6" w:rsidP="001E4FD2">
            <w:pPr>
              <w:ind w:firstLineChars="100" w:firstLine="210"/>
            </w:pPr>
            <w:r>
              <w:rPr>
                <w:rFonts w:hAnsi="ＭＳ 明朝"/>
              </w:rPr>
              <w:t>子育て支援センター代表として参りましたよろしくお願いします。</w:t>
            </w:r>
          </w:p>
          <w:p w14:paraId="077E59C4" w14:textId="77777777" w:rsidR="0059091F" w:rsidRDefault="0059091F" w:rsidP="008563E6">
            <w:pPr>
              <w:rPr>
                <w:rFonts w:hAnsi="ＭＳ 明朝"/>
              </w:rPr>
            </w:pPr>
          </w:p>
          <w:p w14:paraId="7B8A8A3B" w14:textId="2BD11CC6" w:rsidR="008563E6" w:rsidRDefault="008563E6" w:rsidP="001E4FD2">
            <w:pPr>
              <w:ind w:firstLineChars="100" w:firstLine="210"/>
              <w:rPr>
                <w:rFonts w:hAnsi="ＭＳ 明朝"/>
              </w:rPr>
            </w:pPr>
            <w:r>
              <w:rPr>
                <w:rFonts w:hAnsi="ＭＳ 明朝"/>
              </w:rPr>
              <w:t>みよし市教育委員会学校教育課指導主事の</w:t>
            </w:r>
            <w:r w:rsidR="001E4FD2">
              <w:rPr>
                <w:rFonts w:hAnsi="ＭＳ 明朝" w:hint="eastAsia"/>
              </w:rPr>
              <w:t>髙沼です。本年度より、</w:t>
            </w:r>
            <w:r>
              <w:rPr>
                <w:rFonts w:hAnsi="ＭＳ 明朝"/>
              </w:rPr>
              <w:t>この職に</w:t>
            </w:r>
            <w:r w:rsidR="001E4FD2">
              <w:rPr>
                <w:rFonts w:hAnsi="ＭＳ 明朝" w:hint="eastAsia"/>
              </w:rPr>
              <w:t>就いています。</w:t>
            </w:r>
          </w:p>
          <w:p w14:paraId="7369E470" w14:textId="00B20104" w:rsidR="001E4FD2" w:rsidRDefault="001E4FD2" w:rsidP="001E4FD2">
            <w:pPr>
              <w:ind w:firstLineChars="100" w:firstLine="210"/>
            </w:pPr>
            <w:r>
              <w:rPr>
                <w:rFonts w:hAnsi="ＭＳ 明朝" w:hint="eastAsia"/>
              </w:rPr>
              <w:t>よろしくお願いします。</w:t>
            </w:r>
          </w:p>
          <w:p w14:paraId="48213A19" w14:textId="77777777" w:rsidR="0059091F" w:rsidRDefault="0059091F" w:rsidP="008563E6">
            <w:pPr>
              <w:rPr>
                <w:rFonts w:hAnsi="ＭＳ 明朝"/>
              </w:rPr>
            </w:pPr>
          </w:p>
          <w:p w14:paraId="6D75D63C" w14:textId="154661C3" w:rsidR="008563E6" w:rsidRDefault="008563E6" w:rsidP="001E4FD2">
            <w:pPr>
              <w:ind w:firstLineChars="100" w:firstLine="210"/>
            </w:pPr>
            <w:r>
              <w:rPr>
                <w:rFonts w:hAnsi="ＭＳ 明朝"/>
              </w:rPr>
              <w:t>ありがとうございました。</w:t>
            </w:r>
          </w:p>
          <w:p w14:paraId="5CA89C74" w14:textId="77777777" w:rsidR="008563E6" w:rsidRDefault="008563E6" w:rsidP="001E4FD2">
            <w:pPr>
              <w:ind w:firstLineChars="100" w:firstLine="210"/>
            </w:pPr>
            <w:r>
              <w:rPr>
                <w:rFonts w:hAnsi="ＭＳ 明朝"/>
              </w:rPr>
              <w:t>次に事務局側でございます。</w:t>
            </w:r>
          </w:p>
          <w:p w14:paraId="4B86F444" w14:textId="77777777" w:rsidR="008563E6" w:rsidRDefault="008563E6" w:rsidP="001E4FD2">
            <w:pPr>
              <w:ind w:firstLineChars="100" w:firstLine="210"/>
            </w:pPr>
            <w:r>
              <w:rPr>
                <w:rFonts w:hAnsi="ＭＳ 明朝"/>
              </w:rPr>
              <w:t>館長は先ほど挨拶をさせていただきましたので、残りの事務局より自己紹介の方させていただきます。</w:t>
            </w:r>
          </w:p>
          <w:p w14:paraId="596A71FB" w14:textId="77777777" w:rsidR="0059091F" w:rsidRDefault="0059091F" w:rsidP="008563E6">
            <w:pPr>
              <w:rPr>
                <w:rFonts w:hAnsi="ＭＳ 明朝"/>
              </w:rPr>
            </w:pPr>
          </w:p>
          <w:p w14:paraId="5C65D604" w14:textId="20EA18DA" w:rsidR="008563E6" w:rsidRDefault="001E4FD2" w:rsidP="001E4FD2">
            <w:pPr>
              <w:ind w:firstLineChars="100" w:firstLine="210"/>
            </w:pPr>
            <w:r>
              <w:rPr>
                <w:rFonts w:hAnsi="ＭＳ 明朝" w:hint="eastAsia"/>
              </w:rPr>
              <w:t>今年度図書の</w:t>
            </w:r>
            <w:r w:rsidR="008563E6">
              <w:rPr>
                <w:rFonts w:hAnsi="ＭＳ 明朝"/>
              </w:rPr>
              <w:t>担当になりました佐々木</w:t>
            </w:r>
            <w:r>
              <w:rPr>
                <w:rFonts w:hAnsi="ＭＳ 明朝" w:hint="eastAsia"/>
              </w:rPr>
              <w:t>と申します</w:t>
            </w:r>
            <w:r w:rsidR="00225630">
              <w:rPr>
                <w:rFonts w:hAnsi="ＭＳ 明朝" w:hint="eastAsia"/>
              </w:rPr>
              <w:t>。</w:t>
            </w:r>
            <w:r>
              <w:rPr>
                <w:rFonts w:hAnsi="ＭＳ 明朝" w:hint="eastAsia"/>
              </w:rPr>
              <w:t>よろしく</w:t>
            </w:r>
            <w:r w:rsidR="008563E6">
              <w:rPr>
                <w:rFonts w:hAnsi="ＭＳ 明朝"/>
              </w:rPr>
              <w:t>お願いします。</w:t>
            </w:r>
          </w:p>
          <w:p w14:paraId="49D03CC2" w14:textId="284DD939" w:rsidR="008563E6" w:rsidRDefault="00932AFC" w:rsidP="001E4FD2">
            <w:pPr>
              <w:ind w:firstLineChars="100" w:firstLine="210"/>
            </w:pPr>
            <w:r>
              <w:rPr>
                <w:rFonts w:hAnsi="ＭＳ 明朝" w:hint="eastAsia"/>
              </w:rPr>
              <w:t>サン</w:t>
            </w:r>
            <w:r w:rsidR="008563E6">
              <w:rPr>
                <w:rFonts w:hAnsi="ＭＳ 明朝"/>
              </w:rPr>
              <w:t>ライブ自体は</w:t>
            </w:r>
            <w:r>
              <w:rPr>
                <w:rFonts w:hAnsi="ＭＳ 明朝" w:hint="eastAsia"/>
              </w:rPr>
              <w:t>３</w:t>
            </w:r>
            <w:r w:rsidR="008563E6">
              <w:rPr>
                <w:rFonts w:hAnsi="ＭＳ 明朝"/>
              </w:rPr>
              <w:t>年目にな</w:t>
            </w:r>
            <w:r w:rsidR="00A16BF2">
              <w:rPr>
                <w:rFonts w:hAnsi="ＭＳ 明朝" w:hint="eastAsia"/>
              </w:rPr>
              <w:t>ります</w:t>
            </w:r>
            <w:r w:rsidR="008563E6">
              <w:rPr>
                <w:rFonts w:hAnsi="ＭＳ 明朝"/>
              </w:rPr>
              <w:t>が、図書館の業務に携わるのは初めてで、まだまだ不慣れなところも多いですがよろしくお願いします。</w:t>
            </w:r>
          </w:p>
          <w:p w14:paraId="1263137C" w14:textId="77777777" w:rsidR="0059091F" w:rsidRDefault="0059091F" w:rsidP="008563E6">
            <w:pPr>
              <w:rPr>
                <w:rFonts w:hAnsi="ＭＳ 明朝"/>
              </w:rPr>
            </w:pPr>
          </w:p>
          <w:p w14:paraId="0B2DB917" w14:textId="0B8A6872" w:rsidR="008563E6" w:rsidRDefault="008563E6" w:rsidP="00932AFC">
            <w:pPr>
              <w:ind w:firstLineChars="100" w:firstLine="210"/>
            </w:pPr>
            <w:r>
              <w:rPr>
                <w:rFonts w:hAnsi="ＭＳ 明朝"/>
              </w:rPr>
              <w:t>子</w:t>
            </w:r>
            <w:r w:rsidR="00932AFC">
              <w:rPr>
                <w:rFonts w:hAnsi="ＭＳ 明朝" w:hint="eastAsia"/>
              </w:rPr>
              <w:t>ども</w:t>
            </w:r>
            <w:r>
              <w:rPr>
                <w:rFonts w:hAnsi="ＭＳ 明朝"/>
              </w:rPr>
              <w:t>読書活動推進委員の</w:t>
            </w:r>
            <w:r w:rsidR="00932AFC">
              <w:rPr>
                <w:rFonts w:hAnsi="ＭＳ 明朝" w:hint="eastAsia"/>
              </w:rPr>
              <w:t>古岸</w:t>
            </w:r>
            <w:r>
              <w:rPr>
                <w:rFonts w:hAnsi="ＭＳ 明朝"/>
              </w:rPr>
              <w:t>と申します。</w:t>
            </w:r>
          </w:p>
          <w:p w14:paraId="74227162" w14:textId="77777777" w:rsidR="008563E6" w:rsidRDefault="008563E6" w:rsidP="00932AFC">
            <w:pPr>
              <w:ind w:firstLineChars="100" w:firstLine="210"/>
            </w:pPr>
            <w:r>
              <w:rPr>
                <w:rFonts w:hAnsi="ＭＳ 明朝"/>
              </w:rPr>
              <w:t>主に児童室とティーンズコーナーの担当しております。</w:t>
            </w:r>
          </w:p>
          <w:p w14:paraId="6864A81F" w14:textId="6F3D9AD9" w:rsidR="008563E6" w:rsidRDefault="008563E6" w:rsidP="00932AFC">
            <w:pPr>
              <w:ind w:firstLineChars="100" w:firstLine="210"/>
            </w:pPr>
            <w:r>
              <w:rPr>
                <w:rFonts w:hAnsi="ＭＳ 明朝"/>
              </w:rPr>
              <w:t>よろしくお願いいたし</w:t>
            </w:r>
            <w:r w:rsidR="00932AFC">
              <w:rPr>
                <w:rFonts w:hAnsi="ＭＳ 明朝" w:hint="eastAsia"/>
              </w:rPr>
              <w:t>ます。</w:t>
            </w:r>
          </w:p>
          <w:p w14:paraId="5DDF03C1" w14:textId="77777777" w:rsidR="0059091F" w:rsidRDefault="0059091F" w:rsidP="008563E6">
            <w:pPr>
              <w:rPr>
                <w:rFonts w:hAnsi="ＭＳ 明朝"/>
              </w:rPr>
            </w:pPr>
          </w:p>
          <w:p w14:paraId="1893BD7F" w14:textId="180BC419" w:rsidR="0059091F" w:rsidRPr="00F63FD6" w:rsidRDefault="008563E6" w:rsidP="00F63FD6">
            <w:pPr>
              <w:ind w:firstLineChars="100" w:firstLine="210"/>
            </w:pPr>
            <w:r>
              <w:rPr>
                <w:rFonts w:hAnsi="ＭＳ 明朝"/>
              </w:rPr>
              <w:t>最後に私</w:t>
            </w:r>
            <w:r w:rsidR="00A16BF2">
              <w:rPr>
                <w:rFonts w:hAnsi="ＭＳ 明朝" w:hint="eastAsia"/>
              </w:rPr>
              <w:t>、</w:t>
            </w:r>
            <w:r>
              <w:rPr>
                <w:rFonts w:hAnsi="ＭＳ 明朝"/>
              </w:rPr>
              <w:t>生涯学習推進課副主幹の松浦と申します</w:t>
            </w:r>
            <w:r w:rsidR="0059091F">
              <w:rPr>
                <w:rFonts w:hAnsi="ＭＳ 明朝" w:hint="eastAsia"/>
              </w:rPr>
              <w:t>。</w:t>
            </w:r>
            <w:r>
              <w:rPr>
                <w:rFonts w:hAnsi="ＭＳ 明朝"/>
              </w:rPr>
              <w:t>よろしくお願いいたします。</w:t>
            </w:r>
          </w:p>
          <w:p w14:paraId="405E3DC9" w14:textId="77777777" w:rsidR="0059091F" w:rsidRPr="0059091F" w:rsidRDefault="0059091F" w:rsidP="00932AFC">
            <w:pPr>
              <w:ind w:firstLineChars="100" w:firstLine="210"/>
              <w:rPr>
                <w:rFonts w:hAnsi="ＭＳ 明朝"/>
              </w:rPr>
            </w:pPr>
            <w:r w:rsidRPr="0059091F">
              <w:rPr>
                <w:rFonts w:hAnsi="ＭＳ 明朝" w:hint="eastAsia"/>
              </w:rPr>
              <w:t>それでは、これより次第に従いまして議題に移らせていただきます。お手元の資料を</w:t>
            </w:r>
            <w:r w:rsidRPr="0059091F">
              <w:rPr>
                <w:rFonts w:hAnsi="ＭＳ 明朝" w:hint="eastAsia"/>
              </w:rPr>
              <w:lastRenderedPageBreak/>
              <w:t>ご覧ください。</w:t>
            </w:r>
          </w:p>
          <w:p w14:paraId="69754A0A" w14:textId="77777777" w:rsidR="0059091F" w:rsidRDefault="0059091F" w:rsidP="00932AFC">
            <w:pPr>
              <w:ind w:firstLineChars="100" w:firstLine="210"/>
              <w:rPr>
                <w:rFonts w:hAnsi="ＭＳ 明朝"/>
              </w:rPr>
            </w:pPr>
            <w:r w:rsidRPr="0059091F">
              <w:rPr>
                <w:rFonts w:hAnsi="ＭＳ 明朝" w:hint="eastAsia"/>
              </w:rPr>
              <w:t>それでは、本日の議事進行につきましては、みよし市立図書館の管理及び運営に関する規則第１９条第２項の規定により、会長がその会議の議長となることになっておりますので、峯野会長よろしくお願いいたします。</w:t>
            </w:r>
          </w:p>
          <w:p w14:paraId="4205C484" w14:textId="2605D97F" w:rsidR="008563E6" w:rsidRDefault="008563E6" w:rsidP="0059091F"/>
          <w:p w14:paraId="7250C827" w14:textId="77777777" w:rsidR="008563E6" w:rsidRDefault="008563E6" w:rsidP="00932AFC">
            <w:pPr>
              <w:ind w:firstLineChars="100" w:firstLine="210"/>
            </w:pPr>
            <w:r>
              <w:rPr>
                <w:rFonts w:hAnsi="ＭＳ 明朝"/>
              </w:rPr>
              <w:t>はい。</w:t>
            </w:r>
          </w:p>
          <w:p w14:paraId="02F024CF" w14:textId="21874146" w:rsidR="008563E6" w:rsidRDefault="008563E6" w:rsidP="00932AFC">
            <w:pPr>
              <w:ind w:firstLineChars="100" w:firstLine="210"/>
            </w:pPr>
            <w:r>
              <w:rPr>
                <w:rFonts w:hAnsi="ＭＳ 明朝"/>
              </w:rPr>
              <w:t>それでは次第に従いまして議事を進めて参りたいと思います。委員の皆様ご協力よろしくお願いいたします。</w:t>
            </w:r>
          </w:p>
          <w:p w14:paraId="24E22805" w14:textId="7AE88E2E" w:rsidR="008563E6" w:rsidRDefault="008563E6" w:rsidP="00932AFC">
            <w:pPr>
              <w:ind w:firstLineChars="100" w:firstLine="210"/>
            </w:pPr>
            <w:r>
              <w:rPr>
                <w:rFonts w:hAnsi="ＭＳ 明朝"/>
              </w:rPr>
              <w:t>ではまず資料</w:t>
            </w:r>
            <w:r w:rsidR="00932AFC">
              <w:rPr>
                <w:rFonts w:hAnsi="ＭＳ 明朝" w:hint="eastAsia"/>
              </w:rPr>
              <w:t>１</w:t>
            </w:r>
            <w:r>
              <w:rPr>
                <w:rFonts w:hAnsi="ＭＳ 明朝"/>
              </w:rPr>
              <w:t>をご覧ください。議題</w:t>
            </w:r>
            <w:r w:rsidR="00932AFC">
              <w:rPr>
                <w:rFonts w:hAnsi="ＭＳ 明朝" w:hint="eastAsia"/>
              </w:rPr>
              <w:t>１</w:t>
            </w:r>
            <w:r w:rsidR="005A780F">
              <w:rPr>
                <w:rFonts w:hAnsi="ＭＳ 明朝" w:hint="eastAsia"/>
              </w:rPr>
              <w:t xml:space="preserve">　</w:t>
            </w:r>
            <w:r>
              <w:rPr>
                <w:rFonts w:hAnsi="ＭＳ 明朝"/>
              </w:rPr>
              <w:t>令和</w:t>
            </w:r>
            <w:r w:rsidR="00932AFC">
              <w:rPr>
                <w:rFonts w:hAnsi="ＭＳ 明朝" w:hint="eastAsia"/>
              </w:rPr>
              <w:t>７</w:t>
            </w:r>
            <w:r>
              <w:rPr>
                <w:rFonts w:hAnsi="ＭＳ 明朝"/>
              </w:rPr>
              <w:t>年度図書館実績報告について、事務局よりご説明をいただきます。</w:t>
            </w:r>
          </w:p>
          <w:p w14:paraId="1325FEE4" w14:textId="77777777" w:rsidR="008563E6" w:rsidRDefault="008563E6" w:rsidP="00932AFC">
            <w:pPr>
              <w:ind w:firstLineChars="100" w:firstLine="210"/>
            </w:pPr>
            <w:r>
              <w:rPr>
                <w:rFonts w:hAnsi="ＭＳ 明朝"/>
              </w:rPr>
              <w:t>お願いいたします。</w:t>
            </w:r>
          </w:p>
          <w:p w14:paraId="43F0C6E1" w14:textId="77777777" w:rsidR="0059091F" w:rsidRDefault="0059091F" w:rsidP="008563E6">
            <w:pPr>
              <w:rPr>
                <w:rFonts w:hAnsi="ＭＳ 明朝"/>
              </w:rPr>
            </w:pPr>
          </w:p>
          <w:p w14:paraId="573FACA3" w14:textId="52882DC3" w:rsidR="00C15943" w:rsidRPr="00C15943" w:rsidRDefault="00932AFC" w:rsidP="00932AFC">
            <w:pPr>
              <w:ind w:firstLineChars="100" w:firstLine="210"/>
              <w:rPr>
                <w:rFonts w:hAnsi="ＭＳ 明朝"/>
              </w:rPr>
            </w:pPr>
            <w:r>
              <w:rPr>
                <w:rFonts w:hAnsi="ＭＳ 明朝" w:hint="eastAsia"/>
              </w:rPr>
              <w:t>資料</w:t>
            </w:r>
            <w:r w:rsidR="00C15943" w:rsidRPr="00C15943">
              <w:rPr>
                <w:rFonts w:hAnsi="ＭＳ 明朝" w:hint="eastAsia"/>
              </w:rPr>
              <w:t>１の１ページ目をご覧ください。</w:t>
            </w:r>
          </w:p>
          <w:p w14:paraId="40CEC3E1" w14:textId="23286DE6" w:rsidR="00C15943" w:rsidRPr="00C15943" w:rsidRDefault="00C15943" w:rsidP="00932AFC">
            <w:pPr>
              <w:ind w:firstLineChars="100" w:firstLine="210"/>
              <w:rPr>
                <w:rFonts w:hAnsi="ＭＳ 明朝"/>
              </w:rPr>
            </w:pPr>
            <w:r w:rsidRPr="00C15943">
              <w:rPr>
                <w:rFonts w:hAnsi="ＭＳ 明朝" w:hint="eastAsia"/>
              </w:rPr>
              <w:t>令和７年度図書館利用状況等実績について、ご説明します。</w:t>
            </w:r>
          </w:p>
          <w:p w14:paraId="573D6056" w14:textId="77777777" w:rsidR="00C15943" w:rsidRPr="00C15943" w:rsidRDefault="00C15943" w:rsidP="00932AFC">
            <w:pPr>
              <w:ind w:firstLineChars="100" w:firstLine="210"/>
              <w:rPr>
                <w:rFonts w:hAnsi="ＭＳ 明朝"/>
              </w:rPr>
            </w:pPr>
            <w:r w:rsidRPr="00C15943">
              <w:rPr>
                <w:rFonts w:hAnsi="ＭＳ 明朝" w:hint="eastAsia"/>
              </w:rPr>
              <w:t>はじめに、「２　入館者等」についてです。令和７年度の中央図書館入館者数は、186,176人でした。下段（　）内に、令和６年度の実績がありますが、およそ4％の増加となっています。</w:t>
            </w:r>
          </w:p>
          <w:p w14:paraId="68A595A9" w14:textId="173B2AB1" w:rsidR="00C15943" w:rsidRPr="00C15943" w:rsidRDefault="00C15943" w:rsidP="00932AFC">
            <w:pPr>
              <w:ind w:firstLineChars="100" w:firstLine="210"/>
              <w:rPr>
                <w:rFonts w:hAnsi="ＭＳ 明朝"/>
              </w:rPr>
            </w:pPr>
            <w:r w:rsidRPr="00C15943">
              <w:rPr>
                <w:rFonts w:hAnsi="ＭＳ 明朝" w:hint="eastAsia"/>
              </w:rPr>
              <w:t>続きまして、「３　利用者等」についてです。すみません、ここで一つ訂正をさせていただきます。事前にメールでお送りしていた資料の貸出人数及び貸出冊数、総貸出冊数に誤りがありました</w:t>
            </w:r>
            <w:r w:rsidR="00932AFC">
              <w:rPr>
                <w:rFonts w:hAnsi="ＭＳ 明朝" w:hint="eastAsia"/>
              </w:rPr>
              <w:t>ので、</w:t>
            </w:r>
            <w:r w:rsidRPr="00C15943">
              <w:rPr>
                <w:rFonts w:hAnsi="ＭＳ 明朝" w:hint="eastAsia"/>
              </w:rPr>
              <w:t>大変失礼いたしました。今お手元にある紙の資料では修正してありますので、そちらをご参照ください。</w:t>
            </w:r>
          </w:p>
          <w:p w14:paraId="336B6D1B" w14:textId="77777777" w:rsidR="00C15943" w:rsidRPr="00C15943" w:rsidRDefault="00C15943" w:rsidP="00932AFC">
            <w:pPr>
              <w:ind w:firstLineChars="100" w:firstLine="210"/>
              <w:rPr>
                <w:rFonts w:hAnsi="ＭＳ 明朝"/>
              </w:rPr>
            </w:pPr>
            <w:r w:rsidRPr="00C15943">
              <w:rPr>
                <w:rFonts w:hAnsi="ＭＳ 明朝" w:hint="eastAsia"/>
              </w:rPr>
              <w:t>説明に戻ります。中央図書館・サンネットともに、貸出人数は増加し、貸出冊数は減少しているという状況です。</w:t>
            </w:r>
          </w:p>
          <w:p w14:paraId="3A962DE0" w14:textId="3B457030" w:rsidR="0059091F" w:rsidRDefault="00C15943" w:rsidP="00932AFC">
            <w:pPr>
              <w:ind w:firstLineChars="100" w:firstLine="210"/>
              <w:rPr>
                <w:rFonts w:hAnsi="ＭＳ 明朝"/>
              </w:rPr>
            </w:pPr>
            <w:r w:rsidRPr="00C15943">
              <w:rPr>
                <w:rFonts w:hAnsi="ＭＳ 明朝" w:hint="eastAsia"/>
              </w:rPr>
              <w:t>続きまして、「４　電子図書館」についてです。令和３年１１月より開始した電子図書館ですが、利用人数及び貸出冊数は大幅に増加しました。昨年度学習用タブレットでの利用を開始したことによるものと考えられます。</w:t>
            </w:r>
          </w:p>
          <w:p w14:paraId="5947028A" w14:textId="77777777" w:rsidR="00C15943" w:rsidRPr="00C15943" w:rsidRDefault="00C15943" w:rsidP="00932AFC">
            <w:pPr>
              <w:ind w:firstLineChars="100" w:firstLine="210"/>
              <w:rPr>
                <w:rFonts w:hAnsi="ＭＳ 明朝"/>
              </w:rPr>
            </w:pPr>
            <w:r w:rsidRPr="00C15943">
              <w:rPr>
                <w:rFonts w:hAnsi="ＭＳ 明朝" w:hint="eastAsia"/>
              </w:rPr>
              <w:t>２ページ目をご覧ください。</w:t>
            </w:r>
          </w:p>
          <w:p w14:paraId="46A9B650" w14:textId="14394426" w:rsidR="00C15943" w:rsidRDefault="00C15943" w:rsidP="00932AFC">
            <w:pPr>
              <w:ind w:firstLineChars="100" w:firstLine="210"/>
              <w:rPr>
                <w:rFonts w:hAnsi="ＭＳ 明朝"/>
              </w:rPr>
            </w:pPr>
            <w:r w:rsidRPr="00C15943">
              <w:rPr>
                <w:rFonts w:hAnsi="ＭＳ 明朝" w:hint="eastAsia"/>
              </w:rPr>
              <w:t>市民１人当たりの蔵書冊数や貸出冊数を記載しています。項目によっては少しずつ増加、減少しておりますが、全体的に大きな変化はあまりないものと思われます。</w:t>
            </w:r>
          </w:p>
          <w:p w14:paraId="218CDC1B" w14:textId="77777777" w:rsidR="00C15943" w:rsidRPr="00C15943" w:rsidRDefault="00C15943" w:rsidP="00932AFC">
            <w:pPr>
              <w:ind w:firstLineChars="100" w:firstLine="210"/>
              <w:rPr>
                <w:rFonts w:hAnsi="ＭＳ 明朝"/>
              </w:rPr>
            </w:pPr>
            <w:r w:rsidRPr="00C15943">
              <w:rPr>
                <w:rFonts w:hAnsi="ＭＳ 明朝" w:hint="eastAsia"/>
              </w:rPr>
              <w:t>３ページ目をご覧ください。</w:t>
            </w:r>
          </w:p>
          <w:p w14:paraId="103F2D36" w14:textId="33E4AD62" w:rsidR="00C15943" w:rsidRDefault="00C15943" w:rsidP="00932AFC">
            <w:pPr>
              <w:ind w:firstLineChars="100" w:firstLine="210"/>
              <w:rPr>
                <w:rFonts w:hAnsi="ＭＳ 明朝"/>
              </w:rPr>
            </w:pPr>
            <w:r w:rsidRPr="00C15943">
              <w:rPr>
                <w:rFonts w:hAnsi="ＭＳ 明朝" w:hint="eastAsia"/>
              </w:rPr>
              <w:t>中央図書館及びサンネットの月別の利用状況を記載しています。例年通り夏休み期間の７月・８月は、図書館の利用者が増加している状況です。</w:t>
            </w:r>
          </w:p>
          <w:p w14:paraId="2775C07F" w14:textId="77777777" w:rsidR="00C15943" w:rsidRPr="00C15943" w:rsidRDefault="00C15943" w:rsidP="00932AFC">
            <w:pPr>
              <w:ind w:firstLineChars="100" w:firstLine="210"/>
              <w:rPr>
                <w:rFonts w:hAnsi="ＭＳ 明朝"/>
              </w:rPr>
            </w:pPr>
            <w:r w:rsidRPr="00C15943">
              <w:rPr>
                <w:rFonts w:hAnsi="ＭＳ 明朝" w:hint="eastAsia"/>
              </w:rPr>
              <w:t>４ページ目から６ページ目をご覧ください。</w:t>
            </w:r>
          </w:p>
          <w:p w14:paraId="2EFE8321" w14:textId="6B9F251D" w:rsidR="00C15943" w:rsidRDefault="00C15943" w:rsidP="00932AFC">
            <w:pPr>
              <w:ind w:firstLineChars="100" w:firstLine="210"/>
              <w:rPr>
                <w:rFonts w:hAnsi="ＭＳ 明朝"/>
              </w:rPr>
            </w:pPr>
            <w:r w:rsidRPr="00C15943">
              <w:rPr>
                <w:rFonts w:hAnsi="ＭＳ 明朝" w:hint="eastAsia"/>
              </w:rPr>
              <w:t>中央図書館及びサンネットの蔵書資料の内訳について記載しています。特に、サンネットの蔵書資料の</w:t>
            </w:r>
            <w:r w:rsidR="00932AFC">
              <w:rPr>
                <w:rFonts w:hAnsi="ＭＳ 明朝" w:hint="eastAsia"/>
              </w:rPr>
              <w:t>特徴</w:t>
            </w:r>
            <w:r w:rsidRPr="00C15943">
              <w:rPr>
                <w:rFonts w:hAnsi="ＭＳ 明朝" w:hint="eastAsia"/>
              </w:rPr>
              <w:t>としましては、児童書の蔵書数が多く、一般書と児童書の構成率がほぼ同じとなっていることです。中央図書館よりもかなり少ないスペースではありますが、子育て世代に向けた資料の充実を図っており、今後も継続していきます。</w:t>
            </w:r>
          </w:p>
          <w:p w14:paraId="38ED8EA6" w14:textId="62E09F40" w:rsidR="00C15943" w:rsidRDefault="00C15943" w:rsidP="00932AFC">
            <w:pPr>
              <w:ind w:firstLineChars="100" w:firstLine="210"/>
              <w:rPr>
                <w:rFonts w:hAnsi="ＭＳ 明朝"/>
              </w:rPr>
            </w:pPr>
            <w:r>
              <w:rPr>
                <w:rFonts w:hAnsi="ＭＳ 明朝" w:hint="eastAsia"/>
              </w:rPr>
              <w:t>説明は以上です。</w:t>
            </w:r>
          </w:p>
          <w:p w14:paraId="32832002" w14:textId="77777777" w:rsidR="00C15943" w:rsidRDefault="00C15943" w:rsidP="00C15943">
            <w:pPr>
              <w:rPr>
                <w:rFonts w:hAnsi="ＭＳ 明朝"/>
              </w:rPr>
            </w:pPr>
          </w:p>
          <w:p w14:paraId="4CCBC58D" w14:textId="070A8B7F" w:rsidR="008563E6" w:rsidRDefault="008563E6" w:rsidP="00932AFC">
            <w:pPr>
              <w:ind w:firstLineChars="100" w:firstLine="210"/>
            </w:pPr>
            <w:r>
              <w:rPr>
                <w:rFonts w:hAnsi="ＭＳ 明朝"/>
              </w:rPr>
              <w:t>ありがとうございました。</w:t>
            </w:r>
          </w:p>
          <w:p w14:paraId="506F29BB" w14:textId="1C4032FC" w:rsidR="0059091F" w:rsidRPr="00F63FD6" w:rsidRDefault="008563E6" w:rsidP="00F63FD6">
            <w:pPr>
              <w:ind w:firstLineChars="100" w:firstLine="210"/>
            </w:pPr>
            <w:r>
              <w:rPr>
                <w:rFonts w:hAnsi="ＭＳ 明朝"/>
              </w:rPr>
              <w:t>ただいまの説明について何かご意見ご質問はございますでしょうか。</w:t>
            </w:r>
          </w:p>
          <w:p w14:paraId="3C53EE3D" w14:textId="2E1F9D07" w:rsidR="008563E6" w:rsidRDefault="008563E6" w:rsidP="008563E6"/>
          <w:p w14:paraId="7AE775F2" w14:textId="11F3E6AD" w:rsidR="008563E6" w:rsidRDefault="00932AFC" w:rsidP="00932AFC">
            <w:pPr>
              <w:ind w:firstLineChars="100" w:firstLine="210"/>
            </w:pPr>
            <w:r>
              <w:rPr>
                <w:rFonts w:hAnsi="ＭＳ 明朝" w:hint="eastAsia"/>
              </w:rPr>
              <w:t>１</w:t>
            </w:r>
            <w:r w:rsidR="008563E6">
              <w:rPr>
                <w:rFonts w:hAnsi="ＭＳ 明朝"/>
              </w:rPr>
              <w:t>つ私の方からよろしいでしょうか。</w:t>
            </w:r>
          </w:p>
          <w:p w14:paraId="75596207" w14:textId="0A23C15F" w:rsidR="008563E6" w:rsidRDefault="008563E6" w:rsidP="00932AFC">
            <w:pPr>
              <w:ind w:firstLineChars="100" w:firstLine="210"/>
            </w:pPr>
            <w:r>
              <w:rPr>
                <w:rFonts w:hAnsi="ＭＳ 明朝"/>
              </w:rPr>
              <w:t>ここには予算は載ってないんですけれども、昨年、一昨年から予算削減</w:t>
            </w:r>
            <w:r w:rsidR="005A780F">
              <w:rPr>
                <w:rFonts w:hAnsi="ＭＳ 明朝" w:hint="eastAsia"/>
              </w:rPr>
              <w:t>とい</w:t>
            </w:r>
            <w:r>
              <w:rPr>
                <w:rFonts w:hAnsi="ＭＳ 明朝"/>
              </w:rPr>
              <w:t>うことで、</w:t>
            </w:r>
            <w:r w:rsidRPr="001C11D5">
              <w:rPr>
                <w:rFonts w:hAnsi="ＭＳ 明朝"/>
              </w:rPr>
              <w:t>かなり購入する書籍の数が減ってきてい</w:t>
            </w:r>
            <w:r w:rsidR="001C11D5" w:rsidRPr="001C11D5">
              <w:rPr>
                <w:rFonts w:hAnsi="ＭＳ 明朝" w:hint="eastAsia"/>
              </w:rPr>
              <w:t>る状況ではあります</w:t>
            </w:r>
            <w:r w:rsidR="005A780F" w:rsidRPr="001C11D5">
              <w:rPr>
                <w:rFonts w:hAnsi="ＭＳ 明朝" w:hint="eastAsia"/>
              </w:rPr>
              <w:t>。</w:t>
            </w:r>
            <w:r>
              <w:rPr>
                <w:rFonts w:hAnsi="ＭＳ 明朝"/>
              </w:rPr>
              <w:t>その中で、何を購入するかっていうところを非常に悩むところではあると思うんですね。</w:t>
            </w:r>
          </w:p>
          <w:p w14:paraId="0112A4E0" w14:textId="134FC28E" w:rsidR="008563E6" w:rsidRDefault="008563E6" w:rsidP="00932AFC">
            <w:pPr>
              <w:ind w:firstLineChars="100" w:firstLine="210"/>
            </w:pPr>
            <w:r>
              <w:rPr>
                <w:rFonts w:hAnsi="ＭＳ 明朝"/>
              </w:rPr>
              <w:t>その中でこれだけの冊数</w:t>
            </w:r>
            <w:r w:rsidR="00932AFC">
              <w:rPr>
                <w:rFonts w:hAnsi="ＭＳ 明朝" w:hint="eastAsia"/>
              </w:rPr>
              <w:t>を購入</w:t>
            </w:r>
            <w:r>
              <w:rPr>
                <w:rFonts w:hAnsi="ＭＳ 明朝"/>
              </w:rPr>
              <w:t>していただいているんですけれども、特にこういう点に、ポイントを置いて集めているとか、そういったことがあれば少し教えていただ</w:t>
            </w:r>
            <w:r w:rsidR="00932AFC">
              <w:rPr>
                <w:rFonts w:hAnsi="ＭＳ 明朝" w:hint="eastAsia"/>
              </w:rPr>
              <w:t>け</w:t>
            </w:r>
            <w:r>
              <w:rPr>
                <w:rFonts w:hAnsi="ＭＳ 明朝"/>
              </w:rPr>
              <w:t>ます</w:t>
            </w:r>
            <w:r w:rsidR="00932AFC">
              <w:rPr>
                <w:rFonts w:hAnsi="ＭＳ 明朝" w:hint="eastAsia"/>
              </w:rPr>
              <w:t>か</w:t>
            </w:r>
            <w:r>
              <w:rPr>
                <w:rFonts w:hAnsi="ＭＳ 明朝"/>
              </w:rPr>
              <w:t>。</w:t>
            </w:r>
          </w:p>
          <w:p w14:paraId="59E04F25" w14:textId="77777777" w:rsidR="0059091F" w:rsidRPr="00932AFC" w:rsidRDefault="0059091F" w:rsidP="008563E6">
            <w:pPr>
              <w:rPr>
                <w:rFonts w:hAnsi="ＭＳ 明朝"/>
              </w:rPr>
            </w:pPr>
          </w:p>
          <w:p w14:paraId="513AE450" w14:textId="1F2CD50C" w:rsidR="008563E6" w:rsidRDefault="008563E6" w:rsidP="00932AFC">
            <w:pPr>
              <w:ind w:firstLineChars="100" w:firstLine="210"/>
            </w:pPr>
            <w:r>
              <w:rPr>
                <w:rFonts w:hAnsi="ＭＳ 明朝"/>
              </w:rPr>
              <w:t>私の方</w:t>
            </w:r>
            <w:r w:rsidR="00932AFC">
              <w:rPr>
                <w:rFonts w:hAnsi="ＭＳ 明朝" w:hint="eastAsia"/>
              </w:rPr>
              <w:t>が</w:t>
            </w:r>
            <w:r>
              <w:rPr>
                <w:rFonts w:hAnsi="ＭＳ 明朝"/>
              </w:rPr>
              <w:t>児童書とYA中心なのでそちらの方で言いますと、絵本もかなり毎週毎週新し</w:t>
            </w:r>
            <w:r>
              <w:rPr>
                <w:rFonts w:hAnsi="ＭＳ 明朝"/>
              </w:rPr>
              <w:lastRenderedPageBreak/>
              <w:t>い本が出版されて</w:t>
            </w:r>
            <w:r w:rsidR="005C31A1">
              <w:rPr>
                <w:rFonts w:hAnsi="ＭＳ 明朝" w:hint="eastAsia"/>
              </w:rPr>
              <w:t>い</w:t>
            </w:r>
            <w:r>
              <w:rPr>
                <w:rFonts w:hAnsi="ＭＳ 明朝"/>
              </w:rPr>
              <w:t>るんですけれども、それがすべて購入に値するような内容ではないので、今までにある絵本、昔から読み継がれている絵本が、</w:t>
            </w:r>
            <w:r w:rsidR="00932AFC">
              <w:rPr>
                <w:rFonts w:hAnsi="ＭＳ 明朝" w:hint="eastAsia"/>
              </w:rPr>
              <w:t>損傷</w:t>
            </w:r>
            <w:r>
              <w:rPr>
                <w:rFonts w:hAnsi="ＭＳ 明朝"/>
              </w:rPr>
              <w:t>が激しかったりする場合、それを買い</w:t>
            </w:r>
            <w:r w:rsidR="00932AFC">
              <w:rPr>
                <w:rFonts w:hAnsi="ＭＳ 明朝" w:hint="eastAsia"/>
              </w:rPr>
              <w:t>替える</w:t>
            </w:r>
            <w:r>
              <w:rPr>
                <w:rFonts w:hAnsi="ＭＳ 明朝"/>
              </w:rPr>
              <w:t>方にも予算を使わせていただいて</w:t>
            </w:r>
            <w:r w:rsidR="00447CB8">
              <w:rPr>
                <w:rFonts w:hAnsi="ＭＳ 明朝" w:hint="eastAsia"/>
              </w:rPr>
              <w:t>い</w:t>
            </w:r>
            <w:r>
              <w:rPr>
                <w:rFonts w:hAnsi="ＭＳ 明朝"/>
              </w:rPr>
              <w:t>ます。</w:t>
            </w:r>
          </w:p>
          <w:p w14:paraId="5B55BF81" w14:textId="5F1BDA13" w:rsidR="008563E6" w:rsidRDefault="008563E6" w:rsidP="00932AFC">
            <w:pPr>
              <w:ind w:firstLineChars="100" w:firstLine="210"/>
            </w:pPr>
            <w:r>
              <w:rPr>
                <w:rFonts w:hAnsi="ＭＳ 明朝"/>
              </w:rPr>
              <w:t>なので、児童室の方見ていただくとわかりますけど、あんまり何か本当に傷んでボロボロになって</w:t>
            </w:r>
            <w:r w:rsidR="00932AFC">
              <w:rPr>
                <w:rFonts w:hAnsi="ＭＳ 明朝" w:hint="eastAsia"/>
              </w:rPr>
              <w:t>いる本</w:t>
            </w:r>
            <w:r>
              <w:rPr>
                <w:rFonts w:hAnsi="ＭＳ 明朝"/>
              </w:rPr>
              <w:t>は少ないかと思います。</w:t>
            </w:r>
          </w:p>
          <w:p w14:paraId="03A0AE07" w14:textId="3C82CD19" w:rsidR="008563E6" w:rsidRDefault="008563E6" w:rsidP="00932AFC">
            <w:pPr>
              <w:ind w:firstLineChars="100" w:firstLine="210"/>
            </w:pPr>
            <w:r>
              <w:rPr>
                <w:rFonts w:hAnsi="ＭＳ 明朝"/>
              </w:rPr>
              <w:t>若いお母様が、</w:t>
            </w:r>
            <w:r w:rsidR="00447CB8">
              <w:rPr>
                <w:rFonts w:hAnsi="ＭＳ 明朝" w:hint="eastAsia"/>
              </w:rPr>
              <w:t>本が古くて</w:t>
            </w:r>
            <w:r>
              <w:rPr>
                <w:rFonts w:hAnsi="ＭＳ 明朝"/>
              </w:rPr>
              <w:t>読むに値しな</w:t>
            </w:r>
            <w:r w:rsidR="00EF4CA4">
              <w:rPr>
                <w:rFonts w:hAnsi="ＭＳ 明朝" w:hint="eastAsia"/>
              </w:rPr>
              <w:t>いと</w:t>
            </w:r>
            <w:r>
              <w:rPr>
                <w:rFonts w:hAnsi="ＭＳ 明朝"/>
              </w:rPr>
              <w:t>いう印象を与えないように、新しく買い</w:t>
            </w:r>
            <w:r w:rsidR="00932AFC">
              <w:rPr>
                <w:rFonts w:hAnsi="ＭＳ 明朝" w:hint="eastAsia"/>
              </w:rPr>
              <w:t>替える</w:t>
            </w:r>
            <w:r>
              <w:rPr>
                <w:rFonts w:hAnsi="ＭＳ 明朝"/>
              </w:rPr>
              <w:t>と、昔から出ている</w:t>
            </w:r>
            <w:r w:rsidR="00932AFC">
              <w:rPr>
                <w:rFonts w:hAnsi="ＭＳ 明朝" w:hint="eastAsia"/>
              </w:rPr>
              <w:t>本</w:t>
            </w:r>
            <w:r>
              <w:rPr>
                <w:rFonts w:hAnsi="ＭＳ 明朝"/>
              </w:rPr>
              <w:t>でも、若いお母さんにとっては</w:t>
            </w:r>
            <w:r w:rsidR="00932AFC">
              <w:rPr>
                <w:rFonts w:hAnsi="ＭＳ 明朝" w:hint="eastAsia"/>
              </w:rPr>
              <w:t>新刊</w:t>
            </w:r>
            <w:r>
              <w:rPr>
                <w:rFonts w:hAnsi="ＭＳ 明朝"/>
              </w:rPr>
              <w:t>と一緒なので、そのあたり</w:t>
            </w:r>
            <w:r w:rsidR="00447CB8">
              <w:rPr>
                <w:rFonts w:hAnsi="ＭＳ 明朝" w:hint="eastAsia"/>
              </w:rPr>
              <w:t>に</w:t>
            </w:r>
            <w:r>
              <w:rPr>
                <w:rFonts w:hAnsi="ＭＳ 明朝"/>
              </w:rPr>
              <w:t>気をつけて購入するようにして</w:t>
            </w:r>
            <w:r w:rsidR="00DC3713">
              <w:rPr>
                <w:rFonts w:hAnsi="ＭＳ 明朝" w:hint="eastAsia"/>
              </w:rPr>
              <w:t>い</w:t>
            </w:r>
            <w:r>
              <w:rPr>
                <w:rFonts w:hAnsi="ＭＳ 明朝"/>
              </w:rPr>
              <w:t>ます。</w:t>
            </w:r>
          </w:p>
          <w:p w14:paraId="1DB59636" w14:textId="7D564A89" w:rsidR="008563E6" w:rsidRDefault="00932AFC" w:rsidP="00DC3713">
            <w:pPr>
              <w:ind w:firstLineChars="100" w:firstLine="210"/>
            </w:pPr>
            <w:r>
              <w:rPr>
                <w:rFonts w:hAnsi="ＭＳ 明朝" w:hint="eastAsia"/>
              </w:rPr>
              <w:t>ティーンズ</w:t>
            </w:r>
            <w:r w:rsidR="008563E6">
              <w:rPr>
                <w:rFonts w:hAnsi="ＭＳ 明朝"/>
              </w:rPr>
              <w:t>コーナーは中高生ばかりが使うわけではなく、一般の大人の方も結構利用していただけているのが嬉しいところかなと思うんですけど</w:t>
            </w:r>
            <w:r w:rsidR="00DC3713">
              <w:rPr>
                <w:rFonts w:hAnsi="ＭＳ 明朝" w:hint="eastAsia"/>
              </w:rPr>
              <w:t>、</w:t>
            </w:r>
            <w:r w:rsidR="008563E6">
              <w:rPr>
                <w:rFonts w:hAnsi="ＭＳ 明朝"/>
              </w:rPr>
              <w:t>一般小説よりも</w:t>
            </w:r>
            <w:r w:rsidR="00A12705" w:rsidRPr="00A12705">
              <w:rPr>
                <w:rFonts w:hAnsi="ＭＳ 明朝" w:hint="eastAsia"/>
              </w:rPr>
              <w:t>読み甲斐</w:t>
            </w:r>
            <w:r w:rsidR="008563E6">
              <w:rPr>
                <w:rFonts w:hAnsi="ＭＳ 明朝"/>
              </w:rPr>
              <w:t>がある</w:t>
            </w:r>
            <w:r w:rsidR="00A12705">
              <w:rPr>
                <w:rFonts w:hAnsi="ＭＳ 明朝" w:hint="eastAsia"/>
              </w:rPr>
              <w:t>いい</w:t>
            </w:r>
            <w:r w:rsidR="008563E6">
              <w:rPr>
                <w:rFonts w:hAnsi="ＭＳ 明朝"/>
              </w:rPr>
              <w:t>内容の</w:t>
            </w:r>
            <w:r w:rsidR="00DC3713">
              <w:rPr>
                <w:rFonts w:hAnsi="ＭＳ 明朝" w:hint="eastAsia"/>
              </w:rPr>
              <w:t>本</w:t>
            </w:r>
            <w:r w:rsidR="008563E6">
              <w:rPr>
                <w:rFonts w:hAnsi="ＭＳ 明朝"/>
              </w:rPr>
              <w:t>がたくさんあるので、</w:t>
            </w:r>
            <w:r w:rsidR="00DC3713">
              <w:rPr>
                <w:rFonts w:hAnsi="ＭＳ 明朝" w:hint="eastAsia"/>
              </w:rPr>
              <w:t>YAコーナー</w:t>
            </w:r>
            <w:r w:rsidR="008563E6">
              <w:rPr>
                <w:rFonts w:hAnsi="ＭＳ 明朝"/>
              </w:rPr>
              <w:t>は内容が深い</w:t>
            </w:r>
            <w:r w:rsidR="00DC3713">
              <w:rPr>
                <w:rFonts w:hAnsi="ＭＳ 明朝" w:hint="eastAsia"/>
              </w:rPr>
              <w:t>本</w:t>
            </w:r>
            <w:r w:rsidR="008563E6">
              <w:rPr>
                <w:rFonts w:hAnsi="ＭＳ 明朝"/>
              </w:rPr>
              <w:t>を取りこぼさないように、選書して購入しているつもりです。</w:t>
            </w:r>
          </w:p>
          <w:p w14:paraId="5A504545" w14:textId="14CEEA38" w:rsidR="008563E6" w:rsidRDefault="008563E6" w:rsidP="00DC3713">
            <w:pPr>
              <w:ind w:firstLineChars="100" w:firstLine="210"/>
            </w:pPr>
            <w:r>
              <w:rPr>
                <w:rFonts w:hAnsi="ＭＳ 明朝"/>
              </w:rPr>
              <w:t>一般者の方も、特に</w:t>
            </w:r>
            <w:r w:rsidR="00DC3713">
              <w:rPr>
                <w:rFonts w:hAnsi="ＭＳ 明朝" w:hint="eastAsia"/>
              </w:rPr>
              <w:t>直木賞</w:t>
            </w:r>
            <w:r>
              <w:rPr>
                <w:rFonts w:hAnsi="ＭＳ 明朝"/>
              </w:rPr>
              <w:t>とかいろんな</w:t>
            </w:r>
            <w:r w:rsidR="00DC3713">
              <w:rPr>
                <w:rFonts w:hAnsi="ＭＳ 明朝" w:hint="eastAsia"/>
              </w:rPr>
              <w:t>賞を</w:t>
            </w:r>
            <w:r>
              <w:rPr>
                <w:rFonts w:hAnsi="ＭＳ 明朝"/>
              </w:rPr>
              <w:t>取った本とかそういうものに関しては</w:t>
            </w:r>
            <w:r w:rsidR="00EF4CA4">
              <w:rPr>
                <w:rFonts w:hAnsi="ＭＳ 明朝" w:hint="eastAsia"/>
              </w:rPr>
              <w:t>複本</w:t>
            </w:r>
            <w:r>
              <w:rPr>
                <w:rFonts w:hAnsi="ＭＳ 明朝"/>
              </w:rPr>
              <w:t>にするとか、利用者さんの希望にも</w:t>
            </w:r>
            <w:r w:rsidR="00DC3713">
              <w:rPr>
                <w:rFonts w:hAnsi="ＭＳ 明朝" w:hint="eastAsia"/>
              </w:rPr>
              <w:t>応える</w:t>
            </w:r>
            <w:r>
              <w:rPr>
                <w:rFonts w:hAnsi="ＭＳ 明朝"/>
              </w:rPr>
              <w:t>ように気をつけて購入していると思います。</w:t>
            </w:r>
          </w:p>
          <w:p w14:paraId="1BCF6285" w14:textId="77777777" w:rsidR="0059091F" w:rsidRDefault="0059091F" w:rsidP="008563E6">
            <w:pPr>
              <w:rPr>
                <w:rFonts w:hAnsi="ＭＳ 明朝"/>
              </w:rPr>
            </w:pPr>
          </w:p>
          <w:p w14:paraId="5DE8A31B" w14:textId="2704E770" w:rsidR="0059091F" w:rsidRPr="00FB5FB1" w:rsidRDefault="008563E6" w:rsidP="00FB5FB1">
            <w:pPr>
              <w:ind w:firstLineChars="100" w:firstLine="210"/>
            </w:pPr>
            <w:r>
              <w:rPr>
                <w:rFonts w:hAnsi="ＭＳ 明朝"/>
              </w:rPr>
              <w:t>ありがとうございます。</w:t>
            </w:r>
          </w:p>
          <w:p w14:paraId="463DBB79" w14:textId="6F732D47" w:rsidR="008563E6" w:rsidRDefault="008563E6" w:rsidP="00DC3713">
            <w:pPr>
              <w:ind w:firstLineChars="100" w:firstLine="210"/>
            </w:pPr>
            <w:r>
              <w:rPr>
                <w:rFonts w:hAnsi="ＭＳ 明朝"/>
              </w:rPr>
              <w:t>私もす</w:t>
            </w:r>
            <w:r w:rsidR="00197B77">
              <w:rPr>
                <w:rFonts w:hAnsi="ＭＳ 明朝" w:hint="eastAsia"/>
              </w:rPr>
              <w:t>み</w:t>
            </w:r>
            <w:r>
              <w:rPr>
                <w:rFonts w:hAnsi="ＭＳ 明朝"/>
              </w:rPr>
              <w:t>ません</w:t>
            </w:r>
            <w:r w:rsidR="00197B77">
              <w:rPr>
                <w:rFonts w:hAnsi="ＭＳ 明朝" w:hint="eastAsia"/>
              </w:rPr>
              <w:t>、</w:t>
            </w:r>
            <w:r>
              <w:rPr>
                <w:rFonts w:hAnsi="ＭＳ 明朝"/>
              </w:rPr>
              <w:t>予算</w:t>
            </w:r>
            <w:r w:rsidR="00197B77">
              <w:rPr>
                <w:rFonts w:hAnsi="ＭＳ 明朝" w:hint="eastAsia"/>
              </w:rPr>
              <w:t>のこと</w:t>
            </w:r>
            <w:r>
              <w:rPr>
                <w:rFonts w:hAnsi="ＭＳ 明朝"/>
              </w:rPr>
              <w:t>でよろしいでしょうか。</w:t>
            </w:r>
          </w:p>
          <w:p w14:paraId="4C877573" w14:textId="2F9E8C10" w:rsidR="00DC3713" w:rsidRDefault="008563E6" w:rsidP="00DC3713">
            <w:pPr>
              <w:ind w:firstLineChars="100" w:firstLine="210"/>
              <w:rPr>
                <w:rFonts w:hAnsi="ＭＳ 明朝"/>
              </w:rPr>
            </w:pPr>
            <w:r>
              <w:rPr>
                <w:rFonts w:hAnsi="ＭＳ 明朝"/>
              </w:rPr>
              <w:t>図書館費のところの決算を</w:t>
            </w:r>
            <w:r w:rsidR="00DC3713">
              <w:rPr>
                <w:rFonts w:hAnsi="ＭＳ 明朝" w:hint="eastAsia"/>
              </w:rPr>
              <w:t>見</w:t>
            </w:r>
            <w:r>
              <w:rPr>
                <w:rFonts w:hAnsi="ＭＳ 明朝"/>
              </w:rPr>
              <w:t>さ</w:t>
            </w:r>
            <w:r w:rsidR="00DC3713">
              <w:rPr>
                <w:rFonts w:hAnsi="ＭＳ 明朝" w:hint="eastAsia"/>
              </w:rPr>
              <w:t>せ</w:t>
            </w:r>
            <w:r>
              <w:rPr>
                <w:rFonts w:hAnsi="ＭＳ 明朝"/>
              </w:rPr>
              <w:t>ていただくと、令和4年度6800万</w:t>
            </w:r>
            <w:r w:rsidR="00197B77">
              <w:rPr>
                <w:rFonts w:hAnsi="ＭＳ 明朝" w:hint="eastAsia"/>
              </w:rPr>
              <w:t>、</w:t>
            </w:r>
            <w:r>
              <w:rPr>
                <w:rFonts w:hAnsi="ＭＳ 明朝"/>
              </w:rPr>
              <w:t>令和7年度</w:t>
            </w:r>
            <w:r w:rsidR="00DC3713">
              <w:rPr>
                <w:rFonts w:hAnsi="ＭＳ 明朝" w:hint="eastAsia"/>
              </w:rPr>
              <w:t>は</w:t>
            </w:r>
            <w:r>
              <w:rPr>
                <w:rFonts w:hAnsi="ＭＳ 明朝"/>
              </w:rPr>
              <w:t>4800</w:t>
            </w:r>
            <w:r w:rsidR="00DC3713">
              <w:rPr>
                <w:rFonts w:hAnsi="ＭＳ 明朝" w:hint="eastAsia"/>
              </w:rPr>
              <w:t>万円で、</w:t>
            </w:r>
            <w:r>
              <w:rPr>
                <w:rFonts w:hAnsi="ＭＳ 明朝"/>
              </w:rPr>
              <w:t>2000万円近く減額されているっていうことで、すごく</w:t>
            </w:r>
            <w:r w:rsidR="00DC3713">
              <w:rPr>
                <w:rFonts w:hAnsi="ＭＳ 明朝" w:hint="eastAsia"/>
              </w:rPr>
              <w:t>大きい</w:t>
            </w:r>
            <w:r>
              <w:rPr>
                <w:rFonts w:hAnsi="ＭＳ 明朝"/>
              </w:rPr>
              <w:t>と思うんです</w:t>
            </w:r>
            <w:r w:rsidR="00DC3713">
              <w:rPr>
                <w:rFonts w:hAnsi="ＭＳ 明朝" w:hint="eastAsia"/>
              </w:rPr>
              <w:t>。</w:t>
            </w:r>
          </w:p>
          <w:p w14:paraId="6F0B34D4" w14:textId="6D90FCA2" w:rsidR="008563E6" w:rsidRPr="00DC3713" w:rsidRDefault="00197B77" w:rsidP="00DC3713">
            <w:pPr>
              <w:ind w:firstLineChars="100" w:firstLine="210"/>
              <w:rPr>
                <w:rFonts w:hAnsi="ＭＳ 明朝"/>
              </w:rPr>
            </w:pPr>
            <w:r>
              <w:rPr>
                <w:rFonts w:hAnsi="ＭＳ 明朝" w:hint="eastAsia"/>
              </w:rPr>
              <w:t>こ</w:t>
            </w:r>
            <w:r>
              <w:rPr>
                <w:rFonts w:hAnsi="ＭＳ 明朝"/>
              </w:rPr>
              <w:t>の時</w:t>
            </w:r>
            <w:r>
              <w:rPr>
                <w:rFonts w:hAnsi="ＭＳ 明朝" w:hint="eastAsia"/>
              </w:rPr>
              <w:t>、</w:t>
            </w:r>
            <w:r w:rsidR="008563E6">
              <w:rPr>
                <w:rFonts w:hAnsi="ＭＳ 明朝"/>
              </w:rPr>
              <w:t>コンピューターシステムの入れ替えがなかったですよ</w:t>
            </w:r>
            <w:r w:rsidR="00DC3713">
              <w:rPr>
                <w:rFonts w:hAnsi="ＭＳ 明朝" w:hint="eastAsia"/>
              </w:rPr>
              <w:t>ね。</w:t>
            </w:r>
            <w:r w:rsidR="008563E6">
              <w:rPr>
                <w:rFonts w:hAnsi="ＭＳ 明朝"/>
              </w:rPr>
              <w:t>2000万</w:t>
            </w:r>
            <w:r w:rsidR="00DC3713">
              <w:rPr>
                <w:rFonts w:hAnsi="ＭＳ 明朝" w:hint="eastAsia"/>
              </w:rPr>
              <w:t>円</w:t>
            </w:r>
            <w:r w:rsidR="008563E6">
              <w:rPr>
                <w:rFonts w:hAnsi="ＭＳ 明朝"/>
              </w:rPr>
              <w:t>も削られて</w:t>
            </w:r>
            <w:r w:rsidR="00DC3713">
              <w:rPr>
                <w:rFonts w:hAnsi="ＭＳ 明朝" w:hint="eastAsia"/>
              </w:rPr>
              <w:t>、</w:t>
            </w:r>
            <w:r w:rsidR="008563E6">
              <w:rPr>
                <w:rFonts w:hAnsi="ＭＳ 明朝"/>
              </w:rPr>
              <w:t>支障を</w:t>
            </w:r>
            <w:r w:rsidR="00DC3713">
              <w:rPr>
                <w:rFonts w:hAnsi="ＭＳ 明朝" w:hint="eastAsia"/>
              </w:rPr>
              <w:t>きた</w:t>
            </w:r>
            <w:r w:rsidR="008563E6">
              <w:rPr>
                <w:rFonts w:hAnsi="ＭＳ 明朝"/>
              </w:rPr>
              <w:t>すの</w:t>
            </w:r>
            <w:r w:rsidR="00DC3713">
              <w:rPr>
                <w:rFonts w:hAnsi="ＭＳ 明朝" w:hint="eastAsia"/>
              </w:rPr>
              <w:t>で</w:t>
            </w:r>
            <w:r w:rsidR="008563E6">
              <w:rPr>
                <w:rFonts w:hAnsi="ＭＳ 明朝"/>
              </w:rPr>
              <w:t>あったら、やっぱりそれは声を大にして要望していかなきゃいけないと思うんですけど、何かここだけでもいいので支障を</w:t>
            </w:r>
            <w:r w:rsidR="00DC3713">
              <w:rPr>
                <w:rFonts w:hAnsi="ＭＳ 明朝" w:hint="eastAsia"/>
              </w:rPr>
              <w:t>きた</w:t>
            </w:r>
            <w:r w:rsidR="008563E6">
              <w:rPr>
                <w:rFonts w:hAnsi="ＭＳ 明朝"/>
              </w:rPr>
              <w:t>して</w:t>
            </w:r>
            <w:r w:rsidR="00DC3713">
              <w:rPr>
                <w:rFonts w:hAnsi="ＭＳ 明朝" w:hint="eastAsia"/>
              </w:rPr>
              <w:t>い</w:t>
            </w:r>
            <w:r w:rsidR="008563E6">
              <w:rPr>
                <w:rFonts w:hAnsi="ＭＳ 明朝"/>
              </w:rPr>
              <w:t>るなと思うことがあったら声</w:t>
            </w:r>
            <w:r w:rsidR="00DC3713">
              <w:rPr>
                <w:rFonts w:hAnsi="ＭＳ 明朝" w:hint="eastAsia"/>
              </w:rPr>
              <w:t>を</w:t>
            </w:r>
            <w:r w:rsidR="008563E6">
              <w:rPr>
                <w:rFonts w:hAnsi="ＭＳ 明朝"/>
              </w:rPr>
              <w:t>出していただいて、委員さんたちも理解していただいて</w:t>
            </w:r>
            <w:r w:rsidR="00DC3713">
              <w:rPr>
                <w:rFonts w:hAnsi="ＭＳ 明朝" w:hint="eastAsia"/>
              </w:rPr>
              <w:t>何か応援できたら</w:t>
            </w:r>
            <w:r w:rsidR="008563E6">
              <w:rPr>
                <w:rFonts w:hAnsi="ＭＳ 明朝"/>
              </w:rPr>
              <w:t>なと思うんですけど</w:t>
            </w:r>
            <w:r w:rsidR="00DC3713">
              <w:rPr>
                <w:rFonts w:hAnsi="ＭＳ 明朝" w:hint="eastAsia"/>
              </w:rPr>
              <w:t>、</w:t>
            </w:r>
            <w:r w:rsidR="008563E6">
              <w:rPr>
                <w:rFonts w:hAnsi="ＭＳ 明朝"/>
              </w:rPr>
              <w:t>いかがでしょうか。</w:t>
            </w:r>
          </w:p>
          <w:p w14:paraId="0CC14CE9" w14:textId="77777777" w:rsidR="0059091F" w:rsidRDefault="0059091F" w:rsidP="008563E6">
            <w:pPr>
              <w:rPr>
                <w:rFonts w:hAnsi="ＭＳ 明朝"/>
              </w:rPr>
            </w:pPr>
          </w:p>
          <w:p w14:paraId="1CB4B943" w14:textId="4377B21E" w:rsidR="008563E6" w:rsidRDefault="008563E6" w:rsidP="00DC3713">
            <w:pPr>
              <w:ind w:firstLineChars="100" w:firstLine="210"/>
            </w:pPr>
            <w:r>
              <w:rPr>
                <w:rFonts w:hAnsi="ＭＳ 明朝"/>
              </w:rPr>
              <w:t>最初の頃の予算のままでなくてもいいかなっていうのは感じて</w:t>
            </w:r>
            <w:r w:rsidR="00DC3713">
              <w:rPr>
                <w:rFonts w:hAnsi="ＭＳ 明朝" w:hint="eastAsia"/>
              </w:rPr>
              <w:t>い</w:t>
            </w:r>
            <w:r>
              <w:rPr>
                <w:rFonts w:hAnsi="ＭＳ 明朝"/>
              </w:rPr>
              <w:t>ます。</w:t>
            </w:r>
          </w:p>
          <w:p w14:paraId="4BD155A9" w14:textId="7325A844" w:rsidR="008563E6" w:rsidRDefault="00197B77" w:rsidP="00DC3713">
            <w:pPr>
              <w:ind w:firstLineChars="100" w:firstLine="210"/>
            </w:pPr>
            <w:r>
              <w:rPr>
                <w:rFonts w:hAnsi="ＭＳ 明朝" w:hint="eastAsia"/>
              </w:rPr>
              <w:t>と</w:t>
            </w:r>
            <w:r w:rsidR="008563E6">
              <w:rPr>
                <w:rFonts w:hAnsi="ＭＳ 明朝"/>
              </w:rPr>
              <w:t>いうのは棚がいっぱい</w:t>
            </w:r>
            <w:r w:rsidR="00DC3713">
              <w:rPr>
                <w:rFonts w:hAnsi="ＭＳ 明朝" w:hint="eastAsia"/>
              </w:rPr>
              <w:t>に</w:t>
            </w:r>
            <w:r w:rsidR="008563E6">
              <w:rPr>
                <w:rFonts w:hAnsi="ＭＳ 明朝"/>
              </w:rPr>
              <w:t>なってきていて、入りきらない</w:t>
            </w:r>
            <w:r>
              <w:rPr>
                <w:rFonts w:hAnsi="ＭＳ 明朝" w:hint="eastAsia"/>
              </w:rPr>
              <w:t>と</w:t>
            </w:r>
            <w:r w:rsidR="008563E6">
              <w:rPr>
                <w:rFonts w:hAnsi="ＭＳ 明朝"/>
              </w:rPr>
              <w:t>いう</w:t>
            </w:r>
            <w:r>
              <w:rPr>
                <w:rFonts w:hAnsi="ＭＳ 明朝" w:hint="eastAsia"/>
              </w:rPr>
              <w:t>ところ</w:t>
            </w:r>
            <w:r w:rsidR="008563E6">
              <w:rPr>
                <w:rFonts w:hAnsi="ＭＳ 明朝"/>
              </w:rPr>
              <w:t>があるので、それを毎回初期の頃のように購入しても棚に入りきらない</w:t>
            </w:r>
            <w:r w:rsidR="004A2A32">
              <w:rPr>
                <w:rFonts w:hAnsi="ＭＳ 明朝" w:hint="eastAsia"/>
              </w:rPr>
              <w:t>と思います</w:t>
            </w:r>
            <w:r w:rsidR="008563E6">
              <w:rPr>
                <w:rFonts w:hAnsi="ＭＳ 明朝"/>
              </w:rPr>
              <w:t>。</w:t>
            </w:r>
          </w:p>
          <w:p w14:paraId="095F4CE3" w14:textId="42CDBFF3" w:rsidR="008563E6" w:rsidRDefault="008563E6" w:rsidP="00DC3713">
            <w:pPr>
              <w:ind w:firstLineChars="100" w:firstLine="210"/>
            </w:pPr>
            <w:r>
              <w:rPr>
                <w:rFonts w:hAnsi="ＭＳ 明朝"/>
              </w:rPr>
              <w:t>ただ、気になって</w:t>
            </w:r>
            <w:r w:rsidR="00DC3713">
              <w:rPr>
                <w:rFonts w:hAnsi="ＭＳ 明朝" w:hint="eastAsia"/>
              </w:rPr>
              <w:t>い</w:t>
            </w:r>
            <w:r>
              <w:rPr>
                <w:rFonts w:hAnsi="ＭＳ 明朝"/>
              </w:rPr>
              <w:t>るのは一般</w:t>
            </w:r>
            <w:r w:rsidR="00DC3713">
              <w:rPr>
                <w:rFonts w:hAnsi="ＭＳ 明朝" w:hint="eastAsia"/>
              </w:rPr>
              <w:t>書</w:t>
            </w:r>
            <w:r>
              <w:rPr>
                <w:rFonts w:hAnsi="ＭＳ 明朝"/>
              </w:rPr>
              <w:t>の方</w:t>
            </w:r>
            <w:r w:rsidR="00DC3713">
              <w:rPr>
                <w:rFonts w:hAnsi="ＭＳ 明朝" w:hint="eastAsia"/>
              </w:rPr>
              <w:t>です。</w:t>
            </w:r>
            <w:r>
              <w:rPr>
                <w:rFonts w:hAnsi="ＭＳ 明朝"/>
              </w:rPr>
              <w:t>児童書はすごく意識して買い替え</w:t>
            </w:r>
            <w:r w:rsidR="006C2D9C">
              <w:rPr>
                <w:rFonts w:hAnsi="ＭＳ 明朝" w:hint="eastAsia"/>
              </w:rPr>
              <w:t>と</w:t>
            </w:r>
            <w:r>
              <w:rPr>
                <w:rFonts w:hAnsi="ＭＳ 明朝"/>
              </w:rPr>
              <w:t>いうふうに力</w:t>
            </w:r>
            <w:r w:rsidR="00DC3713">
              <w:rPr>
                <w:rFonts w:hAnsi="ＭＳ 明朝" w:hint="eastAsia"/>
              </w:rPr>
              <w:t>を</w:t>
            </w:r>
            <w:r>
              <w:rPr>
                <w:rFonts w:hAnsi="ＭＳ 明朝"/>
              </w:rPr>
              <w:t>入れて</w:t>
            </w:r>
            <w:r w:rsidR="00DC3713">
              <w:rPr>
                <w:rFonts w:hAnsi="ＭＳ 明朝" w:hint="eastAsia"/>
              </w:rPr>
              <w:t>い</w:t>
            </w:r>
            <w:r>
              <w:rPr>
                <w:rFonts w:hAnsi="ＭＳ 明朝"/>
              </w:rPr>
              <w:t>るんですけど、一般</w:t>
            </w:r>
            <w:r w:rsidR="00DC3713">
              <w:rPr>
                <w:rFonts w:hAnsi="ＭＳ 明朝" w:hint="eastAsia"/>
              </w:rPr>
              <w:t>書</w:t>
            </w:r>
            <w:r>
              <w:rPr>
                <w:rFonts w:hAnsi="ＭＳ 明朝"/>
              </w:rPr>
              <w:t>の方の買い替えがまだあんまり進んでないかなというふうには思いまして、</w:t>
            </w:r>
            <w:r w:rsidR="00DC3713">
              <w:rPr>
                <w:rFonts w:hAnsi="ＭＳ 明朝" w:hint="eastAsia"/>
              </w:rPr>
              <w:t>新刊</w:t>
            </w:r>
            <w:r>
              <w:rPr>
                <w:rFonts w:hAnsi="ＭＳ 明朝"/>
              </w:rPr>
              <w:t>だけを購入して</w:t>
            </w:r>
            <w:r w:rsidR="00DC3713">
              <w:rPr>
                <w:rFonts w:hAnsi="ＭＳ 明朝" w:hint="eastAsia"/>
              </w:rPr>
              <w:t>い</w:t>
            </w:r>
            <w:r>
              <w:rPr>
                <w:rFonts w:hAnsi="ＭＳ 明朝"/>
              </w:rPr>
              <w:t>る分にはこの予算でも間に合っていくんですけど、古くなった本の買い替えとかデータが古くなったものの買い替え</w:t>
            </w:r>
            <w:r w:rsidR="00DC3713">
              <w:rPr>
                <w:rFonts w:hAnsi="ＭＳ 明朝" w:hint="eastAsia"/>
              </w:rPr>
              <w:t>というの</w:t>
            </w:r>
            <w:r>
              <w:rPr>
                <w:rFonts w:hAnsi="ＭＳ 明朝"/>
              </w:rPr>
              <w:t>が、まだ一般</w:t>
            </w:r>
            <w:r w:rsidR="00DC3713">
              <w:rPr>
                <w:rFonts w:hAnsi="ＭＳ 明朝" w:hint="eastAsia"/>
              </w:rPr>
              <w:t>書</w:t>
            </w:r>
            <w:r>
              <w:rPr>
                <w:rFonts w:hAnsi="ＭＳ 明朝"/>
              </w:rPr>
              <w:t>の方はうまくできて</w:t>
            </w:r>
            <w:r w:rsidR="00DC3713">
              <w:rPr>
                <w:rFonts w:hAnsi="ＭＳ 明朝" w:hint="eastAsia"/>
              </w:rPr>
              <w:t>い</w:t>
            </w:r>
            <w:r>
              <w:rPr>
                <w:rFonts w:hAnsi="ＭＳ 明朝"/>
              </w:rPr>
              <w:t>ないかなというふうに思いますので、そちらの方に</w:t>
            </w:r>
            <w:r w:rsidR="00DF30C2">
              <w:rPr>
                <w:rFonts w:hAnsi="ＭＳ 明朝" w:hint="eastAsia"/>
              </w:rPr>
              <w:t>予算が</w:t>
            </w:r>
            <w:r>
              <w:rPr>
                <w:rFonts w:hAnsi="ＭＳ 明朝"/>
              </w:rPr>
              <w:t>もうちょっとあるといいのかなとは思います。</w:t>
            </w:r>
          </w:p>
          <w:p w14:paraId="310DB3C2" w14:textId="77777777" w:rsidR="0059091F" w:rsidRPr="00DC3713" w:rsidRDefault="0059091F" w:rsidP="008563E6">
            <w:pPr>
              <w:rPr>
                <w:rFonts w:hAnsi="ＭＳ 明朝"/>
              </w:rPr>
            </w:pPr>
          </w:p>
          <w:p w14:paraId="54FD1953" w14:textId="1B61BC3B" w:rsidR="008563E6" w:rsidRPr="00C61164" w:rsidRDefault="008563E6" w:rsidP="00DF30C2">
            <w:pPr>
              <w:ind w:firstLineChars="100" w:firstLine="210"/>
              <w:rPr>
                <w:color w:val="000000" w:themeColor="text1"/>
              </w:rPr>
            </w:pPr>
            <w:r w:rsidRPr="00C61164">
              <w:rPr>
                <w:rFonts w:hAnsi="ＭＳ 明朝"/>
                <w:color w:val="000000" w:themeColor="text1"/>
              </w:rPr>
              <w:t>一般</w:t>
            </w:r>
            <w:r w:rsidR="00C61164" w:rsidRPr="00C61164">
              <w:rPr>
                <w:rFonts w:hAnsi="ＭＳ 明朝" w:hint="eastAsia"/>
                <w:color w:val="000000" w:themeColor="text1"/>
              </w:rPr>
              <w:t>書も</w:t>
            </w:r>
            <w:r w:rsidRPr="00C61164">
              <w:rPr>
                <w:rFonts w:hAnsi="ＭＳ 明朝"/>
                <w:color w:val="000000" w:themeColor="text1"/>
              </w:rPr>
              <w:t>ですけど</w:t>
            </w:r>
            <w:r w:rsidR="006C2D9C">
              <w:rPr>
                <w:rFonts w:hAnsi="ＭＳ 明朝" w:hint="eastAsia"/>
                <w:color w:val="000000" w:themeColor="text1"/>
              </w:rPr>
              <w:t>、</w:t>
            </w:r>
            <w:r w:rsidRPr="00C61164">
              <w:rPr>
                <w:rFonts w:hAnsi="ＭＳ 明朝"/>
                <w:color w:val="000000" w:themeColor="text1"/>
              </w:rPr>
              <w:t>子</w:t>
            </w:r>
            <w:r w:rsidR="00C61164">
              <w:rPr>
                <w:rFonts w:hAnsi="ＭＳ 明朝" w:hint="eastAsia"/>
                <w:color w:val="000000" w:themeColor="text1"/>
              </w:rPr>
              <w:t>ども</w:t>
            </w:r>
            <w:r w:rsidRPr="00C61164">
              <w:rPr>
                <w:rFonts w:hAnsi="ＭＳ 明朝"/>
                <w:color w:val="000000" w:themeColor="text1"/>
              </w:rPr>
              <w:t>たちが使う</w:t>
            </w:r>
            <w:r w:rsidR="006C2D9C">
              <w:rPr>
                <w:rFonts w:hAnsi="ＭＳ 明朝" w:hint="eastAsia"/>
                <w:color w:val="000000" w:themeColor="text1"/>
              </w:rPr>
              <w:t>本で</w:t>
            </w:r>
            <w:r w:rsidRPr="00C61164">
              <w:rPr>
                <w:rFonts w:hAnsi="ＭＳ 明朝"/>
                <w:color w:val="000000" w:themeColor="text1"/>
              </w:rPr>
              <w:t>、統計上は古いのだとやっぱりせっかくみんなで</w:t>
            </w:r>
            <w:r w:rsidR="0074456F">
              <w:rPr>
                <w:rFonts w:hAnsi="ＭＳ 明朝" w:hint="eastAsia"/>
                <w:color w:val="000000" w:themeColor="text1"/>
              </w:rPr>
              <w:t>授業</w:t>
            </w:r>
            <w:r w:rsidR="006C2D9C">
              <w:rPr>
                <w:rFonts w:hAnsi="ＭＳ 明朝" w:hint="eastAsia"/>
                <w:color w:val="000000" w:themeColor="text1"/>
              </w:rPr>
              <w:t>に</w:t>
            </w:r>
            <w:r w:rsidRPr="00C61164">
              <w:rPr>
                <w:rFonts w:hAnsi="ＭＳ 明朝"/>
                <w:color w:val="000000" w:themeColor="text1"/>
              </w:rPr>
              <w:t>使おうと思っても使えないので。</w:t>
            </w:r>
          </w:p>
          <w:p w14:paraId="444AA3C7" w14:textId="5E225B87" w:rsidR="00C61164" w:rsidRDefault="008563E6" w:rsidP="00DF30C2">
            <w:pPr>
              <w:ind w:firstLineChars="100" w:firstLine="210"/>
              <w:rPr>
                <w:rFonts w:hAnsi="ＭＳ 明朝"/>
                <w:color w:val="000000" w:themeColor="text1"/>
              </w:rPr>
            </w:pPr>
            <w:r w:rsidRPr="00C61164">
              <w:rPr>
                <w:rFonts w:hAnsi="ＭＳ 明朝"/>
                <w:color w:val="000000" w:themeColor="text1"/>
              </w:rPr>
              <w:t>子</w:t>
            </w:r>
            <w:r w:rsidR="00C61164">
              <w:rPr>
                <w:rFonts w:hAnsi="ＭＳ 明朝" w:hint="eastAsia"/>
                <w:color w:val="000000" w:themeColor="text1"/>
              </w:rPr>
              <w:t>ども</w:t>
            </w:r>
            <w:r w:rsidRPr="00C61164">
              <w:rPr>
                <w:rFonts w:hAnsi="ＭＳ 明朝"/>
                <w:color w:val="000000" w:themeColor="text1"/>
              </w:rPr>
              <w:t>たちの学習資料系のところと、大人用の一般のところもちょっと気をつけて、子</w:t>
            </w:r>
            <w:r w:rsidR="00C61164">
              <w:rPr>
                <w:rFonts w:hAnsi="ＭＳ 明朝" w:hint="eastAsia"/>
                <w:color w:val="000000" w:themeColor="text1"/>
              </w:rPr>
              <w:t>ども</w:t>
            </w:r>
            <w:r w:rsidRPr="00C61164">
              <w:rPr>
                <w:rFonts w:hAnsi="ＭＳ 明朝"/>
                <w:color w:val="000000" w:themeColor="text1"/>
              </w:rPr>
              <w:t>のこと</w:t>
            </w:r>
            <w:r w:rsidR="006C2D9C">
              <w:rPr>
                <w:rFonts w:hAnsi="ＭＳ 明朝" w:hint="eastAsia"/>
                <w:color w:val="000000" w:themeColor="text1"/>
              </w:rPr>
              <w:t>と</w:t>
            </w:r>
            <w:r w:rsidRPr="00C61164">
              <w:rPr>
                <w:rFonts w:hAnsi="ＭＳ 明朝"/>
                <w:color w:val="000000" w:themeColor="text1"/>
              </w:rPr>
              <w:t>言えば多分そちら</w:t>
            </w:r>
            <w:r w:rsidR="00C61164">
              <w:rPr>
                <w:rFonts w:hAnsi="ＭＳ 明朝" w:hint="eastAsia"/>
                <w:color w:val="000000" w:themeColor="text1"/>
              </w:rPr>
              <w:t>は予算がつくと思うので。</w:t>
            </w:r>
          </w:p>
          <w:p w14:paraId="5E0F9C98" w14:textId="1037C24D" w:rsidR="008563E6" w:rsidRPr="00C61164" w:rsidRDefault="008563E6" w:rsidP="00DF30C2">
            <w:pPr>
              <w:ind w:firstLineChars="100" w:firstLine="210"/>
              <w:rPr>
                <w:color w:val="000000" w:themeColor="text1"/>
              </w:rPr>
            </w:pPr>
            <w:r w:rsidRPr="00C61164">
              <w:rPr>
                <w:rFonts w:hAnsi="ＭＳ 明朝"/>
                <w:color w:val="000000" w:themeColor="text1"/>
              </w:rPr>
              <w:t>新しい統計資料とか情報</w:t>
            </w:r>
            <w:r w:rsidR="006C2D9C">
              <w:rPr>
                <w:rFonts w:hAnsi="ＭＳ 明朝" w:hint="eastAsia"/>
                <w:color w:val="000000" w:themeColor="text1"/>
              </w:rPr>
              <w:t>で</w:t>
            </w:r>
            <w:r w:rsidRPr="00C61164">
              <w:rPr>
                <w:rFonts w:hAnsi="ＭＳ 明朝"/>
                <w:color w:val="000000" w:themeColor="text1"/>
              </w:rPr>
              <w:t>子</w:t>
            </w:r>
            <w:r w:rsidR="00C61164">
              <w:rPr>
                <w:rFonts w:hAnsi="ＭＳ 明朝" w:hint="eastAsia"/>
                <w:color w:val="000000" w:themeColor="text1"/>
              </w:rPr>
              <w:t>ども</w:t>
            </w:r>
            <w:r w:rsidRPr="00C61164">
              <w:rPr>
                <w:rFonts w:hAnsi="ＭＳ 明朝"/>
                <w:color w:val="000000" w:themeColor="text1"/>
              </w:rPr>
              <w:t>たちに入るようなところはちょっとまた頑張っていただけるとありがたいな</w:t>
            </w:r>
            <w:r w:rsidR="00C61164">
              <w:rPr>
                <w:rFonts w:hAnsi="ＭＳ 明朝" w:hint="eastAsia"/>
                <w:color w:val="000000" w:themeColor="text1"/>
              </w:rPr>
              <w:t>と思います。</w:t>
            </w:r>
          </w:p>
          <w:p w14:paraId="5B92B228" w14:textId="77777777" w:rsidR="0059091F" w:rsidRDefault="0059091F" w:rsidP="008563E6"/>
          <w:p w14:paraId="0861E6F3" w14:textId="5DC934EC" w:rsidR="008563E6" w:rsidRDefault="00BC73E8" w:rsidP="00BC73E8">
            <w:pPr>
              <w:ind w:firstLineChars="100" w:firstLine="210"/>
            </w:pPr>
            <w:r>
              <w:rPr>
                <w:rFonts w:hAnsi="ＭＳ 明朝" w:hint="eastAsia"/>
              </w:rPr>
              <w:t>児童書</w:t>
            </w:r>
            <w:r w:rsidR="008563E6">
              <w:rPr>
                <w:rFonts w:hAnsi="ＭＳ 明朝"/>
              </w:rPr>
              <w:t>の方は調べ学習の</w:t>
            </w:r>
            <w:r w:rsidR="006C2D9C">
              <w:rPr>
                <w:rFonts w:hAnsi="ＭＳ 明朝" w:hint="eastAsia"/>
              </w:rPr>
              <w:t>本</w:t>
            </w:r>
            <w:r w:rsidR="008563E6">
              <w:rPr>
                <w:rFonts w:hAnsi="ＭＳ 明朝"/>
              </w:rPr>
              <w:t>も、同じお米</w:t>
            </w:r>
            <w:r>
              <w:rPr>
                <w:rFonts w:hAnsi="ＭＳ 明朝" w:hint="eastAsia"/>
              </w:rPr>
              <w:t>の本</w:t>
            </w:r>
            <w:r w:rsidR="008563E6">
              <w:rPr>
                <w:rFonts w:hAnsi="ＭＳ 明朝"/>
              </w:rPr>
              <w:t>でももう10年経って</w:t>
            </w:r>
            <w:r>
              <w:rPr>
                <w:rFonts w:hAnsi="ＭＳ 明朝" w:hint="eastAsia"/>
              </w:rPr>
              <w:t>い</w:t>
            </w:r>
            <w:r w:rsidR="008563E6">
              <w:rPr>
                <w:rFonts w:hAnsi="ＭＳ 明朝"/>
              </w:rPr>
              <w:t>るのは閉架にして、新しい</w:t>
            </w:r>
            <w:r>
              <w:rPr>
                <w:rFonts w:hAnsi="ＭＳ 明朝" w:hint="eastAsia"/>
              </w:rPr>
              <w:t>本を買っていく</w:t>
            </w:r>
            <w:r w:rsidR="006C2D9C">
              <w:rPr>
                <w:rFonts w:hAnsi="ＭＳ 明朝" w:hint="eastAsia"/>
              </w:rPr>
              <w:t>と</w:t>
            </w:r>
            <w:r w:rsidR="008563E6">
              <w:rPr>
                <w:rFonts w:hAnsi="ＭＳ 明朝"/>
              </w:rPr>
              <w:t>いうのはいつもやってるんですけど、もっと買いたいものがあ</w:t>
            </w:r>
            <w:r w:rsidR="006C2D9C">
              <w:rPr>
                <w:rFonts w:hAnsi="ＭＳ 明朝" w:hint="eastAsia"/>
              </w:rPr>
              <w:t>って</w:t>
            </w:r>
            <w:r w:rsidR="008563E6">
              <w:rPr>
                <w:rFonts w:hAnsi="ＭＳ 明朝"/>
              </w:rPr>
              <w:t>、</w:t>
            </w:r>
            <w:r>
              <w:rPr>
                <w:rFonts w:hAnsi="ＭＳ 明朝" w:hint="eastAsia"/>
              </w:rPr>
              <w:t>棚が足</w:t>
            </w:r>
            <w:r w:rsidR="008563E6">
              <w:rPr>
                <w:rFonts w:hAnsi="ＭＳ 明朝"/>
              </w:rPr>
              <w:t>りないです。</w:t>
            </w:r>
          </w:p>
          <w:p w14:paraId="27820BDE" w14:textId="3780E7D0" w:rsidR="008563E6" w:rsidRDefault="008563E6" w:rsidP="00BC73E8">
            <w:pPr>
              <w:ind w:firstLineChars="100" w:firstLine="210"/>
            </w:pPr>
            <w:r>
              <w:rPr>
                <w:rFonts w:hAnsi="ＭＳ 明朝"/>
              </w:rPr>
              <w:t>それが一番今苦しいとこ</w:t>
            </w:r>
            <w:r w:rsidR="00BC73E8">
              <w:rPr>
                <w:rFonts w:hAnsi="ＭＳ 明朝" w:hint="eastAsia"/>
              </w:rPr>
              <w:t>ろ</w:t>
            </w:r>
            <w:r>
              <w:rPr>
                <w:rFonts w:hAnsi="ＭＳ 明朝"/>
              </w:rPr>
              <w:t>です。でも</w:t>
            </w:r>
            <w:r w:rsidR="00BC73E8">
              <w:rPr>
                <w:rFonts w:hAnsi="ＭＳ 明朝" w:hint="eastAsia"/>
              </w:rPr>
              <w:t>増やす</w:t>
            </w:r>
            <w:r>
              <w:rPr>
                <w:rFonts w:hAnsi="ＭＳ 明朝"/>
              </w:rPr>
              <w:t>わけにいかないので、そこが一番</w:t>
            </w:r>
            <w:r w:rsidR="006C2D9C">
              <w:rPr>
                <w:rFonts w:hAnsi="ＭＳ 明朝" w:hint="eastAsia"/>
              </w:rPr>
              <w:t>辛い</w:t>
            </w:r>
            <w:r>
              <w:rPr>
                <w:rFonts w:hAnsi="ＭＳ 明朝"/>
              </w:rPr>
              <w:t>とこ</w:t>
            </w:r>
            <w:r w:rsidR="006C2D9C">
              <w:rPr>
                <w:rFonts w:hAnsi="ＭＳ 明朝" w:hint="eastAsia"/>
              </w:rPr>
              <w:t>ろ</w:t>
            </w:r>
            <w:r>
              <w:rPr>
                <w:rFonts w:hAnsi="ＭＳ 明朝"/>
              </w:rPr>
              <w:t>ですね。</w:t>
            </w:r>
          </w:p>
          <w:p w14:paraId="68047AF7" w14:textId="17F9987A" w:rsidR="008563E6" w:rsidRPr="00BC73E8" w:rsidRDefault="008563E6" w:rsidP="00BC73E8">
            <w:pPr>
              <w:ind w:firstLineChars="100" w:firstLine="210"/>
            </w:pPr>
            <w:r>
              <w:rPr>
                <w:rFonts w:hAnsi="ＭＳ 明朝"/>
              </w:rPr>
              <w:t>あと</w:t>
            </w:r>
            <w:r w:rsidR="00BC73E8">
              <w:rPr>
                <w:rFonts w:hAnsi="ＭＳ 明朝" w:hint="eastAsia"/>
              </w:rPr>
              <w:t>は</w:t>
            </w:r>
            <w:r>
              <w:rPr>
                <w:rFonts w:hAnsi="ＭＳ 明朝"/>
              </w:rPr>
              <w:t>リクエストも入りますので、リクエストの</w:t>
            </w:r>
            <w:r w:rsidR="00BC73E8">
              <w:rPr>
                <w:rFonts w:hAnsi="ＭＳ 明朝" w:hint="eastAsia"/>
              </w:rPr>
              <w:t>本</w:t>
            </w:r>
            <w:r>
              <w:rPr>
                <w:rFonts w:hAnsi="ＭＳ 明朝"/>
              </w:rPr>
              <w:t>も</w:t>
            </w:r>
            <w:r w:rsidR="00BC73E8">
              <w:rPr>
                <w:rFonts w:hAnsi="ＭＳ 明朝" w:hint="eastAsia"/>
              </w:rPr>
              <w:t>購入</w:t>
            </w:r>
            <w:r>
              <w:rPr>
                <w:rFonts w:hAnsi="ＭＳ 明朝"/>
              </w:rPr>
              <w:t>していきますと、棚がまたいっぱいになってしまう</w:t>
            </w:r>
            <w:r w:rsidR="006C2D9C">
              <w:rPr>
                <w:rFonts w:hAnsi="ＭＳ 明朝" w:hint="eastAsia"/>
              </w:rPr>
              <w:t>と</w:t>
            </w:r>
            <w:r>
              <w:rPr>
                <w:rFonts w:hAnsi="ＭＳ 明朝"/>
              </w:rPr>
              <w:t>いうところで、</w:t>
            </w:r>
            <w:r w:rsidR="00BC73E8">
              <w:rPr>
                <w:rFonts w:hAnsi="ＭＳ 明朝" w:hint="eastAsia"/>
              </w:rPr>
              <w:t>開架の</w:t>
            </w:r>
            <w:r>
              <w:rPr>
                <w:rFonts w:hAnsi="ＭＳ 明朝"/>
              </w:rPr>
              <w:t>棚を</w:t>
            </w:r>
            <w:r w:rsidR="00BC73E8">
              <w:rPr>
                <w:rFonts w:hAnsi="ＭＳ 明朝" w:hint="eastAsia"/>
              </w:rPr>
              <w:t>増やさないで</w:t>
            </w:r>
            <w:r>
              <w:rPr>
                <w:rFonts w:hAnsi="ＭＳ 明朝"/>
              </w:rPr>
              <w:t>でも充実させるようにするのは、やっぱりかなり</w:t>
            </w:r>
            <w:r w:rsidR="00BC73E8">
              <w:rPr>
                <w:rFonts w:hAnsi="ＭＳ 明朝" w:hint="eastAsia"/>
              </w:rPr>
              <w:t>選書して</w:t>
            </w:r>
            <w:r>
              <w:rPr>
                <w:rFonts w:hAnsi="ＭＳ 明朝"/>
              </w:rPr>
              <w:t>購入していく必要があるかなというふうに私は</w:t>
            </w:r>
            <w:r>
              <w:rPr>
                <w:rFonts w:hAnsi="ＭＳ 明朝"/>
              </w:rPr>
              <w:lastRenderedPageBreak/>
              <w:t>思って</w:t>
            </w:r>
            <w:r w:rsidR="006C2D9C">
              <w:rPr>
                <w:rFonts w:hAnsi="ＭＳ 明朝" w:hint="eastAsia"/>
              </w:rPr>
              <w:t>い</w:t>
            </w:r>
            <w:r>
              <w:rPr>
                <w:rFonts w:hAnsi="ＭＳ 明朝"/>
              </w:rPr>
              <w:t>ます。</w:t>
            </w:r>
          </w:p>
          <w:p w14:paraId="7DC44AD7" w14:textId="77777777" w:rsidR="0059091F" w:rsidRDefault="0059091F" w:rsidP="008563E6"/>
          <w:p w14:paraId="65BCDBE4" w14:textId="575F2BA6" w:rsidR="00BC73E8" w:rsidRPr="00BC73E8" w:rsidRDefault="00BC73E8" w:rsidP="00BC73E8">
            <w:pPr>
              <w:ind w:firstLineChars="100" w:firstLine="210"/>
              <w:rPr>
                <w:rFonts w:hAnsi="ＭＳ 明朝"/>
              </w:rPr>
            </w:pPr>
            <w:r>
              <w:rPr>
                <w:rFonts w:hAnsi="ＭＳ 明朝" w:hint="eastAsia"/>
              </w:rPr>
              <w:t>図書館を</w:t>
            </w:r>
            <w:r w:rsidR="008563E6">
              <w:rPr>
                <w:rFonts w:hAnsi="ＭＳ 明朝"/>
              </w:rPr>
              <w:t>作ったときはこ</w:t>
            </w:r>
            <w:r>
              <w:rPr>
                <w:rFonts w:hAnsi="ＭＳ 明朝" w:hint="eastAsia"/>
              </w:rPr>
              <w:t>れ</w:t>
            </w:r>
            <w:r w:rsidR="008563E6">
              <w:rPr>
                <w:rFonts w:hAnsi="ＭＳ 明朝"/>
              </w:rPr>
              <w:t>だけ本が入るかなと思ったぐらい</w:t>
            </w:r>
            <w:r w:rsidR="006C2D9C">
              <w:rPr>
                <w:rFonts w:hAnsi="ＭＳ 明朝" w:hint="eastAsia"/>
              </w:rPr>
              <w:t>にし</w:t>
            </w:r>
            <w:r w:rsidR="008563E6">
              <w:rPr>
                <w:rFonts w:hAnsi="ＭＳ 明朝"/>
              </w:rPr>
              <w:t>たんです</w:t>
            </w:r>
            <w:r>
              <w:rPr>
                <w:rFonts w:hAnsi="ＭＳ 明朝" w:hint="eastAsia"/>
              </w:rPr>
              <w:t>けど</w:t>
            </w:r>
            <w:r w:rsidR="008563E6">
              <w:rPr>
                <w:rFonts w:hAnsi="ＭＳ 明朝"/>
              </w:rPr>
              <w:t>やっぱり</w:t>
            </w:r>
            <w:r>
              <w:rPr>
                <w:rFonts w:hAnsi="ＭＳ 明朝" w:hint="eastAsia"/>
              </w:rPr>
              <w:t>足りないんですね。</w:t>
            </w:r>
          </w:p>
          <w:p w14:paraId="12848434" w14:textId="77777777" w:rsidR="0059091F" w:rsidRDefault="0059091F" w:rsidP="008563E6">
            <w:pPr>
              <w:rPr>
                <w:rFonts w:hAnsi="ＭＳ 明朝"/>
              </w:rPr>
            </w:pPr>
          </w:p>
          <w:p w14:paraId="65DC8F1F" w14:textId="32D0322B" w:rsidR="008563E6" w:rsidRDefault="008563E6" w:rsidP="00BC73E8">
            <w:pPr>
              <w:ind w:firstLineChars="100" w:firstLine="210"/>
            </w:pPr>
            <w:r>
              <w:rPr>
                <w:rFonts w:hAnsi="ＭＳ 明朝"/>
              </w:rPr>
              <w:t>昔は結構空いて</w:t>
            </w:r>
            <w:r w:rsidR="00BC73E8">
              <w:rPr>
                <w:rFonts w:hAnsi="ＭＳ 明朝" w:hint="eastAsia"/>
              </w:rPr>
              <w:t>い</w:t>
            </w:r>
            <w:r>
              <w:rPr>
                <w:rFonts w:hAnsi="ＭＳ 明朝"/>
              </w:rPr>
              <w:t>たんですけど、今結構一般</w:t>
            </w:r>
            <w:r w:rsidR="00BC73E8">
              <w:rPr>
                <w:rFonts w:hAnsi="ＭＳ 明朝" w:hint="eastAsia"/>
              </w:rPr>
              <w:t>書</w:t>
            </w:r>
            <w:r>
              <w:rPr>
                <w:rFonts w:hAnsi="ＭＳ 明朝"/>
              </w:rPr>
              <w:t>の方</w:t>
            </w:r>
            <w:r w:rsidR="00BC73E8">
              <w:rPr>
                <w:rFonts w:hAnsi="ＭＳ 明朝" w:hint="eastAsia"/>
              </w:rPr>
              <w:t>も</w:t>
            </w:r>
            <w:r w:rsidR="006C2D9C">
              <w:rPr>
                <w:rFonts w:hAnsi="ＭＳ 明朝" w:hint="eastAsia"/>
              </w:rPr>
              <w:t>いっぱい</w:t>
            </w:r>
            <w:r>
              <w:rPr>
                <w:rFonts w:hAnsi="ＭＳ 明朝"/>
              </w:rPr>
              <w:t>になってきていて、それからもう</w:t>
            </w:r>
            <w:r w:rsidR="00BC73E8">
              <w:rPr>
                <w:rFonts w:hAnsi="ＭＳ 明朝" w:hint="eastAsia"/>
              </w:rPr>
              <w:t>閉架</w:t>
            </w:r>
            <w:r>
              <w:rPr>
                <w:rFonts w:hAnsi="ＭＳ 明朝"/>
              </w:rPr>
              <w:t>もかなり増えてきたので、本当に傷んでる</w:t>
            </w:r>
            <w:r w:rsidR="00BC73E8">
              <w:rPr>
                <w:rFonts w:hAnsi="ＭＳ 明朝" w:hint="eastAsia"/>
              </w:rPr>
              <w:t>本</w:t>
            </w:r>
            <w:r>
              <w:rPr>
                <w:rFonts w:hAnsi="ＭＳ 明朝"/>
              </w:rPr>
              <w:t>は、致し方がないので除籍</w:t>
            </w:r>
            <w:r w:rsidR="006C2D9C">
              <w:rPr>
                <w:rFonts w:hAnsi="ＭＳ 明朝" w:hint="eastAsia"/>
              </w:rPr>
              <w:t>に</w:t>
            </w:r>
            <w:r>
              <w:rPr>
                <w:rFonts w:hAnsi="ＭＳ 明朝"/>
              </w:rPr>
              <w:t>するんですけど、</w:t>
            </w:r>
            <w:r w:rsidR="00BC73E8">
              <w:rPr>
                <w:rFonts w:hAnsi="ＭＳ 明朝" w:hint="eastAsia"/>
              </w:rPr>
              <w:t>絵本で</w:t>
            </w:r>
            <w:r>
              <w:rPr>
                <w:rFonts w:hAnsi="ＭＳ 明朝"/>
              </w:rPr>
              <w:t>特に</w:t>
            </w:r>
            <w:r w:rsidR="00BC73E8">
              <w:rPr>
                <w:rFonts w:hAnsi="ＭＳ 明朝" w:hint="eastAsia"/>
              </w:rPr>
              <w:t>そこまで</w:t>
            </w:r>
            <w:r>
              <w:rPr>
                <w:rFonts w:hAnsi="ＭＳ 明朝"/>
              </w:rPr>
              <w:t>傷んでない本については、幼稚園の方にリサイクルとして回させていただいてますので</w:t>
            </w:r>
            <w:r w:rsidR="00BC73E8">
              <w:rPr>
                <w:rFonts w:hAnsi="ＭＳ 明朝" w:hint="eastAsia"/>
              </w:rPr>
              <w:t>、</w:t>
            </w:r>
            <w:r>
              <w:rPr>
                <w:rFonts w:hAnsi="ＭＳ 明朝"/>
              </w:rPr>
              <w:t>そこは有効利用できて</w:t>
            </w:r>
            <w:r w:rsidR="00BC73E8">
              <w:rPr>
                <w:rFonts w:hAnsi="ＭＳ 明朝" w:hint="eastAsia"/>
              </w:rPr>
              <w:t>い</w:t>
            </w:r>
            <w:r>
              <w:rPr>
                <w:rFonts w:hAnsi="ＭＳ 明朝"/>
              </w:rPr>
              <w:t>るかなというふうに思い</w:t>
            </w:r>
            <w:r w:rsidR="00BC73E8">
              <w:rPr>
                <w:rFonts w:hAnsi="ＭＳ 明朝" w:hint="eastAsia"/>
              </w:rPr>
              <w:t>ます。</w:t>
            </w:r>
          </w:p>
          <w:p w14:paraId="5BBFA3C7" w14:textId="77777777" w:rsidR="0059091F" w:rsidRDefault="0059091F" w:rsidP="008563E6">
            <w:pPr>
              <w:rPr>
                <w:rFonts w:hAnsi="ＭＳ 明朝"/>
              </w:rPr>
            </w:pPr>
          </w:p>
          <w:p w14:paraId="0BEDCB23" w14:textId="6307C446" w:rsidR="008563E6" w:rsidRDefault="008563E6" w:rsidP="00BC73E8">
            <w:pPr>
              <w:ind w:firstLineChars="100" w:firstLine="210"/>
            </w:pPr>
            <w:r>
              <w:rPr>
                <w:rFonts w:hAnsi="ＭＳ 明朝"/>
              </w:rPr>
              <w:t>昨年度からお伺いしてたんですけど、閉架書庫の方も大分満杯だというお話</w:t>
            </w:r>
            <w:r w:rsidR="00BC73E8">
              <w:rPr>
                <w:rFonts w:hAnsi="ＭＳ 明朝" w:hint="eastAsia"/>
              </w:rPr>
              <w:t>が</w:t>
            </w:r>
            <w:r>
              <w:rPr>
                <w:rFonts w:hAnsi="ＭＳ 明朝"/>
              </w:rPr>
              <w:t>ありましたけど、</w:t>
            </w:r>
            <w:r w:rsidR="00BC73E8">
              <w:rPr>
                <w:rFonts w:hAnsi="ＭＳ 明朝" w:hint="eastAsia"/>
              </w:rPr>
              <w:t>閉架</w:t>
            </w:r>
            <w:r>
              <w:rPr>
                <w:rFonts w:hAnsi="ＭＳ 明朝"/>
              </w:rPr>
              <w:t>の方ももう棚がない</w:t>
            </w:r>
            <w:r w:rsidR="00C30D7B">
              <w:rPr>
                <w:rFonts w:hAnsi="ＭＳ 明朝" w:hint="eastAsia"/>
              </w:rPr>
              <w:t>と</w:t>
            </w:r>
            <w:r>
              <w:rPr>
                <w:rFonts w:hAnsi="ＭＳ 明朝"/>
              </w:rPr>
              <w:t>いう状態でしょうか。</w:t>
            </w:r>
          </w:p>
          <w:p w14:paraId="75327B15" w14:textId="77777777" w:rsidR="0059091F" w:rsidRDefault="0059091F" w:rsidP="008563E6">
            <w:pPr>
              <w:rPr>
                <w:rFonts w:hAnsi="ＭＳ 明朝"/>
              </w:rPr>
            </w:pPr>
          </w:p>
          <w:p w14:paraId="0303F0A8" w14:textId="0BE30800" w:rsidR="008563E6" w:rsidRDefault="008563E6" w:rsidP="00BC73E8">
            <w:pPr>
              <w:ind w:firstLineChars="100" w:firstLine="210"/>
            </w:pPr>
            <w:r>
              <w:rPr>
                <w:rFonts w:hAnsi="ＭＳ 明朝"/>
              </w:rPr>
              <w:t>開</w:t>
            </w:r>
            <w:r w:rsidR="00BC73E8">
              <w:rPr>
                <w:rFonts w:hAnsi="ＭＳ 明朝" w:hint="eastAsia"/>
              </w:rPr>
              <w:t>架</w:t>
            </w:r>
            <w:r>
              <w:rPr>
                <w:rFonts w:hAnsi="ＭＳ 明朝"/>
              </w:rPr>
              <w:t>がいっぱいです</w:t>
            </w:r>
            <w:r w:rsidR="00BC73E8">
              <w:rPr>
                <w:rFonts w:hAnsi="ＭＳ 明朝" w:hint="eastAsia"/>
              </w:rPr>
              <w:t>。閉架の方は、</w:t>
            </w:r>
            <w:r>
              <w:rPr>
                <w:rFonts w:hAnsi="ＭＳ 明朝"/>
              </w:rPr>
              <w:t>満杯</w:t>
            </w:r>
            <w:r w:rsidR="00BC73E8">
              <w:rPr>
                <w:rFonts w:hAnsi="ＭＳ 明朝" w:hint="eastAsia"/>
              </w:rPr>
              <w:t>で</w:t>
            </w:r>
            <w:r>
              <w:rPr>
                <w:rFonts w:hAnsi="ＭＳ 明朝"/>
              </w:rPr>
              <w:t>入らない</w:t>
            </w:r>
            <w:r w:rsidR="00C30D7B">
              <w:rPr>
                <w:rFonts w:hAnsi="ＭＳ 明朝" w:hint="eastAsia"/>
              </w:rPr>
              <w:t>という</w:t>
            </w:r>
            <w:r>
              <w:rPr>
                <w:rFonts w:hAnsi="ＭＳ 明朝"/>
              </w:rPr>
              <w:t>ことはないんですけれども、結構</w:t>
            </w:r>
            <w:r w:rsidR="00BC73E8">
              <w:rPr>
                <w:rFonts w:hAnsi="ＭＳ 明朝" w:hint="eastAsia"/>
              </w:rPr>
              <w:t>いっぱい</w:t>
            </w:r>
            <w:r>
              <w:rPr>
                <w:rFonts w:hAnsi="ＭＳ 明朝"/>
              </w:rPr>
              <w:t>にはなりつつありますね。</w:t>
            </w:r>
          </w:p>
          <w:p w14:paraId="19B2CB87" w14:textId="77777777" w:rsidR="00BC73E8" w:rsidRDefault="00BC73E8" w:rsidP="008563E6">
            <w:pPr>
              <w:rPr>
                <w:rFonts w:hAnsi="ＭＳ 明朝"/>
              </w:rPr>
            </w:pPr>
          </w:p>
          <w:p w14:paraId="6F52C6EA" w14:textId="50E0EB69" w:rsidR="008563E6" w:rsidRDefault="008563E6" w:rsidP="00FA582A">
            <w:pPr>
              <w:ind w:firstLineChars="100" w:firstLine="210"/>
            </w:pPr>
            <w:r>
              <w:rPr>
                <w:rFonts w:hAnsi="ＭＳ 明朝"/>
              </w:rPr>
              <w:t>すごく基本的なことを伺って申し訳ないんですが、本を購入する選書と、除籍とか廃棄する</w:t>
            </w:r>
            <w:r w:rsidR="00C30D7B">
              <w:rPr>
                <w:rFonts w:hAnsi="ＭＳ 明朝" w:hint="eastAsia"/>
              </w:rPr>
              <w:t>と</w:t>
            </w:r>
            <w:r>
              <w:rPr>
                <w:rFonts w:hAnsi="ＭＳ 明朝"/>
              </w:rPr>
              <w:t>いう作業は、TRCさんじゃなくて、職員の方がやってらっしゃる</w:t>
            </w:r>
            <w:r w:rsidR="00C30D7B">
              <w:rPr>
                <w:rFonts w:hAnsi="ＭＳ 明朝" w:hint="eastAsia"/>
              </w:rPr>
              <w:t>という</w:t>
            </w:r>
            <w:r>
              <w:rPr>
                <w:rFonts w:hAnsi="ＭＳ 明朝"/>
              </w:rPr>
              <w:t>ことです</w:t>
            </w:r>
            <w:r w:rsidR="00BC73E8">
              <w:rPr>
                <w:rFonts w:hAnsi="ＭＳ 明朝" w:hint="eastAsia"/>
              </w:rPr>
              <w:t>か。</w:t>
            </w:r>
          </w:p>
          <w:p w14:paraId="5341C132" w14:textId="77777777" w:rsidR="0059091F" w:rsidRDefault="0059091F" w:rsidP="008563E6">
            <w:pPr>
              <w:rPr>
                <w:rFonts w:hAnsi="ＭＳ 明朝"/>
              </w:rPr>
            </w:pPr>
          </w:p>
          <w:p w14:paraId="7E04257A" w14:textId="11461693" w:rsidR="008563E6" w:rsidRDefault="008563E6" w:rsidP="00FA582A">
            <w:pPr>
              <w:ind w:firstLineChars="100" w:firstLine="210"/>
            </w:pPr>
            <w:r>
              <w:rPr>
                <w:rFonts w:hAnsi="ＭＳ 明朝"/>
              </w:rPr>
              <w:t>まず、</w:t>
            </w:r>
            <w:r w:rsidR="00FA582A">
              <w:rPr>
                <w:rFonts w:hAnsi="ＭＳ 明朝" w:hint="eastAsia"/>
              </w:rPr>
              <w:t>児童書で</w:t>
            </w:r>
            <w:r>
              <w:rPr>
                <w:rFonts w:hAnsi="ＭＳ 明朝"/>
              </w:rPr>
              <w:t>壊れたりとかしたのは</w:t>
            </w:r>
            <w:r w:rsidR="00FA582A">
              <w:rPr>
                <w:rFonts w:hAnsi="ＭＳ 明朝" w:hint="eastAsia"/>
              </w:rPr>
              <w:t>、TRCさんが１</w:t>
            </w:r>
            <w:r>
              <w:rPr>
                <w:rFonts w:hAnsi="ＭＳ 明朝"/>
              </w:rPr>
              <w:t>冊ずつ持ってきて</w:t>
            </w:r>
            <w:r w:rsidR="00FA582A">
              <w:rPr>
                <w:rFonts w:hAnsi="ＭＳ 明朝" w:hint="eastAsia"/>
              </w:rPr>
              <w:t>くれて、</w:t>
            </w:r>
            <w:r>
              <w:rPr>
                <w:rFonts w:hAnsi="ＭＳ 明朝"/>
              </w:rPr>
              <w:t>これ</w:t>
            </w:r>
            <w:r w:rsidR="00FA582A">
              <w:rPr>
                <w:rFonts w:hAnsi="ＭＳ 明朝" w:hint="eastAsia"/>
              </w:rPr>
              <w:t>は</w:t>
            </w:r>
            <w:r>
              <w:rPr>
                <w:rFonts w:hAnsi="ＭＳ 明朝"/>
              </w:rPr>
              <w:t>どうしましょう</w:t>
            </w:r>
            <w:r w:rsidR="00FA582A">
              <w:rPr>
                <w:rFonts w:hAnsi="ＭＳ 明朝" w:hint="eastAsia"/>
              </w:rPr>
              <w:t>と</w:t>
            </w:r>
            <w:r w:rsidR="00C30D7B">
              <w:rPr>
                <w:rFonts w:hAnsi="ＭＳ 明朝" w:hint="eastAsia"/>
              </w:rPr>
              <w:t>相談があります</w:t>
            </w:r>
            <w:r w:rsidR="00FA582A">
              <w:rPr>
                <w:rFonts w:hAnsi="ＭＳ 明朝" w:hint="eastAsia"/>
              </w:rPr>
              <w:t>。</w:t>
            </w:r>
            <w:r>
              <w:rPr>
                <w:rFonts w:hAnsi="ＭＳ 明朝"/>
              </w:rPr>
              <w:t>これはもう貸し出しするわけにはいかない</w:t>
            </w:r>
            <w:r w:rsidR="00C30D7B">
              <w:rPr>
                <w:rFonts w:hAnsi="ＭＳ 明朝" w:hint="eastAsia"/>
              </w:rPr>
              <w:t>と</w:t>
            </w:r>
            <w:r>
              <w:rPr>
                <w:rFonts w:hAnsi="ＭＳ 明朝"/>
              </w:rPr>
              <w:t>いう壊れ方</w:t>
            </w:r>
            <w:r w:rsidR="00FA582A">
              <w:rPr>
                <w:rFonts w:hAnsi="ＭＳ 明朝" w:hint="eastAsia"/>
              </w:rPr>
              <w:t>を</w:t>
            </w:r>
            <w:r>
              <w:rPr>
                <w:rFonts w:hAnsi="ＭＳ 明朝"/>
              </w:rPr>
              <w:t>して</w:t>
            </w:r>
            <w:r w:rsidR="00FA582A">
              <w:rPr>
                <w:rFonts w:hAnsi="ＭＳ 明朝" w:hint="eastAsia"/>
              </w:rPr>
              <w:t>い</w:t>
            </w:r>
            <w:r>
              <w:rPr>
                <w:rFonts w:hAnsi="ＭＳ 明朝"/>
              </w:rPr>
              <w:t>るのは廃棄にするしかないので廃棄します。そこまでではない、</w:t>
            </w:r>
            <w:r w:rsidR="00FA582A">
              <w:rPr>
                <w:rFonts w:hAnsi="ＭＳ 明朝" w:hint="eastAsia"/>
              </w:rPr>
              <w:t>修理</w:t>
            </w:r>
            <w:r>
              <w:rPr>
                <w:rFonts w:hAnsi="ＭＳ 明朝"/>
              </w:rPr>
              <w:t>できるものは修理してもらって</w:t>
            </w:r>
            <w:r w:rsidR="00FA582A">
              <w:rPr>
                <w:rFonts w:hAnsi="ＭＳ 明朝" w:hint="eastAsia"/>
              </w:rPr>
              <w:t>閉架</w:t>
            </w:r>
            <w:r>
              <w:rPr>
                <w:rFonts w:hAnsi="ＭＳ 明朝"/>
              </w:rPr>
              <w:t>に落と</w:t>
            </w:r>
            <w:r w:rsidR="00FA582A">
              <w:rPr>
                <w:rFonts w:hAnsi="ＭＳ 明朝" w:hint="eastAsia"/>
              </w:rPr>
              <w:t>します</w:t>
            </w:r>
            <w:r>
              <w:rPr>
                <w:rFonts w:hAnsi="ＭＳ 明朝"/>
              </w:rPr>
              <w:t>。</w:t>
            </w:r>
          </w:p>
          <w:p w14:paraId="494FBEDE" w14:textId="52FF8E23" w:rsidR="0059091F" w:rsidRDefault="008563E6" w:rsidP="00FA582A">
            <w:pPr>
              <w:ind w:firstLineChars="100" w:firstLine="210"/>
              <w:rPr>
                <w:rFonts w:hAnsi="ＭＳ 明朝"/>
              </w:rPr>
            </w:pPr>
            <w:r>
              <w:rPr>
                <w:rFonts w:hAnsi="ＭＳ 明朝"/>
              </w:rPr>
              <w:t>そして、買いたくても買えない</w:t>
            </w:r>
            <w:r w:rsidR="00FA582A">
              <w:rPr>
                <w:rFonts w:hAnsi="ＭＳ 明朝" w:hint="eastAsia"/>
              </w:rPr>
              <w:t>本</w:t>
            </w:r>
            <w:r>
              <w:rPr>
                <w:rFonts w:hAnsi="ＭＳ 明朝"/>
              </w:rPr>
              <w:t>もすごく増えて</w:t>
            </w:r>
            <w:r w:rsidR="00FA582A">
              <w:rPr>
                <w:rFonts w:hAnsi="ＭＳ 明朝" w:hint="eastAsia"/>
              </w:rPr>
              <w:t>い</w:t>
            </w:r>
            <w:r>
              <w:rPr>
                <w:rFonts w:hAnsi="ＭＳ 明朝"/>
              </w:rPr>
              <w:t>るので、購入できる</w:t>
            </w:r>
            <w:r w:rsidR="00FA582A">
              <w:rPr>
                <w:rFonts w:hAnsi="ＭＳ 明朝" w:hint="eastAsia"/>
              </w:rPr>
              <w:t>本</w:t>
            </w:r>
            <w:r>
              <w:rPr>
                <w:rFonts w:hAnsi="ＭＳ 明朝"/>
              </w:rPr>
              <w:t>は購入して、少し傷んで</w:t>
            </w:r>
            <w:r w:rsidR="00FA582A">
              <w:rPr>
                <w:rFonts w:hAnsi="ＭＳ 明朝" w:hint="eastAsia"/>
              </w:rPr>
              <w:t>い</w:t>
            </w:r>
            <w:r>
              <w:rPr>
                <w:rFonts w:hAnsi="ＭＳ 明朝"/>
              </w:rPr>
              <w:t>る</w:t>
            </w:r>
            <w:r w:rsidR="00FA582A">
              <w:rPr>
                <w:rFonts w:hAnsi="ＭＳ 明朝" w:hint="eastAsia"/>
              </w:rPr>
              <w:t>本</w:t>
            </w:r>
            <w:r>
              <w:rPr>
                <w:rFonts w:hAnsi="ＭＳ 明朝"/>
              </w:rPr>
              <w:t>を幼稚園にリサイクルに回すとか、</w:t>
            </w:r>
            <w:r w:rsidR="00FA582A">
              <w:rPr>
                <w:rFonts w:hAnsi="ＭＳ 明朝" w:hint="eastAsia"/>
              </w:rPr>
              <w:t>サンライブまつりの</w:t>
            </w:r>
            <w:r>
              <w:rPr>
                <w:rFonts w:hAnsi="ＭＳ 明朝"/>
              </w:rPr>
              <w:t>リサイクルのときに出したりとか</w:t>
            </w:r>
            <w:r w:rsidR="00C30D7B">
              <w:rPr>
                <w:rFonts w:hAnsi="ＭＳ 明朝" w:hint="eastAsia"/>
              </w:rPr>
              <w:t>と</w:t>
            </w:r>
            <w:r>
              <w:rPr>
                <w:rFonts w:hAnsi="ＭＳ 明朝"/>
              </w:rPr>
              <w:t>いうふうに</w:t>
            </w:r>
            <w:r w:rsidR="00FA582A">
              <w:rPr>
                <w:rFonts w:hAnsi="ＭＳ 明朝" w:hint="eastAsia"/>
              </w:rPr>
              <w:t>回して</w:t>
            </w:r>
            <w:r>
              <w:rPr>
                <w:rFonts w:hAnsi="ＭＳ 明朝"/>
              </w:rPr>
              <w:t>いきます</w:t>
            </w:r>
            <w:r w:rsidR="00FA582A">
              <w:rPr>
                <w:rFonts w:hAnsi="ＭＳ 明朝" w:hint="eastAsia"/>
              </w:rPr>
              <w:t>。</w:t>
            </w:r>
          </w:p>
          <w:p w14:paraId="466C3636" w14:textId="77777777" w:rsidR="00FA582A" w:rsidRDefault="00FA582A" w:rsidP="00FA582A">
            <w:pPr>
              <w:ind w:firstLineChars="100" w:firstLine="210"/>
              <w:rPr>
                <w:rFonts w:hAnsi="ＭＳ 明朝"/>
              </w:rPr>
            </w:pPr>
          </w:p>
          <w:p w14:paraId="79C1C8FC" w14:textId="227B6EF5" w:rsidR="008563E6" w:rsidRDefault="008563E6" w:rsidP="00FA582A">
            <w:pPr>
              <w:ind w:firstLineChars="100" w:firstLine="210"/>
            </w:pPr>
            <w:r>
              <w:rPr>
                <w:rFonts w:hAnsi="ＭＳ 明朝"/>
              </w:rPr>
              <w:t>子</w:t>
            </w:r>
            <w:r w:rsidR="00FA582A">
              <w:rPr>
                <w:rFonts w:hAnsi="ＭＳ 明朝" w:hint="eastAsia"/>
              </w:rPr>
              <w:t>ども</w:t>
            </w:r>
            <w:r>
              <w:rPr>
                <w:rFonts w:hAnsi="ＭＳ 明朝"/>
              </w:rPr>
              <w:t>の</w:t>
            </w:r>
            <w:r w:rsidR="00FA582A">
              <w:rPr>
                <w:rFonts w:hAnsi="ＭＳ 明朝" w:hint="eastAsia"/>
              </w:rPr>
              <w:t>本</w:t>
            </w:r>
            <w:r>
              <w:rPr>
                <w:rFonts w:hAnsi="ＭＳ 明朝"/>
              </w:rPr>
              <w:t>とか</w:t>
            </w:r>
            <w:r w:rsidR="00FA582A">
              <w:rPr>
                <w:rFonts w:hAnsi="ＭＳ 明朝" w:hint="eastAsia"/>
              </w:rPr>
              <w:t>児童書</w:t>
            </w:r>
            <w:r>
              <w:rPr>
                <w:rFonts w:hAnsi="ＭＳ 明朝"/>
              </w:rPr>
              <w:t>の方は</w:t>
            </w:r>
            <w:r w:rsidR="00FA582A">
              <w:rPr>
                <w:rFonts w:hAnsi="ＭＳ 明朝" w:hint="eastAsia"/>
              </w:rPr>
              <w:t>古岸</w:t>
            </w:r>
            <w:r>
              <w:rPr>
                <w:rFonts w:hAnsi="ＭＳ 明朝"/>
              </w:rPr>
              <w:t>さんがしっかりやってらっしゃるようで、それは信頼してるんですけど、</w:t>
            </w:r>
            <w:r w:rsidR="00FA582A">
              <w:rPr>
                <w:rFonts w:hAnsi="ＭＳ 明朝" w:hint="eastAsia"/>
              </w:rPr>
              <w:t>一般</w:t>
            </w:r>
            <w:r>
              <w:rPr>
                <w:rFonts w:hAnsi="ＭＳ 明朝"/>
              </w:rPr>
              <w:t>の</w:t>
            </w:r>
            <w:r w:rsidR="00FA582A">
              <w:rPr>
                <w:rFonts w:hAnsi="ＭＳ 明朝" w:hint="eastAsia"/>
              </w:rPr>
              <w:t>本</w:t>
            </w:r>
            <w:r>
              <w:rPr>
                <w:rFonts w:hAnsi="ＭＳ 明朝"/>
              </w:rPr>
              <w:t>はどうですか。</w:t>
            </w:r>
          </w:p>
          <w:p w14:paraId="599C5161" w14:textId="77777777" w:rsidR="0059091F" w:rsidRDefault="0059091F" w:rsidP="008563E6">
            <w:pPr>
              <w:rPr>
                <w:rFonts w:hAnsi="ＭＳ 明朝"/>
              </w:rPr>
            </w:pPr>
          </w:p>
          <w:p w14:paraId="6671A10C" w14:textId="73272C9E" w:rsidR="008563E6" w:rsidRDefault="008563E6" w:rsidP="00FA582A">
            <w:pPr>
              <w:ind w:firstLineChars="100" w:firstLine="210"/>
            </w:pPr>
            <w:r>
              <w:rPr>
                <w:rFonts w:hAnsi="ＭＳ 明朝"/>
              </w:rPr>
              <w:t>一般</w:t>
            </w:r>
            <w:r w:rsidR="00FA582A">
              <w:rPr>
                <w:rFonts w:hAnsi="ＭＳ 明朝" w:hint="eastAsia"/>
              </w:rPr>
              <w:t>書</w:t>
            </w:r>
            <w:r>
              <w:rPr>
                <w:rFonts w:hAnsi="ＭＳ 明朝"/>
              </w:rPr>
              <w:t>の方は</w:t>
            </w:r>
            <w:r w:rsidR="00FA582A">
              <w:rPr>
                <w:rFonts w:hAnsi="ＭＳ 明朝" w:hint="eastAsia"/>
              </w:rPr>
              <w:t>、</w:t>
            </w:r>
            <w:r>
              <w:rPr>
                <w:rFonts w:hAnsi="ＭＳ 明朝"/>
              </w:rPr>
              <w:t>第</w:t>
            </w:r>
            <w:r w:rsidR="00C30D7B">
              <w:rPr>
                <w:rFonts w:hAnsi="ＭＳ 明朝" w:hint="eastAsia"/>
              </w:rPr>
              <w:t>一</w:t>
            </w:r>
            <w:r>
              <w:rPr>
                <w:rFonts w:hAnsi="ＭＳ 明朝"/>
              </w:rPr>
              <w:t>選書</w:t>
            </w:r>
            <w:r w:rsidR="00FA582A">
              <w:rPr>
                <w:rFonts w:hAnsi="ＭＳ 明朝" w:hint="eastAsia"/>
              </w:rPr>
              <w:t>でTRC</w:t>
            </w:r>
            <w:r>
              <w:rPr>
                <w:rFonts w:hAnsi="ＭＳ 明朝"/>
              </w:rPr>
              <w:t>のスタッフの方に</w:t>
            </w:r>
            <w:r w:rsidR="00FA582A">
              <w:rPr>
                <w:rFonts w:hAnsi="ＭＳ 明朝" w:hint="eastAsia"/>
              </w:rPr>
              <w:t>選書</w:t>
            </w:r>
            <w:r>
              <w:rPr>
                <w:rFonts w:hAnsi="ＭＳ 明朝"/>
              </w:rPr>
              <w:t>していただいたものを、職員側で再度確認をして</w:t>
            </w:r>
            <w:r w:rsidR="00FA582A">
              <w:rPr>
                <w:rFonts w:hAnsi="ＭＳ 明朝" w:hint="eastAsia"/>
              </w:rPr>
              <w:t>から</w:t>
            </w:r>
            <w:r>
              <w:rPr>
                <w:rFonts w:hAnsi="ＭＳ 明朝"/>
              </w:rPr>
              <w:t>発注する形をとっていて、</w:t>
            </w:r>
            <w:r w:rsidR="00FA582A">
              <w:rPr>
                <w:rFonts w:hAnsi="ＭＳ 明朝" w:hint="eastAsia"/>
              </w:rPr>
              <w:t>除籍</w:t>
            </w:r>
            <w:r>
              <w:rPr>
                <w:rFonts w:hAnsi="ＭＳ 明朝"/>
              </w:rPr>
              <w:t>についても、基本的には</w:t>
            </w:r>
            <w:r w:rsidR="00FA582A">
              <w:rPr>
                <w:rFonts w:hAnsi="ＭＳ 明朝" w:hint="eastAsia"/>
              </w:rPr>
              <w:t>TRC</w:t>
            </w:r>
            <w:r>
              <w:rPr>
                <w:rFonts w:hAnsi="ＭＳ 明朝"/>
              </w:rPr>
              <w:t>の方に作業していただいて除籍検討</w:t>
            </w:r>
            <w:r w:rsidR="00C30D7B">
              <w:rPr>
                <w:rFonts w:hAnsi="ＭＳ 明朝" w:hint="eastAsia"/>
              </w:rPr>
              <w:t>という</w:t>
            </w:r>
            <w:r>
              <w:rPr>
                <w:rFonts w:hAnsi="ＭＳ 明朝"/>
              </w:rPr>
              <w:t>ことで</w:t>
            </w:r>
            <w:r w:rsidR="00FA582A">
              <w:rPr>
                <w:rFonts w:hAnsi="ＭＳ 明朝" w:hint="eastAsia"/>
              </w:rPr>
              <w:t>出して</w:t>
            </w:r>
            <w:r>
              <w:rPr>
                <w:rFonts w:hAnsi="ＭＳ 明朝"/>
              </w:rPr>
              <w:t>もらって、確認をしつつ除籍を進めてい</w:t>
            </w:r>
            <w:r w:rsidR="00FA582A">
              <w:rPr>
                <w:rFonts w:hAnsi="ＭＳ 明朝" w:hint="eastAsia"/>
              </w:rPr>
              <w:t>く</w:t>
            </w:r>
            <w:r>
              <w:rPr>
                <w:rFonts w:hAnsi="ＭＳ 明朝"/>
              </w:rPr>
              <w:t>形で</w:t>
            </w:r>
            <w:r w:rsidR="00FA582A">
              <w:rPr>
                <w:rFonts w:hAnsi="ＭＳ 明朝" w:hint="eastAsia"/>
              </w:rPr>
              <w:t>やっています。</w:t>
            </w:r>
          </w:p>
          <w:p w14:paraId="396B07D9" w14:textId="77777777" w:rsidR="0059091F" w:rsidRPr="00FA582A" w:rsidRDefault="0059091F" w:rsidP="008563E6">
            <w:pPr>
              <w:rPr>
                <w:rFonts w:hAnsi="ＭＳ 明朝"/>
              </w:rPr>
            </w:pPr>
          </w:p>
          <w:p w14:paraId="09A3B355" w14:textId="55EDEB93" w:rsidR="0059091F" w:rsidRDefault="008563E6" w:rsidP="00F63FD6">
            <w:pPr>
              <w:ind w:firstLineChars="100" w:firstLine="210"/>
              <w:rPr>
                <w:rFonts w:hAnsi="ＭＳ 明朝"/>
              </w:rPr>
            </w:pPr>
            <w:r>
              <w:rPr>
                <w:rFonts w:hAnsi="ＭＳ 明朝"/>
              </w:rPr>
              <w:t>除籍検討という</w:t>
            </w:r>
            <w:r w:rsidR="00FA582A">
              <w:rPr>
                <w:rFonts w:hAnsi="ＭＳ 明朝" w:hint="eastAsia"/>
              </w:rPr>
              <w:t>のは、</w:t>
            </w:r>
            <w:r>
              <w:rPr>
                <w:rFonts w:hAnsi="ＭＳ 明朝"/>
              </w:rPr>
              <w:t>貸し出し利用者が少ない</w:t>
            </w:r>
            <w:r w:rsidR="00FA582A">
              <w:rPr>
                <w:rFonts w:hAnsi="ＭＳ 明朝" w:hint="eastAsia"/>
              </w:rPr>
              <w:t>と</w:t>
            </w:r>
            <w:r>
              <w:rPr>
                <w:rFonts w:hAnsi="ＭＳ 明朝"/>
              </w:rPr>
              <w:t>いうのがまずありますか。</w:t>
            </w:r>
          </w:p>
          <w:p w14:paraId="57D0BF93" w14:textId="77777777" w:rsidR="00152049" w:rsidRPr="00F63FD6" w:rsidRDefault="00152049" w:rsidP="00152049"/>
          <w:p w14:paraId="2E6D4760" w14:textId="5A18EF5D" w:rsidR="008563E6" w:rsidRDefault="008563E6" w:rsidP="00FA582A">
            <w:pPr>
              <w:ind w:firstLineChars="100" w:firstLine="210"/>
            </w:pPr>
            <w:r>
              <w:rPr>
                <w:rFonts w:hAnsi="ＭＳ 明朝"/>
              </w:rPr>
              <w:t>そうですね。</w:t>
            </w:r>
          </w:p>
          <w:p w14:paraId="26608D5C" w14:textId="40AE41CD" w:rsidR="008563E6" w:rsidRDefault="00FA582A" w:rsidP="00C30D7B">
            <w:pPr>
              <w:ind w:firstLineChars="100" w:firstLine="210"/>
            </w:pPr>
            <w:r>
              <w:rPr>
                <w:rFonts w:hAnsi="ＭＳ 明朝" w:hint="eastAsia"/>
              </w:rPr>
              <w:t>除籍の方は</w:t>
            </w:r>
            <w:r w:rsidR="008563E6">
              <w:rPr>
                <w:rFonts w:hAnsi="ＭＳ 明朝"/>
              </w:rPr>
              <w:t>利用者が少ないのもそうですし、基本的に購入してからかなり年数が経っている古いものとか、時々ですけど</w:t>
            </w:r>
            <w:r>
              <w:rPr>
                <w:rFonts w:hAnsi="ＭＳ 明朝" w:hint="eastAsia"/>
              </w:rPr>
              <w:t>カビ</w:t>
            </w:r>
            <w:r w:rsidR="008563E6">
              <w:rPr>
                <w:rFonts w:hAnsi="ＭＳ 明朝"/>
              </w:rPr>
              <w:t>が</w:t>
            </w:r>
            <w:r w:rsidR="00C30D7B">
              <w:rPr>
                <w:rFonts w:hAnsi="ＭＳ 明朝" w:hint="eastAsia"/>
              </w:rPr>
              <w:t>生えてしまった</w:t>
            </w:r>
            <w:r w:rsidR="008563E6">
              <w:rPr>
                <w:rFonts w:hAnsi="ＭＳ 明朝"/>
              </w:rPr>
              <w:t>本とか、あとはこれ</w:t>
            </w:r>
            <w:r>
              <w:rPr>
                <w:rFonts w:hAnsi="ＭＳ 明朝" w:hint="eastAsia"/>
              </w:rPr>
              <w:t>も</w:t>
            </w:r>
            <w:r w:rsidR="008563E6">
              <w:rPr>
                <w:rFonts w:hAnsi="ＭＳ 明朝"/>
              </w:rPr>
              <w:t>時々ですけど</w:t>
            </w:r>
            <w:r>
              <w:rPr>
                <w:rFonts w:hAnsi="ＭＳ 明朝" w:hint="eastAsia"/>
              </w:rPr>
              <w:t>、</w:t>
            </w:r>
            <w:r w:rsidR="008563E6">
              <w:rPr>
                <w:rFonts w:hAnsi="ＭＳ 明朝"/>
              </w:rPr>
              <w:t>利用者の方が何かこぼし</w:t>
            </w:r>
            <w:r w:rsidR="00C30D7B">
              <w:rPr>
                <w:rFonts w:hAnsi="ＭＳ 明朝" w:hint="eastAsia"/>
              </w:rPr>
              <w:t>てしまったのではと</w:t>
            </w:r>
            <w:r w:rsidR="008563E6">
              <w:rPr>
                <w:rFonts w:hAnsi="ＭＳ 明朝"/>
              </w:rPr>
              <w:t>いう</w:t>
            </w:r>
            <w:r w:rsidR="00C30D7B">
              <w:rPr>
                <w:rFonts w:hAnsi="ＭＳ 明朝" w:hint="eastAsia"/>
              </w:rPr>
              <w:t>も</w:t>
            </w:r>
            <w:r w:rsidR="008563E6">
              <w:rPr>
                <w:rFonts w:hAnsi="ＭＳ 明朝"/>
              </w:rPr>
              <w:t>のも</w:t>
            </w:r>
            <w:r>
              <w:rPr>
                <w:rFonts w:hAnsi="ＭＳ 明朝" w:hint="eastAsia"/>
              </w:rPr>
              <w:t>、</w:t>
            </w:r>
            <w:r w:rsidR="008563E6">
              <w:rPr>
                <w:rFonts w:hAnsi="ＭＳ 明朝"/>
              </w:rPr>
              <w:t>スタッフと職員で確認して除籍にするとか、</w:t>
            </w:r>
            <w:r>
              <w:rPr>
                <w:rFonts w:hAnsi="ＭＳ 明朝" w:hint="eastAsia"/>
              </w:rPr>
              <w:t>水濡れ</w:t>
            </w:r>
            <w:r w:rsidR="008563E6">
              <w:rPr>
                <w:rFonts w:hAnsi="ＭＳ 明朝"/>
              </w:rPr>
              <w:t>注意</w:t>
            </w:r>
            <w:r>
              <w:rPr>
                <w:rFonts w:hAnsi="ＭＳ 明朝" w:hint="eastAsia"/>
              </w:rPr>
              <w:t>と記載して閉架</w:t>
            </w:r>
            <w:r w:rsidR="008563E6">
              <w:rPr>
                <w:rFonts w:hAnsi="ＭＳ 明朝"/>
              </w:rPr>
              <w:t>にするとか、そこら辺の検討はして</w:t>
            </w:r>
            <w:r>
              <w:rPr>
                <w:rFonts w:hAnsi="ＭＳ 明朝" w:hint="eastAsia"/>
              </w:rPr>
              <w:t>い</w:t>
            </w:r>
            <w:r w:rsidR="008563E6">
              <w:rPr>
                <w:rFonts w:hAnsi="ＭＳ 明朝"/>
              </w:rPr>
              <w:t>ます。</w:t>
            </w:r>
          </w:p>
          <w:p w14:paraId="32A3FB5F" w14:textId="77777777" w:rsidR="0059091F" w:rsidRPr="00C30D7B" w:rsidRDefault="0059091F" w:rsidP="008563E6">
            <w:pPr>
              <w:rPr>
                <w:rFonts w:hAnsi="ＭＳ 明朝"/>
              </w:rPr>
            </w:pPr>
          </w:p>
          <w:p w14:paraId="611BBF7D" w14:textId="6823709C" w:rsidR="008563E6" w:rsidRDefault="008563E6" w:rsidP="00933A7D">
            <w:pPr>
              <w:ind w:firstLineChars="100" w:firstLine="210"/>
            </w:pPr>
            <w:r>
              <w:rPr>
                <w:rFonts w:hAnsi="ＭＳ 明朝"/>
              </w:rPr>
              <w:t>ありがとうございました。</w:t>
            </w:r>
          </w:p>
          <w:p w14:paraId="009B38EF" w14:textId="0D66FDA4" w:rsidR="00C77CFE" w:rsidRDefault="008563E6" w:rsidP="00933A7D">
            <w:pPr>
              <w:ind w:firstLineChars="100" w:firstLine="210"/>
              <w:rPr>
                <w:rFonts w:hAnsi="ＭＳ 明朝"/>
              </w:rPr>
            </w:pPr>
            <w:r>
              <w:rPr>
                <w:rFonts w:hAnsi="ＭＳ 明朝"/>
              </w:rPr>
              <w:t>事業概要のところで</w:t>
            </w:r>
            <w:r w:rsidR="00933A7D">
              <w:rPr>
                <w:rFonts w:hAnsi="ＭＳ 明朝" w:hint="eastAsia"/>
              </w:rPr>
              <w:t>蔵書につい</w:t>
            </w:r>
            <w:r>
              <w:rPr>
                <w:rFonts w:hAnsi="ＭＳ 明朝"/>
              </w:rPr>
              <w:t>て書いてあったので、そのあたりでお伺いしようと思って</w:t>
            </w:r>
            <w:r w:rsidR="00933A7D">
              <w:rPr>
                <w:rFonts w:hAnsi="ＭＳ 明朝" w:hint="eastAsia"/>
              </w:rPr>
              <w:t>い</w:t>
            </w:r>
            <w:r>
              <w:rPr>
                <w:rFonts w:hAnsi="ＭＳ 明朝"/>
              </w:rPr>
              <w:t>たんですけど、さっき話が出たので</w:t>
            </w:r>
            <w:r w:rsidR="00031E44">
              <w:rPr>
                <w:rFonts w:hAnsi="ＭＳ 明朝" w:hint="eastAsia"/>
              </w:rPr>
              <w:t>お伺いしました。</w:t>
            </w:r>
            <w:r>
              <w:rPr>
                <w:rFonts w:hAnsi="ＭＳ 明朝"/>
              </w:rPr>
              <w:t>図書のリクエスト</w:t>
            </w:r>
            <w:r w:rsidR="00031E44">
              <w:rPr>
                <w:rFonts w:hAnsi="ＭＳ 明朝" w:hint="eastAsia"/>
              </w:rPr>
              <w:t>や</w:t>
            </w:r>
            <w:r w:rsidR="00933A7D">
              <w:rPr>
                <w:rFonts w:hAnsi="ＭＳ 明朝" w:hint="eastAsia"/>
              </w:rPr>
              <w:t>、</w:t>
            </w:r>
            <w:r>
              <w:rPr>
                <w:rFonts w:hAnsi="ＭＳ 明朝"/>
              </w:rPr>
              <w:t>入れ替え</w:t>
            </w:r>
            <w:r w:rsidR="00933A7D">
              <w:rPr>
                <w:rFonts w:hAnsi="ＭＳ 明朝" w:hint="eastAsia"/>
              </w:rPr>
              <w:t>を</w:t>
            </w:r>
            <w:r>
              <w:rPr>
                <w:rFonts w:hAnsi="ＭＳ 明朝"/>
              </w:rPr>
              <w:t>どういうふうに</w:t>
            </w:r>
            <w:r w:rsidR="00933A7D">
              <w:rPr>
                <w:rFonts w:hAnsi="ＭＳ 明朝" w:hint="eastAsia"/>
              </w:rPr>
              <w:t>やられているのかを</w:t>
            </w:r>
            <w:r>
              <w:rPr>
                <w:rFonts w:hAnsi="ＭＳ 明朝"/>
              </w:rPr>
              <w:t>お伺いしようと思って</w:t>
            </w:r>
            <w:r w:rsidR="00933A7D">
              <w:rPr>
                <w:rFonts w:hAnsi="ＭＳ 明朝" w:hint="eastAsia"/>
              </w:rPr>
              <w:t>い</w:t>
            </w:r>
            <w:r>
              <w:rPr>
                <w:rFonts w:hAnsi="ＭＳ 明朝"/>
              </w:rPr>
              <w:t>まして</w:t>
            </w:r>
            <w:r w:rsidR="00933A7D">
              <w:rPr>
                <w:rFonts w:hAnsi="ＭＳ 明朝" w:hint="eastAsia"/>
              </w:rPr>
              <w:t>。</w:t>
            </w:r>
          </w:p>
          <w:p w14:paraId="3C8D930C" w14:textId="75B6CB1E" w:rsidR="008563E6" w:rsidRDefault="008563E6" w:rsidP="00933A7D">
            <w:pPr>
              <w:ind w:firstLineChars="100" w:firstLine="210"/>
            </w:pPr>
            <w:r>
              <w:rPr>
                <w:rFonts w:hAnsi="ＭＳ 明朝"/>
              </w:rPr>
              <w:t>ありがとうございます。</w:t>
            </w:r>
          </w:p>
          <w:p w14:paraId="0F4A7622" w14:textId="77777777" w:rsidR="0059091F" w:rsidRDefault="0059091F" w:rsidP="008563E6">
            <w:pPr>
              <w:rPr>
                <w:rFonts w:hAnsi="ＭＳ 明朝"/>
              </w:rPr>
            </w:pPr>
          </w:p>
          <w:p w14:paraId="693F123B" w14:textId="17F2D682" w:rsidR="0059091F" w:rsidRPr="00F63FD6" w:rsidRDefault="008563E6" w:rsidP="00F63FD6">
            <w:pPr>
              <w:ind w:firstLineChars="100" w:firstLine="210"/>
            </w:pPr>
            <w:r>
              <w:rPr>
                <w:rFonts w:hAnsi="ＭＳ 明朝"/>
              </w:rPr>
              <w:t>ありがとうございます。他によろしいでしょうか。</w:t>
            </w:r>
          </w:p>
          <w:p w14:paraId="1D7BD7A7" w14:textId="184520DE" w:rsidR="008563E6" w:rsidRDefault="008563E6" w:rsidP="00933A7D">
            <w:pPr>
              <w:ind w:firstLineChars="100" w:firstLine="210"/>
            </w:pPr>
            <w:r>
              <w:rPr>
                <w:rFonts w:hAnsi="ＭＳ 明朝"/>
              </w:rPr>
              <w:t>図書館は</w:t>
            </w:r>
            <w:r w:rsidR="00933A7D">
              <w:rPr>
                <w:rFonts w:hAnsi="ＭＳ 明朝" w:hint="eastAsia"/>
              </w:rPr>
              <w:t>、</w:t>
            </w:r>
            <w:r>
              <w:rPr>
                <w:rFonts w:hAnsi="ＭＳ 明朝"/>
              </w:rPr>
              <w:t>職員の気持ちだと思うんですけど、どうしても捨てられないものは除籍したくないという気持ちの方が働いてしまって、</w:t>
            </w:r>
            <w:r w:rsidR="00933A7D">
              <w:rPr>
                <w:rFonts w:hAnsi="ＭＳ 明朝" w:hint="eastAsia"/>
              </w:rPr>
              <w:t>溜まる</w:t>
            </w:r>
            <w:r>
              <w:rPr>
                <w:rFonts w:hAnsi="ＭＳ 明朝"/>
              </w:rPr>
              <w:t>一方なんですね。</w:t>
            </w:r>
          </w:p>
          <w:p w14:paraId="780DFB43" w14:textId="53B409B9" w:rsidR="00933A7D" w:rsidRDefault="008563E6" w:rsidP="00933A7D">
            <w:pPr>
              <w:ind w:firstLineChars="100" w:firstLine="210"/>
              <w:rPr>
                <w:rFonts w:hAnsi="ＭＳ 明朝"/>
              </w:rPr>
            </w:pPr>
            <w:r>
              <w:rPr>
                <w:rFonts w:hAnsi="ＭＳ 明朝"/>
              </w:rPr>
              <w:t>それはここの部署だけではなく大学図書館でも同じで、資料として見てる人たちはいやいやそんな古い</w:t>
            </w:r>
            <w:r w:rsidR="005811C1">
              <w:rPr>
                <w:rFonts w:hAnsi="ＭＳ 明朝" w:hint="eastAsia"/>
              </w:rPr>
              <w:t>本</w:t>
            </w:r>
            <w:r>
              <w:rPr>
                <w:rFonts w:hAnsi="ＭＳ 明朝"/>
              </w:rPr>
              <w:t>から新しい</w:t>
            </w:r>
            <w:r w:rsidR="00933A7D">
              <w:rPr>
                <w:rFonts w:hAnsi="ＭＳ 明朝" w:hint="eastAsia"/>
              </w:rPr>
              <w:t>本にしてって</w:t>
            </w:r>
            <w:r>
              <w:rPr>
                <w:rFonts w:hAnsi="ＭＳ 明朝"/>
              </w:rPr>
              <w:t>おっしゃるんですけれども</w:t>
            </w:r>
            <w:r w:rsidR="005811C1">
              <w:rPr>
                <w:rFonts w:hAnsi="ＭＳ 明朝" w:hint="eastAsia"/>
              </w:rPr>
              <w:t>、</w:t>
            </w:r>
            <w:r>
              <w:rPr>
                <w:rFonts w:hAnsi="ＭＳ 明朝"/>
              </w:rPr>
              <w:t>やっぱり図書館の使命として情報</w:t>
            </w:r>
            <w:r w:rsidR="00933A7D">
              <w:rPr>
                <w:rFonts w:hAnsi="ＭＳ 明朝" w:hint="eastAsia"/>
              </w:rPr>
              <w:t>を</w:t>
            </w:r>
            <w:r>
              <w:rPr>
                <w:rFonts w:hAnsi="ＭＳ 明朝"/>
              </w:rPr>
              <w:t>蓄積していくっていうところ</w:t>
            </w:r>
            <w:r w:rsidR="00933A7D">
              <w:rPr>
                <w:rFonts w:hAnsi="ＭＳ 明朝" w:hint="eastAsia"/>
              </w:rPr>
              <w:t>を</w:t>
            </w:r>
            <w:r>
              <w:rPr>
                <w:rFonts w:hAnsi="ＭＳ 明朝"/>
              </w:rPr>
              <w:t>考えると、古いからといって捨てられない</w:t>
            </w:r>
            <w:r w:rsidR="005811C1">
              <w:rPr>
                <w:rFonts w:hAnsi="ＭＳ 明朝" w:hint="eastAsia"/>
              </w:rPr>
              <w:t>と</w:t>
            </w:r>
            <w:r>
              <w:rPr>
                <w:rFonts w:hAnsi="ＭＳ 明朝"/>
              </w:rPr>
              <w:t>いうところのジレンマでどうしても棚がいっぱいになっていってしまうと</w:t>
            </w:r>
            <w:r w:rsidR="00933A7D">
              <w:rPr>
                <w:rFonts w:hAnsi="ＭＳ 明朝" w:hint="eastAsia"/>
              </w:rPr>
              <w:t>。</w:t>
            </w:r>
          </w:p>
          <w:p w14:paraId="4E5F94B2" w14:textId="11139BCF" w:rsidR="008563E6" w:rsidRDefault="008563E6" w:rsidP="00933A7D">
            <w:pPr>
              <w:ind w:firstLineChars="100" w:firstLine="210"/>
            </w:pPr>
            <w:r>
              <w:rPr>
                <w:rFonts w:hAnsi="ＭＳ 明朝"/>
              </w:rPr>
              <w:t>本学でもそうなんですけれども、どこかで思い切らないと</w:t>
            </w:r>
            <w:r w:rsidR="005811C1">
              <w:rPr>
                <w:rFonts w:hAnsi="ＭＳ 明朝" w:hint="eastAsia"/>
              </w:rPr>
              <w:t>、</w:t>
            </w:r>
            <w:r>
              <w:rPr>
                <w:rFonts w:hAnsi="ＭＳ 明朝"/>
              </w:rPr>
              <w:t>棚を</w:t>
            </w:r>
            <w:r w:rsidR="00933A7D">
              <w:rPr>
                <w:rFonts w:hAnsi="ＭＳ 明朝" w:hint="eastAsia"/>
              </w:rPr>
              <w:t>増やす</w:t>
            </w:r>
            <w:r>
              <w:rPr>
                <w:rFonts w:hAnsi="ＭＳ 明朝"/>
              </w:rPr>
              <w:t>わけにはいかないので、何らかの基準を設けて目をつむって除籍するしかない</w:t>
            </w:r>
            <w:r w:rsidR="005811C1">
              <w:rPr>
                <w:rFonts w:hAnsi="ＭＳ 明朝" w:hint="eastAsia"/>
              </w:rPr>
              <w:t>と</w:t>
            </w:r>
            <w:r>
              <w:rPr>
                <w:rFonts w:hAnsi="ＭＳ 明朝"/>
              </w:rPr>
              <w:t>いう状況ではあるので、市民のための図書館ではあるんですけれども、棚の収納を冊数とともに考えていかなきゃいけないかな</w:t>
            </w:r>
            <w:r w:rsidR="005811C1">
              <w:rPr>
                <w:rFonts w:hAnsi="ＭＳ 明朝" w:hint="eastAsia"/>
              </w:rPr>
              <w:t>と</w:t>
            </w:r>
            <w:r>
              <w:rPr>
                <w:rFonts w:hAnsi="ＭＳ 明朝"/>
              </w:rPr>
              <w:t>いうふうには思っています。</w:t>
            </w:r>
          </w:p>
          <w:p w14:paraId="5D867353" w14:textId="5D72AAE3" w:rsidR="008563E6" w:rsidRDefault="008563E6" w:rsidP="00933A7D">
            <w:pPr>
              <w:ind w:firstLineChars="100" w:firstLine="210"/>
            </w:pPr>
            <w:r>
              <w:rPr>
                <w:rFonts w:hAnsi="ＭＳ 明朝"/>
              </w:rPr>
              <w:t>以上で資料</w:t>
            </w:r>
            <w:r w:rsidR="00933A7D">
              <w:rPr>
                <w:rFonts w:hAnsi="ＭＳ 明朝" w:hint="eastAsia"/>
              </w:rPr>
              <w:t>１</w:t>
            </w:r>
            <w:r>
              <w:rPr>
                <w:rFonts w:hAnsi="ＭＳ 明朝"/>
              </w:rPr>
              <w:t>についてはよろしいでしょうか。</w:t>
            </w:r>
          </w:p>
          <w:p w14:paraId="01F7DDD0" w14:textId="77777777" w:rsidR="005811C1" w:rsidRDefault="005811C1" w:rsidP="005811C1">
            <w:pPr>
              <w:rPr>
                <w:rFonts w:hAnsi="ＭＳ 明朝"/>
              </w:rPr>
            </w:pPr>
          </w:p>
          <w:p w14:paraId="15D7822E" w14:textId="47E6B43A" w:rsidR="008563E6" w:rsidRDefault="008563E6" w:rsidP="00933A7D">
            <w:pPr>
              <w:ind w:firstLineChars="100" w:firstLine="210"/>
            </w:pPr>
            <w:r>
              <w:rPr>
                <w:rFonts w:hAnsi="ＭＳ 明朝"/>
              </w:rPr>
              <w:t>それでは次の議題に移りたいと思います。</w:t>
            </w:r>
            <w:r w:rsidR="005811C1">
              <w:rPr>
                <w:rFonts w:hAnsi="ＭＳ 明朝" w:hint="eastAsia"/>
              </w:rPr>
              <w:t>議題</w:t>
            </w:r>
            <w:r w:rsidR="00933A7D">
              <w:rPr>
                <w:rFonts w:hAnsi="ＭＳ 明朝" w:hint="eastAsia"/>
              </w:rPr>
              <w:t>２</w:t>
            </w:r>
            <w:r w:rsidR="005811C1">
              <w:rPr>
                <w:rFonts w:hAnsi="ＭＳ 明朝" w:hint="eastAsia"/>
              </w:rPr>
              <w:t xml:space="preserve">　</w:t>
            </w:r>
            <w:r>
              <w:rPr>
                <w:rFonts w:hAnsi="ＭＳ 明朝"/>
              </w:rPr>
              <w:t>令和</w:t>
            </w:r>
            <w:r w:rsidR="00933A7D">
              <w:rPr>
                <w:rFonts w:hAnsi="ＭＳ 明朝" w:hint="eastAsia"/>
              </w:rPr>
              <w:t>８</w:t>
            </w:r>
            <w:r>
              <w:rPr>
                <w:rFonts w:hAnsi="ＭＳ 明朝"/>
              </w:rPr>
              <w:t>年度事業計画について、こちらも事務局の方から説明をお願いいたします。</w:t>
            </w:r>
          </w:p>
          <w:p w14:paraId="4C07D2DA" w14:textId="77777777" w:rsidR="0059091F" w:rsidRDefault="0059091F" w:rsidP="008563E6">
            <w:pPr>
              <w:rPr>
                <w:rFonts w:hAnsi="ＭＳ 明朝"/>
              </w:rPr>
            </w:pPr>
          </w:p>
          <w:p w14:paraId="07A9EC0A" w14:textId="33AB41CB" w:rsidR="008563E6" w:rsidRDefault="008563E6" w:rsidP="00230A14">
            <w:pPr>
              <w:ind w:firstLineChars="100" w:firstLine="210"/>
            </w:pPr>
            <w:r>
              <w:rPr>
                <w:rFonts w:hAnsi="ＭＳ 明朝"/>
              </w:rPr>
              <w:t>はい。</w:t>
            </w:r>
          </w:p>
          <w:p w14:paraId="190CB8D8" w14:textId="4F3708EA" w:rsidR="008563E6" w:rsidRDefault="008563E6" w:rsidP="00230A14">
            <w:pPr>
              <w:ind w:firstLineChars="100" w:firstLine="210"/>
            </w:pPr>
            <w:r>
              <w:rPr>
                <w:rFonts w:hAnsi="ＭＳ 明朝"/>
              </w:rPr>
              <w:t>令和</w:t>
            </w:r>
            <w:r w:rsidR="00230A14">
              <w:rPr>
                <w:rFonts w:hAnsi="ＭＳ 明朝" w:hint="eastAsia"/>
              </w:rPr>
              <w:t>８</w:t>
            </w:r>
            <w:r>
              <w:rPr>
                <w:rFonts w:hAnsi="ＭＳ 明朝"/>
              </w:rPr>
              <w:t>年度事業計画についてご説明します。</w:t>
            </w:r>
          </w:p>
          <w:p w14:paraId="181BEC7F" w14:textId="6ADF495B" w:rsidR="008563E6" w:rsidRDefault="00230A14" w:rsidP="00230A14">
            <w:pPr>
              <w:ind w:firstLineChars="100" w:firstLine="210"/>
            </w:pPr>
            <w:r>
              <w:rPr>
                <w:rFonts w:hAnsi="ＭＳ 明朝" w:hint="eastAsia"/>
              </w:rPr>
              <w:t>資料２</w:t>
            </w:r>
            <w:r w:rsidR="008563E6">
              <w:rPr>
                <w:rFonts w:hAnsi="ＭＳ 明朝"/>
              </w:rPr>
              <w:t>をご覧ください。</w:t>
            </w:r>
          </w:p>
          <w:p w14:paraId="515B1C55" w14:textId="77777777" w:rsidR="00C15943" w:rsidRPr="00C15943" w:rsidRDefault="00C15943" w:rsidP="00230A14">
            <w:pPr>
              <w:ind w:firstLineChars="100" w:firstLine="210"/>
              <w:rPr>
                <w:rFonts w:hAnsi="ＭＳ 明朝"/>
              </w:rPr>
            </w:pPr>
            <w:r w:rsidRPr="00C15943">
              <w:rPr>
                <w:rFonts w:hAnsi="ＭＳ 明朝" w:hint="eastAsia"/>
              </w:rPr>
              <w:t>生涯学習推進課の全体の事業概要から、図書館に関する部分を抜粋してご説明します。</w:t>
            </w:r>
          </w:p>
          <w:p w14:paraId="2F5AC2DE" w14:textId="25FBA69F" w:rsidR="00C15943" w:rsidRPr="00C15943" w:rsidRDefault="00C15943" w:rsidP="00230A14">
            <w:pPr>
              <w:ind w:firstLineChars="100" w:firstLine="210"/>
              <w:rPr>
                <w:rFonts w:hAnsi="ＭＳ 明朝"/>
              </w:rPr>
            </w:pPr>
            <w:r w:rsidRPr="00C15943">
              <w:rPr>
                <w:rFonts w:hAnsi="ＭＳ 明朝" w:hint="eastAsia"/>
              </w:rPr>
              <w:t>まず、２　重点事業（１）図書資料の整備について</w:t>
            </w:r>
            <w:r>
              <w:rPr>
                <w:rFonts w:hAnsi="ＭＳ 明朝" w:hint="eastAsia"/>
              </w:rPr>
              <w:t>です。</w:t>
            </w:r>
          </w:p>
          <w:p w14:paraId="47F29E42" w14:textId="130E0AD1" w:rsidR="00C15943" w:rsidRPr="00C15943" w:rsidRDefault="00C15943" w:rsidP="00230A14">
            <w:pPr>
              <w:ind w:firstLineChars="100" w:firstLine="210"/>
              <w:rPr>
                <w:rFonts w:hAnsi="ＭＳ 明朝"/>
              </w:rPr>
            </w:pPr>
            <w:r w:rsidRPr="00C15943">
              <w:rPr>
                <w:rFonts w:hAnsi="ＭＳ 明朝" w:hint="eastAsia"/>
              </w:rPr>
              <w:t>市民ニーズを的確に把握し、生活に関する一般図書を中心に入れ替えを中心とした蔵書の充実を図り、学校支援用図書についても学校の要望に基づいて整備します。</w:t>
            </w:r>
          </w:p>
          <w:p w14:paraId="41AE1B20" w14:textId="1EA35035" w:rsidR="00C15943" w:rsidRPr="00C15943" w:rsidRDefault="00C15943" w:rsidP="00230A14">
            <w:pPr>
              <w:ind w:firstLineChars="100" w:firstLine="210"/>
              <w:rPr>
                <w:rFonts w:hAnsi="ＭＳ 明朝"/>
              </w:rPr>
            </w:pPr>
            <w:r w:rsidRPr="00C15943">
              <w:rPr>
                <w:rFonts w:hAnsi="ＭＳ 明朝" w:hint="eastAsia"/>
              </w:rPr>
              <w:t>（２）図書館サービスの充実について</w:t>
            </w:r>
            <w:r>
              <w:rPr>
                <w:rFonts w:hAnsi="ＭＳ 明朝" w:hint="eastAsia"/>
              </w:rPr>
              <w:t>です。</w:t>
            </w:r>
          </w:p>
          <w:p w14:paraId="4E95D131" w14:textId="77777777" w:rsidR="00230A14" w:rsidRDefault="00C15943" w:rsidP="00230A14">
            <w:pPr>
              <w:ind w:firstLineChars="100" w:firstLine="210"/>
              <w:rPr>
                <w:rFonts w:hAnsi="ＭＳ 明朝"/>
              </w:rPr>
            </w:pPr>
            <w:r w:rsidRPr="00C15943">
              <w:rPr>
                <w:rFonts w:hAnsi="ＭＳ 明朝" w:hint="eastAsia"/>
              </w:rPr>
              <w:t>図書館機能の効率化を図り、自動貸出機、複写・レファレンスサービスなどの利用者サービスの向上に努めます。</w:t>
            </w:r>
          </w:p>
          <w:p w14:paraId="4F536999" w14:textId="1CC1B6FD" w:rsidR="00C15943" w:rsidRPr="00C15943" w:rsidRDefault="00C15943" w:rsidP="00230A14">
            <w:pPr>
              <w:ind w:firstLineChars="100" w:firstLine="210"/>
              <w:rPr>
                <w:rFonts w:hAnsi="ＭＳ 明朝"/>
              </w:rPr>
            </w:pPr>
            <w:r w:rsidRPr="00C15943">
              <w:rPr>
                <w:rFonts w:hAnsi="ＭＳ 明朝" w:hint="eastAsia"/>
              </w:rPr>
              <w:t>また、図書館資料へのＩＣタグの貼り付けを継続することで蔵書管理を充実し、利便性を高めます。小中学生の授業や自主学習、読書の時間等で電子書籍を活用するため、一人一台タブレット端末からみよし電子図書館を利用できるように整備します。</w:t>
            </w:r>
          </w:p>
          <w:p w14:paraId="4E06FDA7" w14:textId="77E057EF" w:rsidR="00C15943" w:rsidRPr="00C15943" w:rsidRDefault="00C15943" w:rsidP="00230A14">
            <w:pPr>
              <w:ind w:firstLineChars="100" w:firstLine="210"/>
              <w:rPr>
                <w:rFonts w:hAnsi="ＭＳ 明朝"/>
              </w:rPr>
            </w:pPr>
            <w:r w:rsidRPr="00C15943">
              <w:rPr>
                <w:rFonts w:hAnsi="ＭＳ 明朝" w:hint="eastAsia"/>
              </w:rPr>
              <w:t>（３）各種団体の育成及び読書啓発事業の推進について</w:t>
            </w:r>
            <w:r>
              <w:rPr>
                <w:rFonts w:hAnsi="ＭＳ 明朝" w:hint="eastAsia"/>
              </w:rPr>
              <w:t>です。</w:t>
            </w:r>
          </w:p>
          <w:p w14:paraId="2898486C" w14:textId="77777777" w:rsidR="00C15943" w:rsidRDefault="00C15943" w:rsidP="00230A14">
            <w:pPr>
              <w:ind w:firstLineChars="100" w:firstLine="210"/>
              <w:rPr>
                <w:rFonts w:hAnsi="ＭＳ 明朝"/>
              </w:rPr>
            </w:pPr>
            <w:r w:rsidRPr="00C15943">
              <w:rPr>
                <w:rFonts w:hAnsi="ＭＳ 明朝" w:hint="eastAsia"/>
              </w:rPr>
              <w:t>みよし市子ども読書活動推進計画に基づき、図書館支援団体の活動の促進を図ります。また各種講座やイベントを開催して、読書啓発事業の推進を図ります。</w:t>
            </w:r>
          </w:p>
          <w:p w14:paraId="505D2222" w14:textId="77777777" w:rsidR="00C15943" w:rsidRPr="00C15943" w:rsidRDefault="00C15943" w:rsidP="00230A14">
            <w:pPr>
              <w:ind w:firstLineChars="100" w:firstLine="210"/>
              <w:rPr>
                <w:rFonts w:hAnsi="ＭＳ 明朝"/>
              </w:rPr>
            </w:pPr>
            <w:r w:rsidRPr="00C15943">
              <w:rPr>
                <w:rFonts w:hAnsi="ＭＳ 明朝" w:hint="eastAsia"/>
              </w:rPr>
              <w:t>２ページ目をご覧ください。</w:t>
            </w:r>
          </w:p>
          <w:p w14:paraId="54937BE7" w14:textId="2DF1D476" w:rsidR="00C15943" w:rsidRPr="00C15943" w:rsidRDefault="00C15943" w:rsidP="00230A14">
            <w:pPr>
              <w:ind w:firstLineChars="100" w:firstLine="210"/>
              <w:rPr>
                <w:rFonts w:hAnsi="ＭＳ 明朝"/>
              </w:rPr>
            </w:pPr>
            <w:r w:rsidRPr="00C15943">
              <w:rPr>
                <w:rFonts w:hAnsi="ＭＳ 明朝" w:hint="eastAsia"/>
              </w:rPr>
              <w:t>次に３の主要事業についてご説明します。中央図書館に関するものとしては全部で９項目ありますが、要点をかいつまんで説明させていただきます。</w:t>
            </w:r>
          </w:p>
          <w:p w14:paraId="39052842" w14:textId="723B817D" w:rsidR="00C15943" w:rsidRPr="00C15943" w:rsidRDefault="00C15943" w:rsidP="00230A14">
            <w:pPr>
              <w:ind w:firstLineChars="100" w:firstLine="210"/>
              <w:rPr>
                <w:rFonts w:hAnsi="ＭＳ 明朝"/>
              </w:rPr>
            </w:pPr>
            <w:r w:rsidRPr="00C15943">
              <w:rPr>
                <w:rFonts w:hAnsi="ＭＳ 明朝" w:hint="eastAsia"/>
              </w:rPr>
              <w:t>まず、（１）図書館協議会運営事業について</w:t>
            </w:r>
            <w:r>
              <w:rPr>
                <w:rFonts w:hAnsi="ＭＳ 明朝" w:hint="eastAsia"/>
              </w:rPr>
              <w:t>です。</w:t>
            </w:r>
          </w:p>
          <w:p w14:paraId="0DD742D7" w14:textId="15E62F91" w:rsidR="00C15943" w:rsidRDefault="00C15943" w:rsidP="00230A14">
            <w:pPr>
              <w:ind w:firstLineChars="100" w:firstLine="210"/>
              <w:rPr>
                <w:rFonts w:hAnsi="ＭＳ 明朝"/>
              </w:rPr>
            </w:pPr>
            <w:r w:rsidRPr="00C15943">
              <w:rPr>
                <w:rFonts w:hAnsi="ＭＳ 明朝" w:hint="eastAsia"/>
              </w:rPr>
              <w:t>先進図書館視察研修は隔年で行うため、今年度は行いません。したがって、今年度は今回の会議と、年度末の会議の計２回を予定しております。</w:t>
            </w:r>
          </w:p>
          <w:p w14:paraId="26E0927D" w14:textId="77777777" w:rsidR="00C15943" w:rsidRPr="00C15943" w:rsidRDefault="00C15943" w:rsidP="00230A14">
            <w:pPr>
              <w:ind w:firstLineChars="100" w:firstLine="210"/>
              <w:rPr>
                <w:rFonts w:hAnsi="ＭＳ 明朝"/>
              </w:rPr>
            </w:pPr>
            <w:r w:rsidRPr="00C15943">
              <w:rPr>
                <w:rFonts w:hAnsi="ＭＳ 明朝" w:hint="eastAsia"/>
              </w:rPr>
              <w:t>３ページ目をご覧ください。</w:t>
            </w:r>
          </w:p>
          <w:p w14:paraId="10608361" w14:textId="2E40F02A" w:rsidR="00C15943" w:rsidRPr="00C15943" w:rsidRDefault="00C15943" w:rsidP="00230A14">
            <w:pPr>
              <w:ind w:firstLineChars="100" w:firstLine="210"/>
              <w:rPr>
                <w:rFonts w:hAnsi="ＭＳ 明朝"/>
              </w:rPr>
            </w:pPr>
            <w:r w:rsidRPr="00C15943">
              <w:rPr>
                <w:rFonts w:hAnsi="ＭＳ 明朝" w:hint="eastAsia"/>
              </w:rPr>
              <w:t>次に（５）読書活動の推進について</w:t>
            </w:r>
            <w:r>
              <w:rPr>
                <w:rFonts w:hAnsi="ＭＳ 明朝" w:hint="eastAsia"/>
              </w:rPr>
              <w:t>です。</w:t>
            </w:r>
          </w:p>
          <w:p w14:paraId="619CDC08" w14:textId="77777777" w:rsidR="00C15943" w:rsidRPr="00C15943" w:rsidRDefault="00C15943" w:rsidP="00230A14">
            <w:pPr>
              <w:ind w:firstLineChars="100" w:firstLine="210"/>
              <w:rPr>
                <w:rFonts w:hAnsi="ＭＳ 明朝"/>
              </w:rPr>
            </w:pPr>
            <w:r w:rsidRPr="00C15943">
              <w:rPr>
                <w:rFonts w:hAnsi="ＭＳ 明朝" w:hint="eastAsia"/>
              </w:rPr>
              <w:t>図書館支援団体への活動の促進、小さい子どもを対象としたおはなし会、一日司書体験や多様なボランティア養成教室のほか、読書講演会、映画上映会、特集展示などを開催予定しています。中学生以下を対象とした読書ノートの配布運用も継続しつつ、７月からは専用のクリアファイルに読書記録やPOPを書く用紙などを入れた読書セットの配布も予定しております。</w:t>
            </w:r>
          </w:p>
          <w:p w14:paraId="015FC0D9" w14:textId="77777777" w:rsidR="00230A14" w:rsidRDefault="00C15943" w:rsidP="00230A14">
            <w:pPr>
              <w:ind w:firstLineChars="100" w:firstLine="210"/>
              <w:rPr>
                <w:rFonts w:hAnsi="ＭＳ 明朝"/>
              </w:rPr>
            </w:pPr>
            <w:r w:rsidRPr="00C15943">
              <w:rPr>
                <w:rFonts w:hAnsi="ＭＳ 明朝" w:hint="eastAsia"/>
              </w:rPr>
              <w:t>また、サンライブまつりを今年度も</w:t>
            </w:r>
            <w:r w:rsidR="00230A14">
              <w:rPr>
                <w:rFonts w:hAnsi="ＭＳ 明朝" w:hint="eastAsia"/>
              </w:rPr>
              <w:t>開催</w:t>
            </w:r>
            <w:r w:rsidRPr="00C15943">
              <w:rPr>
                <w:rFonts w:hAnsi="ＭＳ 明朝" w:hint="eastAsia"/>
              </w:rPr>
              <w:t>します。</w:t>
            </w:r>
          </w:p>
          <w:p w14:paraId="59B1F6CC" w14:textId="11478FAE" w:rsidR="00C15943" w:rsidRPr="00C15943" w:rsidRDefault="00C15943" w:rsidP="00230A14">
            <w:pPr>
              <w:ind w:firstLineChars="100" w:firstLine="210"/>
              <w:rPr>
                <w:rFonts w:hAnsi="ＭＳ 明朝"/>
              </w:rPr>
            </w:pPr>
            <w:r w:rsidRPr="00C15943">
              <w:rPr>
                <w:rFonts w:hAnsi="ＭＳ 明朝" w:hint="eastAsia"/>
              </w:rPr>
              <w:t>本の頒布会や、おはなし会、絵本づくりワークショップ、おはなし会、図書館で保有しているDVDを活用した映画の上映会などを行います。７月２５日（土）に開催しますので、お時間ある方はぜひ来ていただけますと幸いです。</w:t>
            </w:r>
          </w:p>
          <w:p w14:paraId="1B55CC6C" w14:textId="20D50ACC" w:rsidR="00C15943" w:rsidRPr="00C15943" w:rsidRDefault="00C15943" w:rsidP="00230A14">
            <w:pPr>
              <w:ind w:firstLineChars="100" w:firstLine="210"/>
              <w:rPr>
                <w:rFonts w:hAnsi="ＭＳ 明朝"/>
              </w:rPr>
            </w:pPr>
            <w:r w:rsidRPr="00C15943">
              <w:rPr>
                <w:rFonts w:hAnsi="ＭＳ 明朝" w:hint="eastAsia"/>
              </w:rPr>
              <w:lastRenderedPageBreak/>
              <w:t>（６）電子情報サービスの推進について</w:t>
            </w:r>
            <w:r>
              <w:rPr>
                <w:rFonts w:hAnsi="ＭＳ 明朝" w:hint="eastAsia"/>
              </w:rPr>
              <w:t>です。</w:t>
            </w:r>
          </w:p>
          <w:p w14:paraId="6D2552E7" w14:textId="77777777" w:rsidR="00230A14" w:rsidRDefault="00C15943" w:rsidP="00C15943">
            <w:pPr>
              <w:rPr>
                <w:rFonts w:hAnsi="ＭＳ 明朝"/>
              </w:rPr>
            </w:pPr>
            <w:r w:rsidRPr="00C15943">
              <w:rPr>
                <w:rFonts w:hAnsi="ＭＳ 明朝" w:hint="eastAsia"/>
              </w:rPr>
              <w:t xml:space="preserve">　図書館システムの維持管理、図書館ホームページの充実を図り、インターネット予約やメールサービスを行います。</w:t>
            </w:r>
          </w:p>
          <w:p w14:paraId="765690DF" w14:textId="77777777" w:rsidR="00230A14" w:rsidRDefault="00C15943" w:rsidP="00230A14">
            <w:pPr>
              <w:ind w:firstLineChars="100" w:firstLine="210"/>
              <w:rPr>
                <w:rFonts w:hAnsi="ＭＳ 明朝"/>
              </w:rPr>
            </w:pPr>
            <w:r w:rsidRPr="00C15943">
              <w:rPr>
                <w:rFonts w:hAnsi="ＭＳ 明朝" w:hint="eastAsia"/>
              </w:rPr>
              <w:t>昨年度から、市内小中学校に通う児童生徒全員に貸与されている学習用タブレットでのみよし電子図書館の活用を開始しており、今後も学校の声を聞きながら電子図書館の充実を図っていきます。</w:t>
            </w:r>
          </w:p>
          <w:p w14:paraId="75EDE11C" w14:textId="77777777" w:rsidR="00230A14" w:rsidRDefault="00C15943" w:rsidP="00230A14">
            <w:pPr>
              <w:ind w:leftChars="100" w:left="210"/>
              <w:rPr>
                <w:rFonts w:hAnsi="ＭＳ 明朝"/>
              </w:rPr>
            </w:pPr>
            <w:r w:rsidRPr="00C15943">
              <w:rPr>
                <w:rFonts w:hAnsi="ＭＳ 明朝" w:hint="eastAsia"/>
              </w:rPr>
              <w:t>昨年度の時点で、小学校７校と中学校１校から申請があり、利用を開始しています。今年度に入り、新１年生と教職員の分として、小学校６校と中学校１校から申出がありました。</w:t>
            </w:r>
          </w:p>
          <w:p w14:paraId="45901CAE" w14:textId="74B24429" w:rsidR="00C15943" w:rsidRPr="00C15943" w:rsidRDefault="00C15943" w:rsidP="00230A14">
            <w:pPr>
              <w:ind w:leftChars="100" w:left="210"/>
              <w:rPr>
                <w:rFonts w:hAnsi="ＭＳ 明朝"/>
              </w:rPr>
            </w:pPr>
            <w:r w:rsidRPr="00C15943">
              <w:rPr>
                <w:rFonts w:hAnsi="ＭＳ 明朝" w:hint="eastAsia"/>
              </w:rPr>
              <w:t>昨年度中にすべての学校で利用を開始できておりませんので、今年度中にはすべての学校で利用開始できるよう継続して学校へ働き掛けていきます。</w:t>
            </w:r>
          </w:p>
          <w:p w14:paraId="44A92A0F" w14:textId="51544834" w:rsidR="00C15943" w:rsidRPr="00C15943" w:rsidRDefault="00C15943" w:rsidP="00230A14">
            <w:pPr>
              <w:ind w:firstLineChars="100" w:firstLine="210"/>
              <w:rPr>
                <w:rFonts w:hAnsi="ＭＳ 明朝"/>
              </w:rPr>
            </w:pPr>
            <w:r w:rsidRPr="00C15943">
              <w:rPr>
                <w:rFonts w:hAnsi="ＭＳ 明朝" w:hint="eastAsia"/>
              </w:rPr>
              <w:t>（７）市内小中学校との連携</w:t>
            </w:r>
            <w:r>
              <w:rPr>
                <w:rFonts w:hAnsi="ＭＳ 明朝" w:hint="eastAsia"/>
              </w:rPr>
              <w:t>についてです。</w:t>
            </w:r>
          </w:p>
          <w:p w14:paraId="4E7E3A70" w14:textId="77777777" w:rsidR="00230A14" w:rsidRDefault="00C15943" w:rsidP="00230A14">
            <w:pPr>
              <w:ind w:left="210" w:hangingChars="100" w:hanging="210"/>
              <w:rPr>
                <w:rFonts w:hAnsi="ＭＳ 明朝"/>
              </w:rPr>
            </w:pPr>
            <w:r w:rsidRPr="00C15943">
              <w:rPr>
                <w:rFonts w:hAnsi="ＭＳ 明朝" w:hint="eastAsia"/>
              </w:rPr>
              <w:t xml:space="preserve">　例年通り、校外学習や職場体験学習の受け入れ、団体貸出、配本サービスを行います。また、昨年度に引き続き「みよし市本のポップ展」を開催します。１０月１１日（日）</w:t>
            </w:r>
          </w:p>
          <w:p w14:paraId="71464314" w14:textId="77777777" w:rsidR="00230A14" w:rsidRDefault="00C15943" w:rsidP="00230A14">
            <w:pPr>
              <w:ind w:left="210" w:hangingChars="100" w:hanging="210"/>
              <w:rPr>
                <w:rFonts w:hAnsi="ＭＳ 明朝"/>
              </w:rPr>
            </w:pPr>
            <w:r w:rsidRPr="00C15943">
              <w:rPr>
                <w:rFonts w:hAnsi="ＭＳ 明朝" w:hint="eastAsia"/>
              </w:rPr>
              <w:t>から１１月１日（日）までサンライブ１階のギャラリーで展示する予定ですので、お時</w:t>
            </w:r>
          </w:p>
          <w:p w14:paraId="28BF5C0A" w14:textId="5B94A9E3" w:rsidR="00C15943" w:rsidRPr="00C15943" w:rsidRDefault="00C15943" w:rsidP="00230A14">
            <w:pPr>
              <w:ind w:left="210" w:hangingChars="100" w:hanging="210"/>
              <w:rPr>
                <w:rFonts w:hAnsi="ＭＳ 明朝"/>
              </w:rPr>
            </w:pPr>
            <w:r w:rsidRPr="00C15943">
              <w:rPr>
                <w:rFonts w:hAnsi="ＭＳ 明朝" w:hint="eastAsia"/>
              </w:rPr>
              <w:t>間ある方はぜひ見に来ていただけますと幸いです。</w:t>
            </w:r>
          </w:p>
          <w:p w14:paraId="503AB643" w14:textId="559C709B" w:rsidR="00C15943" w:rsidRPr="00C15943" w:rsidRDefault="00C15943" w:rsidP="00230A14">
            <w:pPr>
              <w:ind w:firstLineChars="100" w:firstLine="210"/>
              <w:rPr>
                <w:rFonts w:hAnsi="ＭＳ 明朝"/>
              </w:rPr>
            </w:pPr>
            <w:r w:rsidRPr="00C15943">
              <w:rPr>
                <w:rFonts w:hAnsi="ＭＳ 明朝" w:hint="eastAsia"/>
              </w:rPr>
              <w:t>（８）第５次子ども読書活動推進計画の改定について</w:t>
            </w:r>
            <w:r>
              <w:rPr>
                <w:rFonts w:hAnsi="ＭＳ 明朝" w:hint="eastAsia"/>
              </w:rPr>
              <w:t>です。</w:t>
            </w:r>
          </w:p>
          <w:p w14:paraId="453A7448" w14:textId="2F883966" w:rsidR="00C15943" w:rsidRDefault="00C15943" w:rsidP="00230A14">
            <w:pPr>
              <w:ind w:firstLineChars="100" w:firstLine="210"/>
              <w:rPr>
                <w:rFonts w:hAnsi="ＭＳ 明朝"/>
              </w:rPr>
            </w:pPr>
            <w:r w:rsidRPr="00C15943">
              <w:rPr>
                <w:rFonts w:hAnsi="ＭＳ 明朝" w:hint="eastAsia"/>
              </w:rPr>
              <w:t>現行の第４次みよし市読書活動推進計画が今年度をもって満了となるため、令和９年度からの第５次計画の改定を行います。詳細についてはこの後の議題でご説明させていただきます。</w:t>
            </w:r>
          </w:p>
          <w:p w14:paraId="29FC609D" w14:textId="045AACB6" w:rsidR="00C15943" w:rsidRPr="00C15943" w:rsidRDefault="00C15943" w:rsidP="00230A14">
            <w:pPr>
              <w:ind w:firstLineChars="100" w:firstLine="210"/>
              <w:rPr>
                <w:rFonts w:hAnsi="ＭＳ 明朝"/>
              </w:rPr>
            </w:pPr>
            <w:r w:rsidRPr="00C15943">
              <w:rPr>
                <w:rFonts w:hAnsi="ＭＳ 明朝" w:hint="eastAsia"/>
              </w:rPr>
              <w:t>最後に５ページをご覧ください。</w:t>
            </w:r>
          </w:p>
          <w:p w14:paraId="22D105F4" w14:textId="52133363" w:rsidR="00C15943" w:rsidRDefault="00C15943" w:rsidP="00230A14">
            <w:pPr>
              <w:ind w:firstLineChars="100" w:firstLine="210"/>
              <w:rPr>
                <w:rFonts w:hAnsi="ＭＳ 明朝"/>
              </w:rPr>
            </w:pPr>
            <w:r w:rsidRPr="00C15943">
              <w:rPr>
                <w:rFonts w:hAnsi="ＭＳ 明朝" w:hint="eastAsia"/>
              </w:rPr>
              <w:t>令和８年度の生涯学習推進課の事業の内、図書館に関するものの年間スケジュールです。</w:t>
            </w:r>
          </w:p>
          <w:p w14:paraId="694E18A5" w14:textId="49A70C86" w:rsidR="008563E6" w:rsidRDefault="008563E6" w:rsidP="00230A14">
            <w:pPr>
              <w:ind w:firstLineChars="100" w:firstLine="210"/>
            </w:pPr>
            <w:r>
              <w:rPr>
                <w:rFonts w:hAnsi="ＭＳ 明朝"/>
              </w:rPr>
              <w:t>以上で説明を終わります。</w:t>
            </w:r>
          </w:p>
          <w:p w14:paraId="1CBDF9AC" w14:textId="77777777" w:rsidR="0059091F" w:rsidRDefault="0059091F" w:rsidP="008563E6">
            <w:pPr>
              <w:rPr>
                <w:rFonts w:hAnsi="ＭＳ 明朝"/>
              </w:rPr>
            </w:pPr>
          </w:p>
          <w:p w14:paraId="74144F86" w14:textId="10620DF4" w:rsidR="008563E6" w:rsidRDefault="008563E6" w:rsidP="00A919E7">
            <w:pPr>
              <w:ind w:firstLineChars="100" w:firstLine="210"/>
            </w:pPr>
            <w:r>
              <w:rPr>
                <w:rFonts w:hAnsi="ＭＳ 明朝"/>
              </w:rPr>
              <w:t>ありがとうございました。</w:t>
            </w:r>
          </w:p>
          <w:p w14:paraId="499A6875" w14:textId="5A1BF6BE" w:rsidR="0059091F" w:rsidRPr="00F63FD6" w:rsidRDefault="008563E6" w:rsidP="00F63FD6">
            <w:pPr>
              <w:ind w:firstLineChars="100" w:firstLine="210"/>
            </w:pPr>
            <w:r>
              <w:rPr>
                <w:rFonts w:hAnsi="ＭＳ 明朝"/>
              </w:rPr>
              <w:t>ただいまの説明に対して何かご意見ご質問はございますでしょうか。</w:t>
            </w:r>
          </w:p>
          <w:p w14:paraId="3A07357A" w14:textId="77777777" w:rsidR="005811C1" w:rsidRDefault="005811C1" w:rsidP="005811C1">
            <w:pPr>
              <w:rPr>
                <w:rFonts w:hAnsi="ＭＳ 明朝"/>
              </w:rPr>
            </w:pPr>
          </w:p>
          <w:p w14:paraId="4076B1FD" w14:textId="77777777" w:rsidR="005811C1" w:rsidRDefault="00A919E7" w:rsidP="00A919E7">
            <w:pPr>
              <w:ind w:firstLineChars="100" w:firstLine="210"/>
              <w:rPr>
                <w:rFonts w:hAnsi="ＭＳ 明朝"/>
              </w:rPr>
            </w:pPr>
            <w:r>
              <w:rPr>
                <w:rFonts w:hAnsi="ＭＳ 明朝" w:hint="eastAsia"/>
              </w:rPr>
              <w:t>１</w:t>
            </w:r>
            <w:r w:rsidR="008563E6">
              <w:rPr>
                <w:rFonts w:hAnsi="ＭＳ 明朝"/>
              </w:rPr>
              <w:t>ついいですか。</w:t>
            </w:r>
          </w:p>
          <w:p w14:paraId="613DDE07" w14:textId="3280F63E" w:rsidR="008563E6" w:rsidRDefault="00A919E7" w:rsidP="00A919E7">
            <w:pPr>
              <w:ind w:firstLineChars="100" w:firstLine="210"/>
            </w:pPr>
            <w:r>
              <w:rPr>
                <w:rFonts w:hAnsi="ＭＳ 明朝" w:hint="eastAsia"/>
              </w:rPr>
              <w:t>３</w:t>
            </w:r>
            <w:r w:rsidR="008563E6">
              <w:rPr>
                <w:rFonts w:hAnsi="ＭＳ 明朝"/>
              </w:rPr>
              <w:t>ページの（6）</w:t>
            </w:r>
            <w:r w:rsidR="005811C1">
              <w:rPr>
                <w:rFonts w:hAnsi="ＭＳ 明朝" w:hint="eastAsia"/>
              </w:rPr>
              <w:t>について、</w:t>
            </w:r>
            <w:r>
              <w:rPr>
                <w:rFonts w:hAnsi="ＭＳ 明朝" w:hint="eastAsia"/>
              </w:rPr>
              <w:t>小学校や</w:t>
            </w:r>
            <w:r w:rsidR="008563E6">
              <w:rPr>
                <w:rFonts w:hAnsi="ＭＳ 明朝"/>
              </w:rPr>
              <w:t>中学校</w:t>
            </w:r>
            <w:r w:rsidR="00230A14">
              <w:rPr>
                <w:rFonts w:hAnsi="ＭＳ 明朝" w:hint="eastAsia"/>
              </w:rPr>
              <w:t>で</w:t>
            </w:r>
            <w:r w:rsidR="008563E6">
              <w:rPr>
                <w:rFonts w:hAnsi="ＭＳ 明朝"/>
              </w:rPr>
              <w:t>電子図書館を活用してもらう</w:t>
            </w:r>
            <w:r w:rsidR="00110C4F">
              <w:rPr>
                <w:rFonts w:hAnsi="ＭＳ 明朝" w:hint="eastAsia"/>
              </w:rPr>
              <w:t>というので、</w:t>
            </w:r>
            <w:r w:rsidR="008563E6">
              <w:rPr>
                <w:rFonts w:hAnsi="ＭＳ 明朝"/>
              </w:rPr>
              <w:t>なかなかその利用</w:t>
            </w:r>
            <w:r>
              <w:rPr>
                <w:rFonts w:hAnsi="ＭＳ 明朝" w:hint="eastAsia"/>
              </w:rPr>
              <w:t>校</w:t>
            </w:r>
            <w:r w:rsidR="00110C4F">
              <w:rPr>
                <w:rFonts w:hAnsi="ＭＳ 明朝" w:hint="eastAsia"/>
              </w:rPr>
              <w:t>数</w:t>
            </w:r>
            <w:r w:rsidR="008563E6">
              <w:rPr>
                <w:rFonts w:hAnsi="ＭＳ 明朝"/>
              </w:rPr>
              <w:t>が増えていかない</w:t>
            </w:r>
            <w:r w:rsidR="005811C1">
              <w:rPr>
                <w:rFonts w:hAnsi="ＭＳ 明朝" w:hint="eastAsia"/>
              </w:rPr>
              <w:t>という、</w:t>
            </w:r>
            <w:r w:rsidR="008563E6">
              <w:rPr>
                <w:rFonts w:hAnsi="ＭＳ 明朝"/>
              </w:rPr>
              <w:t>昨年度もそうだったんですけれども、取りまとめをしてくださる先生が忙しい</w:t>
            </w:r>
            <w:r w:rsidR="00110C4F">
              <w:rPr>
                <w:rFonts w:hAnsi="ＭＳ 明朝" w:hint="eastAsia"/>
              </w:rPr>
              <w:t>と</w:t>
            </w:r>
            <w:r w:rsidR="008563E6">
              <w:rPr>
                <w:rFonts w:hAnsi="ＭＳ 明朝"/>
              </w:rPr>
              <w:t>いうことで手続きが進まない</w:t>
            </w:r>
            <w:r w:rsidR="005811C1">
              <w:rPr>
                <w:rFonts w:hAnsi="ＭＳ 明朝" w:hint="eastAsia"/>
              </w:rPr>
              <w:t>と</w:t>
            </w:r>
            <w:r w:rsidR="008563E6">
              <w:rPr>
                <w:rFonts w:hAnsi="ＭＳ 明朝"/>
              </w:rPr>
              <w:t>いうこともあったんですけれども</w:t>
            </w:r>
            <w:r>
              <w:rPr>
                <w:rFonts w:hAnsi="ＭＳ 明朝" w:hint="eastAsia"/>
              </w:rPr>
              <w:t>、</w:t>
            </w:r>
            <w:r w:rsidR="008563E6">
              <w:rPr>
                <w:rFonts w:hAnsi="ＭＳ 明朝"/>
              </w:rPr>
              <w:t>そのあたり今年度は全校</w:t>
            </w:r>
            <w:r w:rsidR="00110C4F">
              <w:rPr>
                <w:rFonts w:hAnsi="ＭＳ 明朝" w:hint="eastAsia"/>
              </w:rPr>
              <w:t>的</w:t>
            </w:r>
            <w:r w:rsidR="008563E6">
              <w:rPr>
                <w:rFonts w:hAnsi="ＭＳ 明朝"/>
              </w:rPr>
              <w:t>な利用</w:t>
            </w:r>
            <w:r w:rsidR="00110C4F">
              <w:rPr>
                <w:rFonts w:hAnsi="ＭＳ 明朝" w:hint="eastAsia"/>
              </w:rPr>
              <w:t>という</w:t>
            </w:r>
            <w:r w:rsidR="008563E6">
              <w:rPr>
                <w:rFonts w:hAnsi="ＭＳ 明朝"/>
              </w:rPr>
              <w:t>お話でしたが、どういうふうにそのあたりを解消していけそうですか。</w:t>
            </w:r>
          </w:p>
          <w:p w14:paraId="0AA9B78E" w14:textId="77777777" w:rsidR="00F63FD6" w:rsidRPr="00110C4F" w:rsidRDefault="00F63FD6" w:rsidP="008563E6">
            <w:pPr>
              <w:rPr>
                <w:rFonts w:hAnsi="ＭＳ 明朝"/>
              </w:rPr>
            </w:pPr>
          </w:p>
          <w:p w14:paraId="518B83B7" w14:textId="3EEAAAB8" w:rsidR="00A919E7" w:rsidRDefault="008563E6" w:rsidP="00A919E7">
            <w:pPr>
              <w:ind w:firstLineChars="100" w:firstLine="210"/>
              <w:rPr>
                <w:rFonts w:hAnsi="ＭＳ 明朝"/>
                <w:color w:val="000000" w:themeColor="text1"/>
              </w:rPr>
            </w:pPr>
            <w:r w:rsidRPr="00A919E7">
              <w:rPr>
                <w:rFonts w:hAnsi="ＭＳ 明朝"/>
                <w:color w:val="000000" w:themeColor="text1"/>
              </w:rPr>
              <w:t>今年度は、小学校</w:t>
            </w:r>
            <w:r w:rsidR="00A919E7">
              <w:rPr>
                <w:rFonts w:hAnsi="ＭＳ 明朝" w:hint="eastAsia"/>
                <w:color w:val="000000" w:themeColor="text1"/>
              </w:rPr>
              <w:t>１</w:t>
            </w:r>
            <w:r w:rsidRPr="00A919E7">
              <w:rPr>
                <w:rFonts w:hAnsi="ＭＳ 明朝"/>
                <w:color w:val="000000" w:themeColor="text1"/>
              </w:rPr>
              <w:t>年生の分で学校から申出書を提出してもらうようになっていて、現段階で小学校が</w:t>
            </w:r>
            <w:r w:rsidR="00A919E7">
              <w:rPr>
                <w:rFonts w:hAnsi="ＭＳ 明朝" w:hint="eastAsia"/>
                <w:color w:val="000000" w:themeColor="text1"/>
              </w:rPr>
              <w:t>５</w:t>
            </w:r>
            <w:r w:rsidRPr="00A919E7">
              <w:rPr>
                <w:rFonts w:hAnsi="ＭＳ 明朝"/>
                <w:color w:val="000000" w:themeColor="text1"/>
              </w:rPr>
              <w:t>校と中学校</w:t>
            </w:r>
            <w:r w:rsidR="00A919E7">
              <w:rPr>
                <w:rFonts w:hAnsi="ＭＳ 明朝" w:hint="eastAsia"/>
                <w:color w:val="000000" w:themeColor="text1"/>
              </w:rPr>
              <w:t>１</w:t>
            </w:r>
            <w:r w:rsidRPr="00A919E7">
              <w:rPr>
                <w:rFonts w:hAnsi="ＭＳ 明朝"/>
                <w:color w:val="000000" w:themeColor="text1"/>
              </w:rPr>
              <w:t>校で、今のところ全体で</w:t>
            </w:r>
            <w:r w:rsidR="00A919E7">
              <w:rPr>
                <w:rFonts w:hAnsi="ＭＳ 明朝" w:hint="eastAsia"/>
                <w:color w:val="000000" w:themeColor="text1"/>
              </w:rPr>
              <w:t>６校実施しています</w:t>
            </w:r>
            <w:r w:rsidRPr="00A919E7">
              <w:rPr>
                <w:rFonts w:hAnsi="ＭＳ 明朝"/>
                <w:color w:val="000000" w:themeColor="text1"/>
              </w:rPr>
              <w:t>。今年も新</w:t>
            </w:r>
            <w:r w:rsidR="00A919E7">
              <w:rPr>
                <w:rFonts w:hAnsi="ＭＳ 明朝" w:hint="eastAsia"/>
                <w:color w:val="000000" w:themeColor="text1"/>
              </w:rPr>
              <w:t>１</w:t>
            </w:r>
            <w:r w:rsidRPr="00A919E7">
              <w:rPr>
                <w:rFonts w:hAnsi="ＭＳ 明朝"/>
                <w:color w:val="000000" w:themeColor="text1"/>
              </w:rPr>
              <w:t>年生の分を</w:t>
            </w:r>
            <w:r w:rsidR="00A919E7">
              <w:rPr>
                <w:rFonts w:hAnsi="ＭＳ 明朝" w:hint="eastAsia"/>
                <w:color w:val="000000" w:themeColor="text1"/>
              </w:rPr>
              <w:t>追加して</w:t>
            </w:r>
            <w:r w:rsidRPr="00A919E7">
              <w:rPr>
                <w:rFonts w:hAnsi="ＭＳ 明朝"/>
                <w:color w:val="000000" w:themeColor="text1"/>
              </w:rPr>
              <w:t>ください</w:t>
            </w:r>
            <w:r w:rsidR="005811C1">
              <w:rPr>
                <w:rFonts w:hAnsi="ＭＳ 明朝" w:hint="eastAsia"/>
                <w:color w:val="000000" w:themeColor="text1"/>
              </w:rPr>
              <w:t>と</w:t>
            </w:r>
            <w:r w:rsidRPr="00A919E7">
              <w:rPr>
                <w:rFonts w:hAnsi="ＭＳ 明朝"/>
                <w:color w:val="000000" w:themeColor="text1"/>
              </w:rPr>
              <w:t>いうふうで活用を継続されている学校が</w:t>
            </w:r>
            <w:r w:rsidR="00A919E7">
              <w:rPr>
                <w:rFonts w:hAnsi="ＭＳ 明朝" w:hint="eastAsia"/>
                <w:color w:val="000000" w:themeColor="text1"/>
              </w:rPr>
              <w:t>６校</w:t>
            </w:r>
            <w:r w:rsidRPr="00A919E7">
              <w:rPr>
                <w:rFonts w:hAnsi="ＭＳ 明朝"/>
                <w:color w:val="000000" w:themeColor="text1"/>
              </w:rPr>
              <w:t>あるという状況で</w:t>
            </w:r>
            <w:r w:rsidR="00A919E7">
              <w:rPr>
                <w:rFonts w:hAnsi="ＭＳ 明朝" w:hint="eastAsia"/>
                <w:color w:val="000000" w:themeColor="text1"/>
              </w:rPr>
              <w:t>す。</w:t>
            </w:r>
          </w:p>
          <w:p w14:paraId="206B4AA3" w14:textId="63C823D9" w:rsidR="0071792D" w:rsidRDefault="008563E6" w:rsidP="0071792D">
            <w:pPr>
              <w:ind w:firstLineChars="100" w:firstLine="210"/>
              <w:rPr>
                <w:rFonts w:hAnsi="ＭＳ 明朝"/>
                <w:color w:val="000000" w:themeColor="text1"/>
              </w:rPr>
            </w:pPr>
            <w:r w:rsidRPr="00A919E7">
              <w:rPr>
                <w:rFonts w:hAnsi="ＭＳ 明朝"/>
                <w:color w:val="000000" w:themeColor="text1"/>
              </w:rPr>
              <w:t>先週</w:t>
            </w:r>
            <w:r w:rsidR="00A919E7">
              <w:rPr>
                <w:rFonts w:hAnsi="ＭＳ 明朝" w:hint="eastAsia"/>
                <w:color w:val="000000" w:themeColor="text1"/>
              </w:rPr>
              <w:t>、</w:t>
            </w:r>
            <w:r w:rsidRPr="00A919E7">
              <w:rPr>
                <w:rFonts w:hAnsi="ＭＳ 明朝"/>
                <w:color w:val="000000" w:themeColor="text1"/>
              </w:rPr>
              <w:t>学校図書館の</w:t>
            </w:r>
            <w:r w:rsidR="0071792D">
              <w:rPr>
                <w:rFonts w:hAnsi="ＭＳ 明朝" w:hint="eastAsia"/>
                <w:color w:val="000000" w:themeColor="text1"/>
              </w:rPr>
              <w:t>関係の</w:t>
            </w:r>
            <w:r w:rsidRPr="00A919E7">
              <w:rPr>
                <w:rFonts w:hAnsi="ＭＳ 明朝"/>
                <w:color w:val="000000" w:themeColor="text1"/>
              </w:rPr>
              <w:t>先生方をお呼びした会議の際にも、</w:t>
            </w:r>
            <w:r w:rsidR="0071792D">
              <w:rPr>
                <w:rFonts w:hAnsi="ＭＳ 明朝" w:hint="eastAsia"/>
                <w:color w:val="000000" w:themeColor="text1"/>
              </w:rPr>
              <w:t>再度</w:t>
            </w:r>
            <w:r w:rsidRPr="00A919E7">
              <w:rPr>
                <w:rFonts w:hAnsi="ＭＳ 明朝"/>
                <w:color w:val="000000" w:themeColor="text1"/>
              </w:rPr>
              <w:t>電子図書館の活用をぜひ進めていただきたいです</w:t>
            </w:r>
            <w:r w:rsidR="005811C1">
              <w:rPr>
                <w:rFonts w:hAnsi="ＭＳ 明朝" w:hint="eastAsia"/>
                <w:color w:val="000000" w:themeColor="text1"/>
              </w:rPr>
              <w:t>と</w:t>
            </w:r>
            <w:r w:rsidRPr="00A919E7">
              <w:rPr>
                <w:rFonts w:hAnsi="ＭＳ 明朝"/>
                <w:color w:val="000000" w:themeColor="text1"/>
              </w:rPr>
              <w:t>いうことでお話をさせていただいている状況で</w:t>
            </w:r>
            <w:r w:rsidR="0071792D">
              <w:rPr>
                <w:rFonts w:hAnsi="ＭＳ 明朝" w:hint="eastAsia"/>
                <w:color w:val="000000" w:themeColor="text1"/>
              </w:rPr>
              <w:t>す。</w:t>
            </w:r>
          </w:p>
          <w:p w14:paraId="26088C6C" w14:textId="5E72626F" w:rsidR="008563E6" w:rsidRPr="00A919E7" w:rsidRDefault="008563E6" w:rsidP="0071792D">
            <w:pPr>
              <w:ind w:firstLineChars="100" w:firstLine="210"/>
              <w:rPr>
                <w:color w:val="000000" w:themeColor="text1"/>
              </w:rPr>
            </w:pPr>
            <w:r w:rsidRPr="00A919E7">
              <w:rPr>
                <w:rFonts w:hAnsi="ＭＳ 明朝"/>
                <w:color w:val="000000" w:themeColor="text1"/>
              </w:rPr>
              <w:t>今後</w:t>
            </w:r>
            <w:r w:rsidR="0071792D">
              <w:rPr>
                <w:rFonts w:hAnsi="ＭＳ 明朝" w:hint="eastAsia"/>
                <w:color w:val="000000" w:themeColor="text1"/>
              </w:rPr>
              <w:t>についても、</w:t>
            </w:r>
            <w:r w:rsidRPr="00A919E7">
              <w:rPr>
                <w:rFonts w:hAnsi="ＭＳ 明朝"/>
                <w:color w:val="000000" w:themeColor="text1"/>
              </w:rPr>
              <w:t>今活用されている学校の事例をお伺いして、どういうふうに</w:t>
            </w:r>
            <w:r w:rsidR="0071792D">
              <w:rPr>
                <w:rFonts w:hAnsi="ＭＳ 明朝" w:hint="eastAsia"/>
                <w:color w:val="000000" w:themeColor="text1"/>
              </w:rPr>
              <w:t>学校で</w:t>
            </w:r>
            <w:r w:rsidRPr="00A919E7">
              <w:rPr>
                <w:rFonts w:hAnsi="ＭＳ 明朝"/>
                <w:color w:val="000000" w:themeColor="text1"/>
              </w:rPr>
              <w:t>使われて</w:t>
            </w:r>
            <w:r w:rsidR="0071792D">
              <w:rPr>
                <w:rFonts w:hAnsi="ＭＳ 明朝" w:hint="eastAsia"/>
                <w:color w:val="000000" w:themeColor="text1"/>
              </w:rPr>
              <w:t>い</w:t>
            </w:r>
            <w:r w:rsidRPr="00A919E7">
              <w:rPr>
                <w:rFonts w:hAnsi="ＭＳ 明朝"/>
                <w:color w:val="000000" w:themeColor="text1"/>
              </w:rPr>
              <w:t>る</w:t>
            </w:r>
            <w:r w:rsidR="0071792D">
              <w:rPr>
                <w:rFonts w:hAnsi="ＭＳ 明朝" w:hint="eastAsia"/>
                <w:color w:val="000000" w:themeColor="text1"/>
              </w:rPr>
              <w:t>かと</w:t>
            </w:r>
            <w:r w:rsidRPr="00A919E7">
              <w:rPr>
                <w:rFonts w:hAnsi="ＭＳ 明朝"/>
                <w:color w:val="000000" w:themeColor="text1"/>
              </w:rPr>
              <w:t>いうことを、まだ始められてない学校に伝えつつ、始めてもらえませんか</w:t>
            </w:r>
            <w:r w:rsidR="005811C1">
              <w:rPr>
                <w:rFonts w:hAnsi="ＭＳ 明朝" w:hint="eastAsia"/>
                <w:color w:val="000000" w:themeColor="text1"/>
              </w:rPr>
              <w:t>と</w:t>
            </w:r>
            <w:r w:rsidRPr="00A919E7">
              <w:rPr>
                <w:rFonts w:hAnsi="ＭＳ 明朝"/>
                <w:color w:val="000000" w:themeColor="text1"/>
              </w:rPr>
              <w:t>いうのを伝えていく</w:t>
            </w:r>
            <w:r w:rsidR="0071792D">
              <w:rPr>
                <w:rFonts w:hAnsi="ＭＳ 明朝" w:hint="eastAsia"/>
                <w:color w:val="000000" w:themeColor="text1"/>
              </w:rPr>
              <w:t>こと</w:t>
            </w:r>
            <w:r w:rsidR="00A919E7">
              <w:rPr>
                <w:rFonts w:hAnsi="ＭＳ 明朝" w:hint="eastAsia"/>
                <w:color w:val="000000" w:themeColor="text1"/>
              </w:rPr>
              <w:t>を</w:t>
            </w:r>
            <w:r w:rsidRPr="00A919E7">
              <w:rPr>
                <w:rFonts w:hAnsi="ＭＳ 明朝"/>
                <w:color w:val="000000" w:themeColor="text1"/>
              </w:rPr>
              <w:t>考えているところです。</w:t>
            </w:r>
          </w:p>
          <w:p w14:paraId="22E49913" w14:textId="77777777" w:rsidR="0059091F" w:rsidRDefault="0059091F" w:rsidP="008563E6">
            <w:pPr>
              <w:rPr>
                <w:rFonts w:hAnsi="ＭＳ 明朝"/>
              </w:rPr>
            </w:pPr>
          </w:p>
          <w:p w14:paraId="6340645E" w14:textId="55D93A17" w:rsidR="008563E6" w:rsidRDefault="008563E6" w:rsidP="0071792D">
            <w:pPr>
              <w:ind w:firstLineChars="100" w:firstLine="210"/>
            </w:pPr>
            <w:r>
              <w:rPr>
                <w:rFonts w:hAnsi="ＭＳ 明朝"/>
              </w:rPr>
              <w:t>手続きが煩雑とかそういうことではない</w:t>
            </w:r>
            <w:r w:rsidR="0071792D">
              <w:rPr>
                <w:rFonts w:hAnsi="ＭＳ 明朝" w:hint="eastAsia"/>
              </w:rPr>
              <w:t>です</w:t>
            </w:r>
            <w:r>
              <w:rPr>
                <w:rFonts w:hAnsi="ＭＳ 明朝"/>
              </w:rPr>
              <w:t>ね。</w:t>
            </w:r>
          </w:p>
          <w:p w14:paraId="0FD4F998" w14:textId="77777777" w:rsidR="0059091F" w:rsidRDefault="0059091F" w:rsidP="008563E6">
            <w:pPr>
              <w:rPr>
                <w:rFonts w:hAnsi="ＭＳ 明朝"/>
              </w:rPr>
            </w:pPr>
          </w:p>
          <w:p w14:paraId="08873F30" w14:textId="26E257C1" w:rsidR="008563E6" w:rsidRDefault="008563E6" w:rsidP="0071792D">
            <w:pPr>
              <w:ind w:firstLineChars="100" w:firstLine="210"/>
            </w:pPr>
            <w:r>
              <w:rPr>
                <w:rFonts w:hAnsi="ＭＳ 明朝"/>
              </w:rPr>
              <w:t>そうですね</w:t>
            </w:r>
            <w:r w:rsidR="0071792D">
              <w:rPr>
                <w:rFonts w:hAnsi="ＭＳ 明朝" w:hint="eastAsia"/>
              </w:rPr>
              <w:t>、</w:t>
            </w:r>
            <w:r>
              <w:rPr>
                <w:rFonts w:hAnsi="ＭＳ 明朝"/>
              </w:rPr>
              <w:t>そこまで煩雑ということはないです。</w:t>
            </w:r>
          </w:p>
          <w:p w14:paraId="713D35F4" w14:textId="467A7A7E" w:rsidR="008563E6" w:rsidRDefault="005811C1" w:rsidP="0071792D">
            <w:pPr>
              <w:ind w:firstLineChars="100" w:firstLine="210"/>
            </w:pPr>
            <w:r>
              <w:rPr>
                <w:rFonts w:hAnsi="ＭＳ 明朝" w:hint="eastAsia"/>
              </w:rPr>
              <w:t>児童</w:t>
            </w:r>
            <w:r w:rsidR="008563E6">
              <w:rPr>
                <w:rFonts w:hAnsi="ＭＳ 明朝"/>
              </w:rPr>
              <w:t>生徒の部分については</w:t>
            </w:r>
            <w:r w:rsidR="0071792D">
              <w:rPr>
                <w:rFonts w:hAnsi="ＭＳ 明朝" w:hint="eastAsia"/>
              </w:rPr>
              <w:t>、</w:t>
            </w:r>
            <w:r w:rsidR="008563E6">
              <w:rPr>
                <w:rFonts w:hAnsi="ＭＳ 明朝"/>
              </w:rPr>
              <w:t>学校の担当の先生の名前で出してもらうだけで</w:t>
            </w:r>
            <w:r>
              <w:rPr>
                <w:rFonts w:hAnsi="ＭＳ 明朝" w:hint="eastAsia"/>
              </w:rPr>
              <w:t>す。</w:t>
            </w:r>
            <w:r w:rsidR="008563E6">
              <w:rPr>
                <w:rFonts w:hAnsi="ＭＳ 明朝"/>
              </w:rPr>
              <w:t>先生たちの分の</w:t>
            </w:r>
            <w:r w:rsidR="0071792D">
              <w:rPr>
                <w:rFonts w:hAnsi="ＭＳ 明朝" w:hint="eastAsia"/>
              </w:rPr>
              <w:t>ＩＤ</w:t>
            </w:r>
            <w:r w:rsidR="008563E6">
              <w:rPr>
                <w:rFonts w:hAnsi="ＭＳ 明朝"/>
              </w:rPr>
              <w:t>に関しては使いたい先生の分のみつけるので</w:t>
            </w:r>
            <w:r w:rsidR="0071792D">
              <w:rPr>
                <w:rFonts w:hAnsi="ＭＳ 明朝" w:hint="eastAsia"/>
              </w:rPr>
              <w:t>、</w:t>
            </w:r>
            <w:r w:rsidR="008563E6">
              <w:rPr>
                <w:rFonts w:hAnsi="ＭＳ 明朝"/>
              </w:rPr>
              <w:t>そこだけ一人一人お名前と生年月日を</w:t>
            </w:r>
            <w:r w:rsidR="0071792D">
              <w:rPr>
                <w:rFonts w:hAnsi="ＭＳ 明朝" w:hint="eastAsia"/>
              </w:rPr>
              <w:t>書いて</w:t>
            </w:r>
            <w:r w:rsidR="008563E6">
              <w:rPr>
                <w:rFonts w:hAnsi="ＭＳ 明朝"/>
              </w:rPr>
              <w:t>いただかないといけない</w:t>
            </w:r>
            <w:r w:rsidR="0071792D">
              <w:rPr>
                <w:rFonts w:hAnsi="ＭＳ 明朝" w:hint="eastAsia"/>
              </w:rPr>
              <w:t>のが</w:t>
            </w:r>
            <w:r w:rsidR="008563E6">
              <w:rPr>
                <w:rFonts w:hAnsi="ＭＳ 明朝"/>
              </w:rPr>
              <w:t>ネックなのかなというところです。</w:t>
            </w:r>
          </w:p>
          <w:p w14:paraId="2E6997DC" w14:textId="77777777" w:rsidR="0059091F" w:rsidRDefault="0059091F" w:rsidP="008563E6">
            <w:pPr>
              <w:rPr>
                <w:rFonts w:hAnsi="ＭＳ 明朝"/>
              </w:rPr>
            </w:pPr>
          </w:p>
          <w:p w14:paraId="2032B2FE" w14:textId="7B9C13FB" w:rsidR="008563E6" w:rsidRDefault="008563E6" w:rsidP="0071792D">
            <w:pPr>
              <w:ind w:firstLineChars="100" w:firstLine="210"/>
            </w:pPr>
            <w:r>
              <w:rPr>
                <w:rFonts w:hAnsi="ＭＳ 明朝"/>
              </w:rPr>
              <w:t>そこがやっぱり市の方針として、デジタル化</w:t>
            </w:r>
            <w:r w:rsidR="005811C1">
              <w:rPr>
                <w:rFonts w:hAnsi="ＭＳ 明朝" w:hint="eastAsia"/>
              </w:rPr>
              <w:t>として</w:t>
            </w:r>
            <w:r>
              <w:rPr>
                <w:rFonts w:hAnsi="ＭＳ 明朝"/>
              </w:rPr>
              <w:t>タブレットで情報をうまく使って学習を進めようということで整備してきてるわけですよね。それの</w:t>
            </w:r>
            <w:r w:rsidR="0071792D">
              <w:rPr>
                <w:rFonts w:hAnsi="ＭＳ 明朝" w:hint="eastAsia"/>
              </w:rPr>
              <w:t>１</w:t>
            </w:r>
            <w:r>
              <w:rPr>
                <w:rFonts w:hAnsi="ＭＳ 明朝"/>
              </w:rPr>
              <w:t>つの活用方法として電子図書があるっていうことなので、使う</w:t>
            </w:r>
            <w:r w:rsidR="00756662">
              <w:rPr>
                <w:rFonts w:hAnsi="ＭＳ 明朝" w:hint="eastAsia"/>
              </w:rPr>
              <w:t>・</w:t>
            </w:r>
            <w:r>
              <w:rPr>
                <w:rFonts w:hAnsi="ＭＳ 明朝"/>
              </w:rPr>
              <w:t>使わないはその事業によって違うんですけど、システムだけは学校はやっぱり入れておくべきなんですね</w:t>
            </w:r>
            <w:r w:rsidR="0071792D">
              <w:rPr>
                <w:rFonts w:hAnsi="ＭＳ 明朝" w:hint="eastAsia"/>
              </w:rPr>
              <w:t>。</w:t>
            </w:r>
            <w:r>
              <w:rPr>
                <w:rFonts w:hAnsi="ＭＳ 明朝"/>
              </w:rPr>
              <w:t>言い換えれば</w:t>
            </w:r>
            <w:r w:rsidR="005811C1">
              <w:rPr>
                <w:rFonts w:hAnsi="ＭＳ 明朝" w:hint="eastAsia"/>
              </w:rPr>
              <w:t>、</w:t>
            </w:r>
            <w:r>
              <w:rPr>
                <w:rFonts w:hAnsi="ＭＳ 明朝"/>
              </w:rPr>
              <w:t>親御さんからすると教育環境の差ができて</w:t>
            </w:r>
            <w:r w:rsidR="00756662">
              <w:rPr>
                <w:rFonts w:hAnsi="ＭＳ 明朝" w:hint="eastAsia"/>
              </w:rPr>
              <w:t>い</w:t>
            </w:r>
            <w:r>
              <w:rPr>
                <w:rFonts w:hAnsi="ＭＳ 明朝"/>
              </w:rPr>
              <w:t>る</w:t>
            </w:r>
            <w:r w:rsidR="005811C1">
              <w:rPr>
                <w:rFonts w:hAnsi="ＭＳ 明朝" w:hint="eastAsia"/>
              </w:rPr>
              <w:t>ということ</w:t>
            </w:r>
            <w:r>
              <w:rPr>
                <w:rFonts w:hAnsi="ＭＳ 明朝"/>
              </w:rPr>
              <w:t>じゃないですか。</w:t>
            </w:r>
          </w:p>
          <w:p w14:paraId="0C9CDC4C" w14:textId="582A3B1C" w:rsidR="002866AB" w:rsidRDefault="008563E6" w:rsidP="00756662">
            <w:pPr>
              <w:ind w:firstLineChars="100" w:firstLine="210"/>
              <w:rPr>
                <w:rFonts w:hAnsi="ＭＳ 明朝"/>
              </w:rPr>
            </w:pPr>
            <w:r>
              <w:rPr>
                <w:rFonts w:hAnsi="ＭＳ 明朝"/>
              </w:rPr>
              <w:t>だからそこは課長さんが教育長にしっかり話して、そんなに事務手続きは大変じゃない</w:t>
            </w:r>
            <w:r w:rsidR="005811C1">
              <w:rPr>
                <w:rFonts w:hAnsi="ＭＳ 明朝" w:hint="eastAsia"/>
              </w:rPr>
              <w:t>と</w:t>
            </w:r>
            <w:r w:rsidR="00756662">
              <w:rPr>
                <w:rFonts w:hAnsi="ＭＳ 明朝" w:hint="eastAsia"/>
              </w:rPr>
              <w:t>いう</w:t>
            </w:r>
            <w:r>
              <w:rPr>
                <w:rFonts w:hAnsi="ＭＳ 明朝"/>
              </w:rPr>
              <w:t>こと</w:t>
            </w:r>
            <w:r w:rsidR="00756662">
              <w:rPr>
                <w:rFonts w:hAnsi="ＭＳ 明朝" w:hint="eastAsia"/>
              </w:rPr>
              <w:t>を</w:t>
            </w:r>
            <w:r>
              <w:rPr>
                <w:rFonts w:hAnsi="ＭＳ 明朝"/>
              </w:rPr>
              <w:t>去年も聞いて</w:t>
            </w:r>
            <w:r w:rsidR="00756662">
              <w:rPr>
                <w:rFonts w:hAnsi="ＭＳ 明朝" w:hint="eastAsia"/>
              </w:rPr>
              <w:t>い</w:t>
            </w:r>
            <w:r>
              <w:rPr>
                <w:rFonts w:hAnsi="ＭＳ 明朝"/>
              </w:rPr>
              <w:t>るので、とにかくいつでも使える体制を整えて、どれだけ使うかとか</w:t>
            </w:r>
            <w:r w:rsidR="005811C1">
              <w:rPr>
                <w:rFonts w:hAnsi="ＭＳ 明朝" w:hint="eastAsia"/>
              </w:rPr>
              <w:t>、</w:t>
            </w:r>
            <w:r>
              <w:rPr>
                <w:rFonts w:hAnsi="ＭＳ 明朝"/>
              </w:rPr>
              <w:t>ひょっとしたら</w:t>
            </w:r>
            <w:r w:rsidR="00756662">
              <w:rPr>
                <w:rFonts w:hAnsi="ＭＳ 明朝" w:hint="eastAsia"/>
              </w:rPr>
              <w:t>１</w:t>
            </w:r>
            <w:r>
              <w:rPr>
                <w:rFonts w:hAnsi="ＭＳ 明朝"/>
              </w:rPr>
              <w:t>年間で済んじゃう</w:t>
            </w:r>
            <w:r w:rsidR="005811C1">
              <w:rPr>
                <w:rFonts w:hAnsi="ＭＳ 明朝" w:hint="eastAsia"/>
              </w:rPr>
              <w:t>授業</w:t>
            </w:r>
            <w:r>
              <w:rPr>
                <w:rFonts w:hAnsi="ＭＳ 明朝"/>
              </w:rPr>
              <w:t>もあるかもしれないけども、環境を整える</w:t>
            </w:r>
            <w:r w:rsidR="005811C1">
              <w:rPr>
                <w:rFonts w:hAnsi="ＭＳ 明朝" w:hint="eastAsia"/>
              </w:rPr>
              <w:t>と</w:t>
            </w:r>
            <w:r>
              <w:rPr>
                <w:rFonts w:hAnsi="ＭＳ 明朝"/>
              </w:rPr>
              <w:t>いうことでトップダウンじゃないと</w:t>
            </w:r>
            <w:r w:rsidR="002866AB">
              <w:rPr>
                <w:rFonts w:hAnsi="ＭＳ 明朝" w:hint="eastAsia"/>
              </w:rPr>
              <w:t>いけないかなと思います。</w:t>
            </w:r>
          </w:p>
          <w:p w14:paraId="22B583AA" w14:textId="0CD8441E" w:rsidR="008563E6" w:rsidRPr="002866AB" w:rsidRDefault="008563E6" w:rsidP="00756662">
            <w:pPr>
              <w:ind w:firstLineChars="100" w:firstLine="210"/>
              <w:rPr>
                <w:color w:val="000000" w:themeColor="text1"/>
              </w:rPr>
            </w:pPr>
            <w:r>
              <w:rPr>
                <w:rFonts w:hAnsi="ＭＳ 明朝"/>
              </w:rPr>
              <w:t>せっかくお金をかけて</w:t>
            </w:r>
            <w:r w:rsidR="00641BE6" w:rsidRPr="002866AB">
              <w:rPr>
                <w:rFonts w:hAnsi="ＭＳ 明朝" w:hint="eastAsia"/>
                <w:color w:val="000000" w:themeColor="text1"/>
              </w:rPr>
              <w:t>タブレットを</w:t>
            </w:r>
            <w:r w:rsidRPr="002866AB">
              <w:rPr>
                <w:rFonts w:hAnsi="ＭＳ 明朝"/>
                <w:color w:val="000000" w:themeColor="text1"/>
              </w:rPr>
              <w:t>使っ</w:t>
            </w:r>
            <w:r w:rsidR="00641BE6" w:rsidRPr="002866AB">
              <w:rPr>
                <w:rFonts w:hAnsi="ＭＳ 明朝" w:hint="eastAsia"/>
                <w:color w:val="000000" w:themeColor="text1"/>
              </w:rPr>
              <w:t>てやるのに</w:t>
            </w:r>
            <w:r w:rsidR="001E35AD">
              <w:rPr>
                <w:rFonts w:hAnsi="ＭＳ 明朝" w:hint="eastAsia"/>
                <w:color w:val="000000" w:themeColor="text1"/>
              </w:rPr>
              <w:t>。</w:t>
            </w:r>
            <w:r w:rsidRPr="002866AB">
              <w:rPr>
                <w:rFonts w:hAnsi="ＭＳ 明朝"/>
                <w:color w:val="000000" w:themeColor="text1"/>
              </w:rPr>
              <w:t>今度特別教室を作</w:t>
            </w:r>
            <w:r w:rsidR="001E35AD">
              <w:rPr>
                <w:rFonts w:hAnsi="ＭＳ 明朝" w:hint="eastAsia"/>
                <w:color w:val="000000" w:themeColor="text1"/>
              </w:rPr>
              <w:t>って、</w:t>
            </w:r>
            <w:r w:rsidRPr="002866AB">
              <w:rPr>
                <w:rFonts w:hAnsi="ＭＳ 明朝"/>
                <w:color w:val="000000" w:themeColor="text1"/>
              </w:rPr>
              <w:t>大きな画面で専門的に特別教室やタブレットを持ち込んで画面も大きく</w:t>
            </w:r>
            <w:r w:rsidR="002866AB">
              <w:rPr>
                <w:rFonts w:hAnsi="ＭＳ 明朝" w:hint="eastAsia"/>
                <w:color w:val="000000" w:themeColor="text1"/>
              </w:rPr>
              <w:t>、</w:t>
            </w:r>
            <w:r w:rsidRPr="002866AB">
              <w:rPr>
                <w:rFonts w:hAnsi="ＭＳ 明朝"/>
                <w:color w:val="000000" w:themeColor="text1"/>
              </w:rPr>
              <w:t>グループでも離れて</w:t>
            </w:r>
            <w:r w:rsidR="002866AB">
              <w:rPr>
                <w:rFonts w:hAnsi="ＭＳ 明朝" w:hint="eastAsia"/>
                <w:color w:val="000000" w:themeColor="text1"/>
              </w:rPr>
              <w:t>でも</w:t>
            </w:r>
            <w:r w:rsidRPr="002866AB">
              <w:rPr>
                <w:rFonts w:hAnsi="ＭＳ 明朝"/>
                <w:color w:val="000000" w:themeColor="text1"/>
              </w:rPr>
              <w:t>交換できるようなシステムを取り入れよう</w:t>
            </w:r>
            <w:r w:rsidR="001E35AD">
              <w:rPr>
                <w:rFonts w:hAnsi="ＭＳ 明朝" w:hint="eastAsia"/>
                <w:color w:val="000000" w:themeColor="text1"/>
              </w:rPr>
              <w:t>と</w:t>
            </w:r>
            <w:r w:rsidRPr="002866AB">
              <w:rPr>
                <w:rFonts w:hAnsi="ＭＳ 明朝"/>
                <w:color w:val="000000" w:themeColor="text1"/>
              </w:rPr>
              <w:t>いう</w:t>
            </w:r>
            <w:r w:rsidR="001E35AD">
              <w:rPr>
                <w:rFonts w:hAnsi="ＭＳ 明朝" w:hint="eastAsia"/>
                <w:color w:val="000000" w:themeColor="text1"/>
              </w:rPr>
              <w:t>話を</w:t>
            </w:r>
            <w:r w:rsidRPr="002866AB">
              <w:rPr>
                <w:rFonts w:hAnsi="ＭＳ 明朝"/>
                <w:color w:val="000000" w:themeColor="text1"/>
              </w:rPr>
              <w:t>聞いたことあるので、やっぱり条件的に同じようにすべきじゃないか</w:t>
            </w:r>
            <w:r w:rsidR="001E35AD">
              <w:rPr>
                <w:rFonts w:hAnsi="ＭＳ 明朝" w:hint="eastAsia"/>
                <w:color w:val="000000" w:themeColor="text1"/>
              </w:rPr>
              <w:t>と</w:t>
            </w:r>
            <w:r w:rsidRPr="002866AB">
              <w:rPr>
                <w:rFonts w:hAnsi="ＭＳ 明朝"/>
                <w:color w:val="000000" w:themeColor="text1"/>
              </w:rPr>
              <w:t>いう</w:t>
            </w:r>
            <w:r w:rsidR="002866AB">
              <w:rPr>
                <w:rFonts w:hAnsi="ＭＳ 明朝" w:hint="eastAsia"/>
                <w:color w:val="000000" w:themeColor="text1"/>
              </w:rPr>
              <w:t>のは思いますね。</w:t>
            </w:r>
          </w:p>
          <w:p w14:paraId="2888D458" w14:textId="3AEFC3FD" w:rsidR="008563E6" w:rsidRPr="002866AB" w:rsidRDefault="008563E6" w:rsidP="002866AB">
            <w:pPr>
              <w:ind w:firstLineChars="100" w:firstLine="210"/>
              <w:rPr>
                <w:color w:val="000000" w:themeColor="text1"/>
              </w:rPr>
            </w:pPr>
            <w:r w:rsidRPr="002866AB">
              <w:rPr>
                <w:rFonts w:hAnsi="ＭＳ 明朝"/>
                <w:color w:val="000000" w:themeColor="text1"/>
              </w:rPr>
              <w:t>教育委員会としてどう考えるか</w:t>
            </w:r>
            <w:r w:rsidR="002866AB">
              <w:rPr>
                <w:rFonts w:hAnsi="ＭＳ 明朝" w:hint="eastAsia"/>
                <w:color w:val="000000" w:themeColor="text1"/>
              </w:rPr>
              <w:t>というふうに</w:t>
            </w:r>
            <w:r w:rsidRPr="002866AB">
              <w:rPr>
                <w:rFonts w:hAnsi="ＭＳ 明朝"/>
                <w:color w:val="000000" w:themeColor="text1"/>
              </w:rPr>
              <w:t>やらないと</w:t>
            </w:r>
            <w:r w:rsidR="002866AB">
              <w:rPr>
                <w:rFonts w:hAnsi="ＭＳ 明朝" w:hint="eastAsia"/>
                <w:color w:val="000000" w:themeColor="text1"/>
              </w:rPr>
              <w:t>、</w:t>
            </w:r>
            <w:r w:rsidRPr="002866AB">
              <w:rPr>
                <w:rFonts w:hAnsi="ＭＳ 明朝"/>
                <w:color w:val="000000" w:themeColor="text1"/>
              </w:rPr>
              <w:t>なかなかしっかり</w:t>
            </w:r>
            <w:r w:rsidR="002866AB">
              <w:rPr>
                <w:rFonts w:hAnsi="ＭＳ 明朝" w:hint="eastAsia"/>
                <w:color w:val="000000" w:themeColor="text1"/>
              </w:rPr>
              <w:t>学校も</w:t>
            </w:r>
            <w:r w:rsidRPr="002866AB">
              <w:rPr>
                <w:rFonts w:hAnsi="ＭＳ 明朝"/>
                <w:color w:val="000000" w:themeColor="text1"/>
              </w:rPr>
              <w:t>わかって</w:t>
            </w:r>
            <w:r w:rsidR="002866AB">
              <w:rPr>
                <w:rFonts w:hAnsi="ＭＳ 明朝" w:hint="eastAsia"/>
                <w:color w:val="000000" w:themeColor="text1"/>
              </w:rPr>
              <w:t>い</w:t>
            </w:r>
            <w:r w:rsidRPr="002866AB">
              <w:rPr>
                <w:rFonts w:hAnsi="ＭＳ 明朝"/>
                <w:color w:val="000000" w:themeColor="text1"/>
              </w:rPr>
              <w:t>ないので、担当の先生が</w:t>
            </w:r>
            <w:r w:rsidR="002866AB">
              <w:rPr>
                <w:rFonts w:hAnsi="ＭＳ 明朝" w:hint="eastAsia"/>
                <w:color w:val="000000" w:themeColor="text1"/>
              </w:rPr>
              <w:t>やらないところは</w:t>
            </w:r>
            <w:r w:rsidRPr="002866AB">
              <w:rPr>
                <w:rFonts w:hAnsi="ＭＳ 明朝"/>
                <w:color w:val="000000" w:themeColor="text1"/>
              </w:rPr>
              <w:t>やらないとか、校長先生が興味ないと</w:t>
            </w:r>
            <w:r w:rsidR="002866AB">
              <w:rPr>
                <w:rFonts w:hAnsi="ＭＳ 明朝" w:hint="eastAsia"/>
                <w:color w:val="000000" w:themeColor="text1"/>
              </w:rPr>
              <w:t>ころは</w:t>
            </w:r>
            <w:r w:rsidRPr="002866AB">
              <w:rPr>
                <w:rFonts w:hAnsi="ＭＳ 明朝"/>
                <w:color w:val="000000" w:themeColor="text1"/>
              </w:rPr>
              <w:t>や</w:t>
            </w:r>
            <w:r w:rsidR="002866AB">
              <w:rPr>
                <w:rFonts w:hAnsi="ＭＳ 明朝" w:hint="eastAsia"/>
                <w:color w:val="000000" w:themeColor="text1"/>
              </w:rPr>
              <w:t>らないとか</w:t>
            </w:r>
            <w:r w:rsidRPr="002866AB">
              <w:rPr>
                <w:rFonts w:hAnsi="ＭＳ 明朝"/>
                <w:color w:val="000000" w:themeColor="text1"/>
              </w:rPr>
              <w:t>な</w:t>
            </w:r>
            <w:r w:rsidR="001E35AD">
              <w:rPr>
                <w:rFonts w:hAnsi="ＭＳ 明朝" w:hint="eastAsia"/>
                <w:color w:val="000000" w:themeColor="text1"/>
              </w:rPr>
              <w:t>ると、</w:t>
            </w:r>
            <w:r w:rsidRPr="002866AB">
              <w:rPr>
                <w:rFonts w:hAnsi="ＭＳ 明朝"/>
                <w:color w:val="000000" w:themeColor="text1"/>
              </w:rPr>
              <w:t>それはまずいと思うので、</w:t>
            </w:r>
            <w:r w:rsidR="002866AB">
              <w:rPr>
                <w:rFonts w:hAnsi="ＭＳ 明朝" w:hint="eastAsia"/>
                <w:color w:val="000000" w:themeColor="text1"/>
              </w:rPr>
              <w:t>足並みをそろえた方が良いと思います。</w:t>
            </w:r>
          </w:p>
          <w:p w14:paraId="15858805" w14:textId="1BCE0CD9" w:rsidR="008563E6" w:rsidRDefault="002866AB" w:rsidP="002866AB">
            <w:pPr>
              <w:ind w:firstLineChars="100" w:firstLine="210"/>
              <w:rPr>
                <w:rFonts w:hAnsi="ＭＳ 明朝"/>
                <w:color w:val="000000" w:themeColor="text1"/>
              </w:rPr>
            </w:pPr>
            <w:r>
              <w:rPr>
                <w:rFonts w:hAnsi="ＭＳ 明朝" w:hint="eastAsia"/>
                <w:color w:val="000000" w:themeColor="text1"/>
              </w:rPr>
              <w:t>申請</w:t>
            </w:r>
            <w:r w:rsidR="008563E6" w:rsidRPr="002866AB">
              <w:rPr>
                <w:rFonts w:hAnsi="ＭＳ 明朝"/>
                <w:color w:val="000000" w:themeColor="text1"/>
              </w:rPr>
              <w:t>も全部記録取</w:t>
            </w:r>
            <w:r>
              <w:rPr>
                <w:rFonts w:hAnsi="ＭＳ 明朝" w:hint="eastAsia"/>
                <w:color w:val="000000" w:themeColor="text1"/>
              </w:rPr>
              <w:t>ってありますよね？</w:t>
            </w:r>
            <w:r w:rsidR="008563E6" w:rsidRPr="002866AB">
              <w:rPr>
                <w:rFonts w:hAnsi="ＭＳ 明朝"/>
                <w:color w:val="000000" w:themeColor="text1"/>
              </w:rPr>
              <w:t>学校</w:t>
            </w:r>
            <w:r>
              <w:rPr>
                <w:rFonts w:hAnsi="ＭＳ 明朝" w:hint="eastAsia"/>
                <w:color w:val="000000" w:themeColor="text1"/>
              </w:rPr>
              <w:t>も</w:t>
            </w:r>
            <w:r w:rsidR="008563E6" w:rsidRPr="002866AB">
              <w:rPr>
                <w:rFonts w:hAnsi="ＭＳ 明朝"/>
                <w:color w:val="000000" w:themeColor="text1"/>
              </w:rPr>
              <w:t>一人一人の</w:t>
            </w:r>
            <w:r>
              <w:rPr>
                <w:rFonts w:hAnsi="ＭＳ 明朝" w:hint="eastAsia"/>
                <w:color w:val="000000" w:themeColor="text1"/>
              </w:rPr>
              <w:t>情報</w:t>
            </w:r>
            <w:r w:rsidR="008563E6" w:rsidRPr="002866AB">
              <w:rPr>
                <w:rFonts w:hAnsi="ＭＳ 明朝"/>
                <w:color w:val="000000" w:themeColor="text1"/>
              </w:rPr>
              <w:t>をどうぞ</w:t>
            </w:r>
            <w:r w:rsidR="001E35AD">
              <w:rPr>
                <w:rFonts w:hAnsi="ＭＳ 明朝" w:hint="eastAsia"/>
                <w:color w:val="000000" w:themeColor="text1"/>
              </w:rPr>
              <w:t>と</w:t>
            </w:r>
            <w:r w:rsidR="008563E6" w:rsidRPr="002866AB">
              <w:rPr>
                <w:rFonts w:hAnsi="ＭＳ 明朝"/>
                <w:color w:val="000000" w:themeColor="text1"/>
              </w:rPr>
              <w:t>やるだけ</w:t>
            </w:r>
            <w:r>
              <w:rPr>
                <w:rFonts w:hAnsi="ＭＳ 明朝" w:hint="eastAsia"/>
                <w:color w:val="000000" w:themeColor="text1"/>
              </w:rPr>
              <w:t>ですもんね。</w:t>
            </w:r>
            <w:r w:rsidR="008563E6" w:rsidRPr="002866AB">
              <w:rPr>
                <w:rFonts w:hAnsi="ＭＳ 明朝"/>
                <w:color w:val="000000" w:themeColor="text1"/>
              </w:rPr>
              <w:t>だから</w:t>
            </w:r>
            <w:r w:rsidR="001E35AD">
              <w:rPr>
                <w:rFonts w:hAnsi="ＭＳ 明朝" w:hint="eastAsia"/>
                <w:color w:val="000000" w:themeColor="text1"/>
              </w:rPr>
              <w:t>、</w:t>
            </w:r>
            <w:r w:rsidR="008563E6" w:rsidRPr="002866AB">
              <w:rPr>
                <w:rFonts w:hAnsi="ＭＳ 明朝"/>
                <w:color w:val="000000" w:themeColor="text1"/>
              </w:rPr>
              <w:t>あんまり先生たちが</w:t>
            </w:r>
            <w:r>
              <w:rPr>
                <w:rFonts w:hAnsi="ＭＳ 明朝" w:hint="eastAsia"/>
                <w:color w:val="000000" w:themeColor="text1"/>
              </w:rPr>
              <w:t>苦労をかけなくてもできると思うので、</w:t>
            </w:r>
            <w:r w:rsidR="008563E6" w:rsidRPr="002866AB">
              <w:rPr>
                <w:rFonts w:hAnsi="ＭＳ 明朝"/>
                <w:color w:val="000000" w:themeColor="text1"/>
              </w:rPr>
              <w:t>図書館で希望があったら見に来てください</w:t>
            </w:r>
            <w:r w:rsidR="001E35AD">
              <w:rPr>
                <w:rFonts w:hAnsi="ＭＳ 明朝" w:hint="eastAsia"/>
                <w:color w:val="000000" w:themeColor="text1"/>
              </w:rPr>
              <w:t>と</w:t>
            </w:r>
            <w:r w:rsidR="008563E6" w:rsidRPr="002866AB">
              <w:rPr>
                <w:rFonts w:hAnsi="ＭＳ 明朝"/>
                <w:color w:val="000000" w:themeColor="text1"/>
              </w:rPr>
              <w:t>いうのと、</w:t>
            </w:r>
            <w:r>
              <w:rPr>
                <w:rFonts w:hAnsi="ＭＳ 明朝" w:hint="eastAsia"/>
                <w:color w:val="000000" w:themeColor="text1"/>
              </w:rPr>
              <w:t>連携して</w:t>
            </w:r>
            <w:r w:rsidR="008563E6" w:rsidRPr="002866AB">
              <w:rPr>
                <w:rFonts w:hAnsi="ＭＳ 明朝"/>
                <w:color w:val="000000" w:themeColor="text1"/>
              </w:rPr>
              <w:t>事業を進める</w:t>
            </w:r>
            <w:r>
              <w:rPr>
                <w:rFonts w:hAnsi="ＭＳ 明朝" w:hint="eastAsia"/>
                <w:color w:val="000000" w:themeColor="text1"/>
              </w:rPr>
              <w:t>のは</w:t>
            </w:r>
            <w:r w:rsidR="008563E6" w:rsidRPr="002866AB">
              <w:rPr>
                <w:rFonts w:hAnsi="ＭＳ 明朝"/>
                <w:color w:val="000000" w:themeColor="text1"/>
              </w:rPr>
              <w:t>レベルが違う</w:t>
            </w:r>
            <w:r>
              <w:rPr>
                <w:rFonts w:hAnsi="ＭＳ 明朝" w:hint="eastAsia"/>
                <w:color w:val="000000" w:themeColor="text1"/>
              </w:rPr>
              <w:t>こと</w:t>
            </w:r>
            <w:r w:rsidR="008563E6" w:rsidRPr="002866AB">
              <w:rPr>
                <w:rFonts w:hAnsi="ＭＳ 明朝"/>
                <w:color w:val="000000" w:themeColor="text1"/>
              </w:rPr>
              <w:t>だから、そこは教育委員会として足並みをそろえて、</w:t>
            </w:r>
            <w:r>
              <w:rPr>
                <w:rFonts w:hAnsi="ＭＳ 明朝" w:hint="eastAsia"/>
                <w:color w:val="000000" w:themeColor="text1"/>
              </w:rPr>
              <w:t>学校が対応できるように</w:t>
            </w:r>
            <w:r w:rsidR="008563E6" w:rsidRPr="002866AB">
              <w:rPr>
                <w:rFonts w:hAnsi="ＭＳ 明朝"/>
                <w:color w:val="000000" w:themeColor="text1"/>
              </w:rPr>
              <w:t>トップダウンでやったほうがいいかもしれない</w:t>
            </w:r>
            <w:r>
              <w:rPr>
                <w:rFonts w:hAnsi="ＭＳ 明朝" w:hint="eastAsia"/>
                <w:color w:val="000000" w:themeColor="text1"/>
              </w:rPr>
              <w:t>ですね</w:t>
            </w:r>
            <w:r w:rsidR="008563E6" w:rsidRPr="002866AB">
              <w:rPr>
                <w:rFonts w:hAnsi="ＭＳ 明朝"/>
                <w:color w:val="000000" w:themeColor="text1"/>
              </w:rPr>
              <w:t>。</w:t>
            </w:r>
            <w:r>
              <w:rPr>
                <w:rFonts w:hAnsi="ＭＳ 明朝" w:hint="eastAsia"/>
                <w:color w:val="000000" w:themeColor="text1"/>
              </w:rPr>
              <w:t>はたから見ると、差があ</w:t>
            </w:r>
            <w:r w:rsidR="008563E6" w:rsidRPr="002866AB">
              <w:rPr>
                <w:rFonts w:hAnsi="ＭＳ 明朝"/>
                <w:color w:val="000000" w:themeColor="text1"/>
              </w:rPr>
              <w:t>るじゃない</w:t>
            </w:r>
            <w:r w:rsidR="001E35AD">
              <w:rPr>
                <w:rFonts w:hAnsi="ＭＳ 明朝" w:hint="eastAsia"/>
                <w:color w:val="000000" w:themeColor="text1"/>
              </w:rPr>
              <w:t>と</w:t>
            </w:r>
            <w:r w:rsidR="008563E6" w:rsidRPr="002866AB">
              <w:rPr>
                <w:rFonts w:hAnsi="ＭＳ 明朝"/>
                <w:color w:val="000000" w:themeColor="text1"/>
              </w:rPr>
              <w:t>いう</w:t>
            </w:r>
            <w:r>
              <w:rPr>
                <w:rFonts w:hAnsi="ＭＳ 明朝" w:hint="eastAsia"/>
                <w:color w:val="000000" w:themeColor="text1"/>
              </w:rPr>
              <w:t>ふうになりますよね</w:t>
            </w:r>
            <w:r w:rsidR="008563E6" w:rsidRPr="002866AB">
              <w:rPr>
                <w:rFonts w:hAnsi="ＭＳ 明朝"/>
                <w:color w:val="000000" w:themeColor="text1"/>
              </w:rPr>
              <w:t>。</w:t>
            </w:r>
          </w:p>
          <w:p w14:paraId="68E92E06" w14:textId="77777777" w:rsidR="00FB5FB1" w:rsidRPr="002866AB" w:rsidRDefault="00FB5FB1" w:rsidP="002866AB">
            <w:pPr>
              <w:ind w:firstLineChars="100" w:firstLine="210"/>
              <w:rPr>
                <w:color w:val="000000" w:themeColor="text1"/>
              </w:rPr>
            </w:pPr>
          </w:p>
          <w:p w14:paraId="4481CCB1" w14:textId="794821BF" w:rsidR="008563E6" w:rsidRDefault="008563E6" w:rsidP="002866AB">
            <w:pPr>
              <w:ind w:firstLineChars="100" w:firstLine="210"/>
              <w:rPr>
                <w:rFonts w:hAnsi="ＭＳ 明朝"/>
              </w:rPr>
            </w:pPr>
            <w:r w:rsidRPr="002866AB">
              <w:rPr>
                <w:rFonts w:hAnsi="ＭＳ 明朝"/>
                <w:color w:val="000000" w:themeColor="text1"/>
              </w:rPr>
              <w:t>参加しない学校というのは、昔ながらの</w:t>
            </w:r>
            <w:r>
              <w:rPr>
                <w:rFonts w:hAnsi="ＭＳ 明朝"/>
              </w:rPr>
              <w:t>紙媒体がいいとか、タブレットを使用しない代わりに団体貸し出しをいっぱいしてるとかそういうことはないんですか。</w:t>
            </w:r>
          </w:p>
          <w:p w14:paraId="6191AB1A" w14:textId="77777777" w:rsidR="00846228" w:rsidRPr="002866AB" w:rsidRDefault="00846228" w:rsidP="00846228">
            <w:pPr>
              <w:rPr>
                <w:color w:val="000000" w:themeColor="text1"/>
              </w:rPr>
            </w:pPr>
          </w:p>
          <w:p w14:paraId="22C07BC5" w14:textId="18F45EC1" w:rsidR="008563E6" w:rsidRDefault="00EC005E" w:rsidP="008563E6">
            <w:r>
              <w:rPr>
                <w:rFonts w:hAnsi="ＭＳ 明朝" w:hint="eastAsia"/>
              </w:rPr>
              <w:t xml:space="preserve">　それはないような気がしますね。</w:t>
            </w:r>
          </w:p>
          <w:p w14:paraId="68FAD28C" w14:textId="302A7AED" w:rsidR="00EC005E" w:rsidRDefault="00030283" w:rsidP="008D6D66">
            <w:pPr>
              <w:ind w:firstLineChars="100" w:firstLine="210"/>
              <w:rPr>
                <w:rFonts w:hAnsi="ＭＳ 明朝"/>
              </w:rPr>
            </w:pPr>
            <w:r>
              <w:rPr>
                <w:rFonts w:hAnsi="ＭＳ 明朝" w:hint="eastAsia"/>
              </w:rPr>
              <w:t>タブレット</w:t>
            </w:r>
            <w:r w:rsidR="008563E6">
              <w:rPr>
                <w:rFonts w:hAnsi="ＭＳ 明朝"/>
              </w:rPr>
              <w:t>を使った</w:t>
            </w:r>
            <w:r w:rsidR="00EC005E">
              <w:rPr>
                <w:rFonts w:hAnsi="ＭＳ 明朝" w:hint="eastAsia"/>
              </w:rPr>
              <w:t>授業はほぼほぼ毎日行われていて、調べるし</w:t>
            </w:r>
            <w:r w:rsidR="00EC005E">
              <w:rPr>
                <w:rFonts w:hint="eastAsia"/>
              </w:rPr>
              <w:t>、</w:t>
            </w:r>
            <w:r w:rsidR="008563E6">
              <w:rPr>
                <w:rFonts w:hAnsi="ＭＳ 明朝"/>
              </w:rPr>
              <w:t>意見の集約もやるし、この間家庭科の授業</w:t>
            </w:r>
            <w:r w:rsidR="00EC005E">
              <w:rPr>
                <w:rFonts w:hAnsi="ＭＳ 明朝" w:hint="eastAsia"/>
              </w:rPr>
              <w:t>で１時間</w:t>
            </w:r>
            <w:r w:rsidR="008563E6">
              <w:rPr>
                <w:rFonts w:hAnsi="ＭＳ 明朝"/>
              </w:rPr>
              <w:t>バーッと作って、それをタブレット</w:t>
            </w:r>
            <w:r w:rsidR="00EC005E">
              <w:rPr>
                <w:rFonts w:hAnsi="ＭＳ 明朝" w:hint="eastAsia"/>
              </w:rPr>
              <w:t>で</w:t>
            </w:r>
            <w:r w:rsidR="008563E6">
              <w:rPr>
                <w:rFonts w:hAnsi="ＭＳ 明朝"/>
              </w:rPr>
              <w:t>写真撮って感想をタブレット</w:t>
            </w:r>
            <w:r w:rsidR="00EC005E">
              <w:rPr>
                <w:rFonts w:hAnsi="ＭＳ 明朝" w:hint="eastAsia"/>
              </w:rPr>
              <w:t>で</w:t>
            </w:r>
            <w:r w:rsidR="008563E6">
              <w:rPr>
                <w:rFonts w:hAnsi="ＭＳ 明朝"/>
              </w:rPr>
              <w:t>先生に</w:t>
            </w:r>
            <w:r w:rsidR="00EC005E">
              <w:rPr>
                <w:rFonts w:hAnsi="ＭＳ 明朝" w:hint="eastAsia"/>
              </w:rPr>
              <w:t>送る</w:t>
            </w:r>
            <w:r w:rsidR="008563E6">
              <w:rPr>
                <w:rFonts w:hAnsi="ＭＳ 明朝"/>
              </w:rPr>
              <w:t>という</w:t>
            </w:r>
            <w:r w:rsidR="00EC005E">
              <w:rPr>
                <w:rFonts w:hAnsi="ＭＳ 明朝" w:hint="eastAsia"/>
              </w:rPr>
              <w:t>のをやっていました。</w:t>
            </w:r>
          </w:p>
          <w:p w14:paraId="1676F01B" w14:textId="1EE79B0F" w:rsidR="008563E6" w:rsidRDefault="008563E6" w:rsidP="00EC005E">
            <w:pPr>
              <w:ind w:firstLineChars="100" w:firstLine="210"/>
            </w:pPr>
            <w:r>
              <w:rPr>
                <w:rFonts w:hAnsi="ＭＳ 明朝"/>
              </w:rPr>
              <w:t>いつも</w:t>
            </w:r>
            <w:r w:rsidR="00EC005E">
              <w:rPr>
                <w:rFonts w:hAnsi="ＭＳ 明朝" w:hint="eastAsia"/>
              </w:rPr>
              <w:t>タブレットを使っているし</w:t>
            </w:r>
            <w:r>
              <w:rPr>
                <w:rFonts w:hAnsi="ＭＳ 明朝"/>
              </w:rPr>
              <w:t>、持ち帰り</w:t>
            </w:r>
            <w:r w:rsidR="00EC005E">
              <w:rPr>
                <w:rFonts w:hAnsi="ＭＳ 明朝" w:hint="eastAsia"/>
              </w:rPr>
              <w:t>も</w:t>
            </w:r>
            <w:r>
              <w:rPr>
                <w:rFonts w:hAnsi="ＭＳ 明朝"/>
              </w:rPr>
              <w:t>して</w:t>
            </w:r>
            <w:r w:rsidR="00EC005E">
              <w:rPr>
                <w:rFonts w:hAnsi="ＭＳ 明朝" w:hint="eastAsia"/>
              </w:rPr>
              <w:t>い</w:t>
            </w:r>
            <w:r>
              <w:rPr>
                <w:rFonts w:hAnsi="ＭＳ 明朝"/>
              </w:rPr>
              <w:t>るので、使わない学習はないんですね。どう使うか何を情報として使うかはまた</w:t>
            </w:r>
            <w:r w:rsidR="00EC005E">
              <w:rPr>
                <w:rFonts w:hAnsi="ＭＳ 明朝" w:hint="eastAsia"/>
              </w:rPr>
              <w:t>授業によって違うんですけど、いつも図書館で使える可能性を</w:t>
            </w:r>
            <w:r>
              <w:rPr>
                <w:rFonts w:hAnsi="ＭＳ 明朝"/>
              </w:rPr>
              <w:t>秘めておくと、ひょっとしたらこの事業でこれ使うっていうのもあるかもしれないのでそこはシステム的には整えておくべきじゃないか</w:t>
            </w:r>
            <w:r w:rsidR="00EC005E">
              <w:rPr>
                <w:rFonts w:hAnsi="ＭＳ 明朝" w:hint="eastAsia"/>
              </w:rPr>
              <w:t>なと思います。</w:t>
            </w:r>
          </w:p>
          <w:p w14:paraId="553A91E4" w14:textId="77777777" w:rsidR="0059091F" w:rsidRDefault="0059091F" w:rsidP="008563E6">
            <w:pPr>
              <w:rPr>
                <w:rFonts w:hAnsi="ＭＳ 明朝"/>
              </w:rPr>
            </w:pPr>
          </w:p>
          <w:p w14:paraId="6A6B6B54" w14:textId="6743A510" w:rsidR="00391917" w:rsidRDefault="008563E6" w:rsidP="00391917">
            <w:pPr>
              <w:ind w:firstLineChars="100" w:firstLine="210"/>
              <w:rPr>
                <w:rFonts w:hAnsi="ＭＳ 明朝"/>
              </w:rPr>
            </w:pPr>
            <w:r>
              <w:rPr>
                <w:rFonts w:hAnsi="ＭＳ 明朝"/>
              </w:rPr>
              <w:t>実際に</w:t>
            </w:r>
            <w:r w:rsidR="0064158A">
              <w:rPr>
                <w:rFonts w:hAnsi="ＭＳ 明朝" w:hint="eastAsia"/>
              </w:rPr>
              <w:t>４月の</w:t>
            </w:r>
            <w:r>
              <w:rPr>
                <w:rFonts w:hAnsi="ＭＳ 明朝"/>
              </w:rPr>
              <w:t>校長</w:t>
            </w:r>
            <w:r w:rsidR="00EC005E">
              <w:rPr>
                <w:rFonts w:hAnsi="ＭＳ 明朝" w:hint="eastAsia"/>
              </w:rPr>
              <w:t>会</w:t>
            </w:r>
            <w:r>
              <w:rPr>
                <w:rFonts w:hAnsi="ＭＳ 明朝"/>
              </w:rPr>
              <w:t>で、自分</w:t>
            </w:r>
            <w:r w:rsidR="00EC005E">
              <w:rPr>
                <w:rFonts w:hAnsi="ＭＳ 明朝" w:hint="eastAsia"/>
              </w:rPr>
              <w:t>の方から</w:t>
            </w:r>
            <w:r>
              <w:rPr>
                <w:rFonts w:hAnsi="ＭＳ 明朝"/>
              </w:rPr>
              <w:t>お願いはさ</w:t>
            </w:r>
            <w:r w:rsidR="00EC005E">
              <w:rPr>
                <w:rFonts w:hAnsi="ＭＳ 明朝" w:hint="eastAsia"/>
              </w:rPr>
              <w:t>せ</w:t>
            </w:r>
            <w:r>
              <w:rPr>
                <w:rFonts w:hAnsi="ＭＳ 明朝"/>
              </w:rPr>
              <w:t>ていただいたんですけど、やっぱり</w:t>
            </w:r>
            <w:r w:rsidR="00EC005E">
              <w:rPr>
                <w:rFonts w:hAnsi="ＭＳ 明朝" w:hint="eastAsia"/>
              </w:rPr>
              <w:t>強制</w:t>
            </w:r>
            <w:r>
              <w:rPr>
                <w:rFonts w:hAnsi="ＭＳ 明朝"/>
              </w:rPr>
              <w:t>的じゃない</w:t>
            </w:r>
            <w:r w:rsidR="00EC005E">
              <w:rPr>
                <w:rFonts w:hAnsi="ＭＳ 明朝" w:hint="eastAsia"/>
              </w:rPr>
              <w:t>という捉え方をされていて、</w:t>
            </w:r>
            <w:r>
              <w:rPr>
                <w:rFonts w:hAnsi="ＭＳ 明朝"/>
              </w:rPr>
              <w:t>図書担当</w:t>
            </w:r>
            <w:r w:rsidR="00EC005E">
              <w:rPr>
                <w:rFonts w:hAnsi="ＭＳ 明朝" w:hint="eastAsia"/>
              </w:rPr>
              <w:t>の方</w:t>
            </w:r>
            <w:r>
              <w:rPr>
                <w:rFonts w:hAnsi="ＭＳ 明朝"/>
              </w:rPr>
              <w:t>もやっぱりどうやって使うかわからない</w:t>
            </w:r>
            <w:r w:rsidR="00EC005E">
              <w:rPr>
                <w:rFonts w:hAnsi="ＭＳ 明朝" w:hint="eastAsia"/>
              </w:rPr>
              <w:t>から</w:t>
            </w:r>
            <w:r w:rsidR="0064158A">
              <w:rPr>
                <w:rFonts w:hAnsi="ＭＳ 明朝" w:hint="eastAsia"/>
              </w:rPr>
              <w:t>と</w:t>
            </w:r>
            <w:r>
              <w:rPr>
                <w:rFonts w:hAnsi="ＭＳ 明朝"/>
              </w:rPr>
              <w:t>いうようなイメージが多分あると思いますので、佐々木が</w:t>
            </w:r>
            <w:r w:rsidR="00036AFB">
              <w:rPr>
                <w:rFonts w:hAnsi="ＭＳ 明朝" w:hint="eastAsia"/>
              </w:rPr>
              <w:t>申し上げた</w:t>
            </w:r>
            <w:r w:rsidR="00F853F0">
              <w:rPr>
                <w:rFonts w:hAnsi="ＭＳ 明朝" w:hint="eastAsia"/>
              </w:rPr>
              <w:t>よう</w:t>
            </w:r>
            <w:r>
              <w:rPr>
                <w:rFonts w:hAnsi="ＭＳ 明朝"/>
              </w:rPr>
              <w:t>に、協力担当者</w:t>
            </w:r>
            <w:r w:rsidR="0064158A">
              <w:rPr>
                <w:rFonts w:hAnsi="ＭＳ 明朝" w:hint="eastAsia"/>
              </w:rPr>
              <w:t>会議の</w:t>
            </w:r>
            <w:r>
              <w:rPr>
                <w:rFonts w:hAnsi="ＭＳ 明朝"/>
              </w:rPr>
              <w:t>ときに、図書担当の先生方が来られるので、そこで</w:t>
            </w:r>
            <w:r w:rsidR="00391917">
              <w:rPr>
                <w:rFonts w:hAnsi="ＭＳ 明朝" w:hint="eastAsia"/>
              </w:rPr>
              <w:t>電子図書館の利用では</w:t>
            </w:r>
            <w:r>
              <w:rPr>
                <w:rFonts w:hAnsi="ＭＳ 明朝"/>
              </w:rPr>
              <w:t>こういう事例とかありますよ</w:t>
            </w:r>
            <w:r w:rsidR="0064158A">
              <w:rPr>
                <w:rFonts w:hAnsi="ＭＳ 明朝" w:hint="eastAsia"/>
              </w:rPr>
              <w:t>と</w:t>
            </w:r>
            <w:r>
              <w:rPr>
                <w:rFonts w:hAnsi="ＭＳ 明朝"/>
              </w:rPr>
              <w:t>いうのと、使ってもらったほうがいいんですけど</w:t>
            </w:r>
            <w:r w:rsidR="00391917">
              <w:rPr>
                <w:rFonts w:hAnsi="ＭＳ 明朝" w:hint="eastAsia"/>
              </w:rPr>
              <w:t>、</w:t>
            </w:r>
            <w:r>
              <w:rPr>
                <w:rFonts w:hAnsi="ＭＳ 明朝"/>
              </w:rPr>
              <w:t>使う</w:t>
            </w:r>
            <w:r w:rsidR="00391917">
              <w:rPr>
                <w:rFonts w:hAnsi="ＭＳ 明朝" w:hint="eastAsia"/>
              </w:rPr>
              <w:t>・</w:t>
            </w:r>
            <w:r>
              <w:rPr>
                <w:rFonts w:hAnsi="ＭＳ 明朝"/>
              </w:rPr>
              <w:t>使わない</w:t>
            </w:r>
            <w:r w:rsidR="00391917">
              <w:rPr>
                <w:rFonts w:hAnsi="ＭＳ 明朝" w:hint="eastAsia"/>
              </w:rPr>
              <w:t>は</w:t>
            </w:r>
            <w:r>
              <w:rPr>
                <w:rFonts w:hAnsi="ＭＳ 明朝"/>
              </w:rPr>
              <w:t>別にして、一律登録</w:t>
            </w:r>
            <w:r w:rsidR="0064158A">
              <w:rPr>
                <w:rFonts w:hAnsi="ＭＳ 明朝" w:hint="eastAsia"/>
              </w:rPr>
              <w:t>はしてくださいと</w:t>
            </w:r>
            <w:r>
              <w:rPr>
                <w:rFonts w:hAnsi="ＭＳ 明朝"/>
              </w:rPr>
              <w:t>いうのは今後担当の先生</w:t>
            </w:r>
            <w:r w:rsidR="00391917">
              <w:rPr>
                <w:rFonts w:hAnsi="ＭＳ 明朝" w:hint="eastAsia"/>
              </w:rPr>
              <w:t>が</w:t>
            </w:r>
            <w:r>
              <w:rPr>
                <w:rFonts w:hAnsi="ＭＳ 明朝"/>
              </w:rPr>
              <w:t>集まったとき</w:t>
            </w:r>
            <w:r w:rsidR="00391917">
              <w:rPr>
                <w:rFonts w:hAnsi="ＭＳ 明朝" w:hint="eastAsia"/>
              </w:rPr>
              <w:t>に、再度自分からもお願いをしようと思います。</w:t>
            </w:r>
          </w:p>
          <w:p w14:paraId="56C3D826" w14:textId="77777777" w:rsidR="00391917" w:rsidRPr="00391917" w:rsidRDefault="00391917" w:rsidP="00391917">
            <w:pPr>
              <w:rPr>
                <w:rFonts w:hAnsi="ＭＳ 明朝"/>
              </w:rPr>
            </w:pPr>
          </w:p>
          <w:p w14:paraId="253519C4" w14:textId="7609C75B" w:rsidR="0059091F" w:rsidRPr="005C31A1" w:rsidRDefault="00391917" w:rsidP="005C31A1">
            <w:pPr>
              <w:ind w:firstLineChars="100" w:firstLine="210"/>
              <w:rPr>
                <w:rFonts w:hAnsi="ＭＳ 明朝"/>
                <w:color w:val="000000" w:themeColor="text1"/>
              </w:rPr>
            </w:pPr>
            <w:r>
              <w:rPr>
                <w:rFonts w:hAnsi="ＭＳ 明朝" w:hint="eastAsia"/>
              </w:rPr>
              <w:t>もう</w:t>
            </w:r>
            <w:r w:rsidR="008563E6">
              <w:rPr>
                <w:rFonts w:hAnsi="ＭＳ 明朝"/>
              </w:rPr>
              <w:t>校長会が一番早いと思う</w:t>
            </w:r>
            <w:r>
              <w:rPr>
                <w:rFonts w:hAnsi="ＭＳ 明朝" w:hint="eastAsia"/>
              </w:rPr>
              <w:t>の</w:t>
            </w:r>
            <w:r w:rsidR="008563E6">
              <w:rPr>
                <w:rFonts w:hAnsi="ＭＳ 明朝"/>
              </w:rPr>
              <w:t>で</w:t>
            </w:r>
            <w:r>
              <w:rPr>
                <w:rFonts w:hAnsi="ＭＳ 明朝" w:hint="eastAsia"/>
              </w:rPr>
              <w:t>、</w:t>
            </w:r>
            <w:r w:rsidR="008563E6">
              <w:rPr>
                <w:rFonts w:hAnsi="ＭＳ 明朝"/>
              </w:rPr>
              <w:t>図書館協議会からもそれはおかしい</w:t>
            </w:r>
            <w:r w:rsidR="0064158A">
              <w:rPr>
                <w:rFonts w:hAnsi="ＭＳ 明朝" w:hint="eastAsia"/>
              </w:rPr>
              <w:t>と</w:t>
            </w:r>
            <w:r w:rsidR="008563E6">
              <w:rPr>
                <w:rFonts w:hAnsi="ＭＳ 明朝"/>
              </w:rPr>
              <w:t>言われたとか、そういう感じで</w:t>
            </w:r>
            <w:r>
              <w:rPr>
                <w:rFonts w:hAnsi="ＭＳ 明朝" w:hint="eastAsia"/>
              </w:rPr>
              <w:t>伝えて</w:t>
            </w:r>
            <w:r w:rsidR="0064158A">
              <w:rPr>
                <w:rFonts w:hAnsi="ＭＳ 明朝" w:hint="eastAsia"/>
              </w:rPr>
              <w:t>ください</w:t>
            </w:r>
            <w:r>
              <w:rPr>
                <w:rFonts w:hAnsi="ＭＳ 明朝" w:hint="eastAsia"/>
              </w:rPr>
              <w:t>。</w:t>
            </w:r>
            <w:r w:rsidR="005C31A1">
              <w:rPr>
                <w:rFonts w:hint="eastAsia"/>
              </w:rPr>
              <w:t>校長会で</w:t>
            </w:r>
            <w:r w:rsidR="0064158A">
              <w:rPr>
                <w:rFonts w:hint="eastAsia"/>
              </w:rPr>
              <w:t>、</w:t>
            </w:r>
            <w:r w:rsidR="008563E6" w:rsidRPr="005C31A1">
              <w:rPr>
                <w:rFonts w:hAnsi="ＭＳ 明朝"/>
                <w:color w:val="000000" w:themeColor="text1"/>
              </w:rPr>
              <w:t>学校間で差があるのはどうかというご意見まで</w:t>
            </w:r>
            <w:r w:rsidR="005C31A1" w:rsidRPr="005C31A1">
              <w:rPr>
                <w:rFonts w:hAnsi="ＭＳ 明朝" w:hint="eastAsia"/>
                <w:color w:val="000000" w:themeColor="text1"/>
              </w:rPr>
              <w:t>はともかく</w:t>
            </w:r>
            <w:r w:rsidR="008563E6" w:rsidRPr="005C31A1">
              <w:rPr>
                <w:rFonts w:hAnsi="ＭＳ 明朝"/>
                <w:color w:val="000000" w:themeColor="text1"/>
              </w:rPr>
              <w:t>、まず</w:t>
            </w:r>
            <w:r w:rsidR="005C31A1" w:rsidRPr="005C31A1">
              <w:rPr>
                <w:rFonts w:hAnsi="ＭＳ 明朝" w:hint="eastAsia"/>
                <w:color w:val="000000" w:themeColor="text1"/>
              </w:rPr>
              <w:t>登録だけ</w:t>
            </w:r>
            <w:r w:rsidR="008563E6" w:rsidRPr="005C31A1">
              <w:rPr>
                <w:rFonts w:hAnsi="ＭＳ 明朝"/>
                <w:color w:val="000000" w:themeColor="text1"/>
              </w:rPr>
              <w:t>はやっておいて、どう使うかを担当者さんたちに具体的に伝えていくといいのか</w:t>
            </w:r>
            <w:r w:rsidR="005C31A1" w:rsidRPr="005C31A1">
              <w:rPr>
                <w:rFonts w:hAnsi="ＭＳ 明朝" w:hint="eastAsia"/>
                <w:color w:val="000000" w:themeColor="text1"/>
              </w:rPr>
              <w:t>なと思います。</w:t>
            </w:r>
          </w:p>
          <w:p w14:paraId="57A04F10" w14:textId="77777777" w:rsidR="005C31A1" w:rsidRPr="005C31A1" w:rsidRDefault="005C31A1" w:rsidP="005C31A1">
            <w:pPr>
              <w:rPr>
                <w:color w:val="EE0000"/>
              </w:rPr>
            </w:pPr>
          </w:p>
          <w:p w14:paraId="14D981E7" w14:textId="3C060A08" w:rsidR="008563E6" w:rsidRDefault="008563E6" w:rsidP="005C31A1">
            <w:pPr>
              <w:ind w:firstLineChars="100" w:firstLine="210"/>
            </w:pPr>
            <w:r>
              <w:rPr>
                <w:rFonts w:hAnsi="ＭＳ 明朝"/>
              </w:rPr>
              <w:lastRenderedPageBreak/>
              <w:t>はい。どうもありがとうございます。</w:t>
            </w:r>
          </w:p>
          <w:p w14:paraId="4E5FD4E9" w14:textId="77777777" w:rsidR="0059091F" w:rsidRDefault="0059091F" w:rsidP="008563E6">
            <w:pPr>
              <w:rPr>
                <w:rFonts w:hAnsi="ＭＳ 明朝"/>
              </w:rPr>
            </w:pPr>
          </w:p>
          <w:p w14:paraId="32923329" w14:textId="6E49A37C" w:rsidR="008563E6" w:rsidRDefault="008563E6" w:rsidP="005C31A1">
            <w:pPr>
              <w:ind w:firstLineChars="100" w:firstLine="210"/>
            </w:pPr>
            <w:r>
              <w:rPr>
                <w:rFonts w:hAnsi="ＭＳ 明朝"/>
              </w:rPr>
              <w:t>よろしくお願いします。他によろしいですか。</w:t>
            </w:r>
          </w:p>
          <w:p w14:paraId="45B3DBEA" w14:textId="77777777" w:rsidR="0064158A" w:rsidRDefault="008563E6" w:rsidP="005C31A1">
            <w:pPr>
              <w:ind w:firstLineChars="100" w:firstLine="210"/>
              <w:rPr>
                <w:rFonts w:hAnsi="ＭＳ 明朝"/>
              </w:rPr>
            </w:pPr>
            <w:r>
              <w:rPr>
                <w:rFonts w:hAnsi="ＭＳ 明朝"/>
              </w:rPr>
              <w:t>はい</w:t>
            </w:r>
            <w:r w:rsidR="005C31A1">
              <w:rPr>
                <w:rFonts w:hAnsi="ＭＳ 明朝" w:hint="eastAsia"/>
              </w:rPr>
              <w:t>、</w:t>
            </w:r>
            <w:r>
              <w:rPr>
                <w:rFonts w:hAnsi="ＭＳ 明朝"/>
              </w:rPr>
              <w:t>それでは議題につきましては以上とさせていただきます。</w:t>
            </w:r>
          </w:p>
          <w:p w14:paraId="0225B544" w14:textId="77777777" w:rsidR="0064158A" w:rsidRDefault="0064158A" w:rsidP="005C31A1">
            <w:pPr>
              <w:ind w:firstLineChars="100" w:firstLine="210"/>
              <w:rPr>
                <w:rFonts w:hAnsi="ＭＳ 明朝"/>
              </w:rPr>
            </w:pPr>
          </w:p>
          <w:p w14:paraId="17FB3EA1" w14:textId="77C24696" w:rsidR="008563E6" w:rsidRDefault="008563E6" w:rsidP="005C31A1">
            <w:pPr>
              <w:ind w:firstLineChars="100" w:firstLine="210"/>
            </w:pPr>
            <w:r>
              <w:rPr>
                <w:rFonts w:hAnsi="ＭＳ 明朝"/>
              </w:rPr>
              <w:t>では次</w:t>
            </w:r>
            <w:r w:rsidR="0064158A">
              <w:rPr>
                <w:rFonts w:hAnsi="ＭＳ 明朝" w:hint="eastAsia"/>
              </w:rPr>
              <w:t>の議題に</w:t>
            </w:r>
            <w:r>
              <w:rPr>
                <w:rFonts w:hAnsi="ＭＳ 明朝"/>
              </w:rPr>
              <w:t>移ります。</w:t>
            </w:r>
            <w:r w:rsidR="0064158A">
              <w:rPr>
                <w:rFonts w:hAnsi="ＭＳ 明朝"/>
              </w:rPr>
              <w:t>議題</w:t>
            </w:r>
            <w:r w:rsidR="0064158A">
              <w:rPr>
                <w:rFonts w:hAnsi="ＭＳ 明朝" w:hint="eastAsia"/>
              </w:rPr>
              <w:t xml:space="preserve">３　</w:t>
            </w:r>
            <w:r>
              <w:rPr>
                <w:rFonts w:hAnsi="ＭＳ 明朝"/>
              </w:rPr>
              <w:t>第</w:t>
            </w:r>
            <w:r w:rsidR="005C31A1">
              <w:rPr>
                <w:rFonts w:hAnsi="ＭＳ 明朝" w:hint="eastAsia"/>
              </w:rPr>
              <w:t>５</w:t>
            </w:r>
            <w:r>
              <w:rPr>
                <w:rFonts w:hAnsi="ＭＳ 明朝"/>
              </w:rPr>
              <w:t>次子供活動推進計画の改定について</w:t>
            </w:r>
            <w:r w:rsidR="005C31A1">
              <w:rPr>
                <w:rFonts w:hAnsi="ＭＳ 明朝" w:hint="eastAsia"/>
              </w:rPr>
              <w:t>、</w:t>
            </w:r>
            <w:r>
              <w:rPr>
                <w:rFonts w:hAnsi="ＭＳ 明朝"/>
              </w:rPr>
              <w:t>事務局の方からご説明をお願いいたします。</w:t>
            </w:r>
          </w:p>
          <w:p w14:paraId="10331C90" w14:textId="77777777" w:rsidR="00F154EB" w:rsidRPr="0064158A" w:rsidRDefault="00F154EB" w:rsidP="008563E6">
            <w:pPr>
              <w:rPr>
                <w:rFonts w:hAnsi="ＭＳ 明朝"/>
              </w:rPr>
            </w:pPr>
          </w:p>
          <w:p w14:paraId="041BD151" w14:textId="7D39099F" w:rsidR="008563E6" w:rsidRDefault="008563E6" w:rsidP="005C31A1">
            <w:pPr>
              <w:ind w:firstLineChars="100" w:firstLine="210"/>
            </w:pPr>
            <w:r>
              <w:rPr>
                <w:rFonts w:hAnsi="ＭＳ 明朝"/>
              </w:rPr>
              <w:t>はい。</w:t>
            </w:r>
          </w:p>
          <w:p w14:paraId="3A39C999" w14:textId="780EFB07" w:rsidR="008563E6" w:rsidRDefault="008563E6" w:rsidP="005C31A1">
            <w:pPr>
              <w:ind w:firstLineChars="100" w:firstLine="210"/>
            </w:pPr>
            <w:r>
              <w:rPr>
                <w:rFonts w:hAnsi="ＭＳ 明朝"/>
              </w:rPr>
              <w:t>第</w:t>
            </w:r>
            <w:r w:rsidR="005C31A1">
              <w:rPr>
                <w:rFonts w:hAnsi="ＭＳ 明朝" w:hint="eastAsia"/>
              </w:rPr>
              <w:t>５</w:t>
            </w:r>
            <w:r>
              <w:rPr>
                <w:rFonts w:hAnsi="ＭＳ 明朝"/>
              </w:rPr>
              <w:t>次子供読書活動推進計画の改定についてご説明します。</w:t>
            </w:r>
          </w:p>
          <w:p w14:paraId="4057F2E7" w14:textId="77777777" w:rsidR="00C15943" w:rsidRPr="00C15943" w:rsidRDefault="00C15943" w:rsidP="005C31A1">
            <w:pPr>
              <w:ind w:firstLineChars="100" w:firstLine="210"/>
              <w:rPr>
                <w:rFonts w:hAnsi="ＭＳ 明朝"/>
              </w:rPr>
            </w:pPr>
            <w:r w:rsidRPr="00C15943">
              <w:rPr>
                <w:rFonts w:hAnsi="ＭＳ 明朝" w:hint="eastAsia"/>
              </w:rPr>
              <w:t>資料３をご覧ください。また、参考として第４次計画の冊子を配布しております。</w:t>
            </w:r>
          </w:p>
          <w:p w14:paraId="090E553F" w14:textId="77777777" w:rsidR="00C15943" w:rsidRPr="00C15943" w:rsidRDefault="00C15943" w:rsidP="00C15943">
            <w:pPr>
              <w:rPr>
                <w:rFonts w:hAnsi="ＭＳ 明朝"/>
              </w:rPr>
            </w:pPr>
            <w:r w:rsidRPr="00C15943">
              <w:rPr>
                <w:rFonts w:hAnsi="ＭＳ 明朝" w:hint="eastAsia"/>
              </w:rPr>
              <w:t xml:space="preserve">　先ほども少し説明させていただきましたとおり、今年度をもって計画が満了となりますので、来年度からの計画の改定に向けて進めてまいります。</w:t>
            </w:r>
          </w:p>
          <w:p w14:paraId="1C20EB84" w14:textId="77777777" w:rsidR="005C31A1" w:rsidRDefault="00C15943" w:rsidP="00C15943">
            <w:pPr>
              <w:rPr>
                <w:rFonts w:hAnsi="ＭＳ 明朝"/>
              </w:rPr>
            </w:pPr>
            <w:r w:rsidRPr="00C15943">
              <w:rPr>
                <w:rFonts w:hAnsi="ＭＳ 明朝" w:hint="eastAsia"/>
              </w:rPr>
              <w:t xml:space="preserve">　昨年度３月の協議会でもご説明させていただいているかと思いますが、改めて計画改定の概要及びスケジュールについてご説明させていただきます。</w:t>
            </w:r>
          </w:p>
          <w:p w14:paraId="041B5641" w14:textId="77777777" w:rsidR="005C31A1" w:rsidRDefault="00C15943" w:rsidP="005C31A1">
            <w:pPr>
              <w:ind w:firstLineChars="100" w:firstLine="210"/>
              <w:rPr>
                <w:rFonts w:hAnsi="ＭＳ 明朝"/>
              </w:rPr>
            </w:pPr>
            <w:r w:rsidRPr="00C15943">
              <w:rPr>
                <w:rFonts w:hAnsi="ＭＳ 明朝" w:hint="eastAsia"/>
              </w:rPr>
              <w:t>A３サイズの資料に事業概要及びスケジュールを記載しております。計画の策定委員会を７月・１２月・１月の３回実施予定です。策定委員会の設置要綱の改正は完了しており、改正後の要綱については資料のとおりです。</w:t>
            </w:r>
          </w:p>
          <w:p w14:paraId="05E916C0" w14:textId="35F7F268" w:rsidR="00C15943" w:rsidRPr="00C15943" w:rsidRDefault="00C15943" w:rsidP="005C31A1">
            <w:pPr>
              <w:ind w:firstLineChars="100" w:firstLine="210"/>
              <w:rPr>
                <w:rFonts w:hAnsi="ＭＳ 明朝"/>
              </w:rPr>
            </w:pPr>
            <w:r w:rsidRPr="00C15943">
              <w:rPr>
                <w:rFonts w:hAnsi="ＭＳ 明朝" w:hint="eastAsia"/>
              </w:rPr>
              <w:t>委員の構成については、図書館長を委員長とし、学校教育課主幹（指導主事）の方を副委員長とし、学校教育課副主幹、こども政策課課長、保育課課長、こども相談課課長の計６人となります。</w:t>
            </w:r>
          </w:p>
          <w:p w14:paraId="065D1A96" w14:textId="77777777" w:rsidR="005C31A1" w:rsidRDefault="00C15943" w:rsidP="005C31A1">
            <w:pPr>
              <w:ind w:firstLineChars="100" w:firstLine="210"/>
              <w:rPr>
                <w:rFonts w:hAnsi="ＭＳ 明朝"/>
              </w:rPr>
            </w:pPr>
            <w:r w:rsidRPr="00C15943">
              <w:rPr>
                <w:rFonts w:hAnsi="ＭＳ 明朝" w:hint="eastAsia"/>
              </w:rPr>
              <w:t>また、９月にアンケート調査を実施し、その集計結果を図書館協議会の委員の皆さまに送付し、意見を頂戴したいと考えておりますのでご協力よろしくお願いいたします。</w:t>
            </w:r>
            <w:r w:rsidR="005C31A1">
              <w:rPr>
                <w:rFonts w:hAnsi="ＭＳ 明朝" w:hint="eastAsia"/>
              </w:rPr>
              <w:t xml:space="preserve">　</w:t>
            </w:r>
            <w:r w:rsidRPr="00C15943">
              <w:rPr>
                <w:rFonts w:hAnsi="ＭＳ 明朝" w:hint="eastAsia"/>
              </w:rPr>
              <w:t>調査の結果や皆様からのご意見を踏まえた上で、１月予定の第３回策定委員会で最終計画案が確定した後に、第２回図書館協議会で報告させていただき、製本及び配布という流れになります。そのため、第２回図書館協議会につきましては、早ければ２月末から３月頭に開催したいと思っておりますので、お忙しいところ恐縮ですがよろしくお願いいたします。</w:t>
            </w:r>
          </w:p>
          <w:p w14:paraId="4F96EE6A" w14:textId="77777777" w:rsidR="005C31A1" w:rsidRDefault="00C15943" w:rsidP="005C31A1">
            <w:pPr>
              <w:ind w:firstLineChars="100" w:firstLine="210"/>
              <w:rPr>
                <w:rFonts w:hAnsi="ＭＳ 明朝"/>
              </w:rPr>
            </w:pPr>
            <w:r w:rsidRPr="00C15943">
              <w:rPr>
                <w:rFonts w:hAnsi="ＭＳ 明朝" w:hint="eastAsia"/>
              </w:rPr>
              <w:t>現段階での予定は以上のとおりになりますが、予定以外にも皆さまにご相談やご意見を頂戴することがあるかと思います。その際はご協力のほどよろしくお願いいたします。</w:t>
            </w:r>
          </w:p>
          <w:p w14:paraId="00F539E8" w14:textId="3CD196E7" w:rsidR="008563E6" w:rsidRDefault="00C15943" w:rsidP="005C31A1">
            <w:pPr>
              <w:ind w:firstLineChars="100" w:firstLine="210"/>
            </w:pPr>
            <w:r w:rsidRPr="00C15943">
              <w:rPr>
                <w:rFonts w:hAnsi="ＭＳ 明朝" w:hint="eastAsia"/>
              </w:rPr>
              <w:t>また、こちらからのご依頼以外に委員の皆さまからもご意見等ございましたらいつでもご連絡いただければと思います。</w:t>
            </w:r>
          </w:p>
          <w:p w14:paraId="5ABB2CC1" w14:textId="77777777" w:rsidR="008563E6" w:rsidRDefault="008563E6" w:rsidP="008563E6">
            <w:pPr>
              <w:rPr>
                <w:rFonts w:hAnsi="ＭＳ 明朝"/>
              </w:rPr>
            </w:pPr>
            <w:r>
              <w:rPr>
                <w:rFonts w:hAnsi="ＭＳ 明朝"/>
              </w:rPr>
              <w:t>以上です。</w:t>
            </w:r>
          </w:p>
          <w:p w14:paraId="2A32D369" w14:textId="77777777" w:rsidR="00682E11" w:rsidRDefault="00682E11" w:rsidP="008563E6"/>
          <w:p w14:paraId="59B0E026" w14:textId="77777777" w:rsidR="008563E6" w:rsidRDefault="008563E6" w:rsidP="005C31A1">
            <w:pPr>
              <w:ind w:firstLineChars="100" w:firstLine="210"/>
            </w:pPr>
            <w:r>
              <w:rPr>
                <w:rFonts w:hAnsi="ＭＳ 明朝"/>
              </w:rPr>
              <w:t>ありがとうございました。</w:t>
            </w:r>
          </w:p>
          <w:p w14:paraId="546A779A" w14:textId="6C2C54B9" w:rsidR="008563E6" w:rsidRDefault="008563E6" w:rsidP="005C31A1">
            <w:pPr>
              <w:ind w:firstLineChars="100" w:firstLine="210"/>
            </w:pPr>
            <w:r>
              <w:rPr>
                <w:rFonts w:hAnsi="ＭＳ 明朝"/>
              </w:rPr>
              <w:t>ただ</w:t>
            </w:r>
            <w:r w:rsidR="005C31A1">
              <w:rPr>
                <w:rFonts w:hAnsi="ＭＳ 明朝" w:hint="eastAsia"/>
              </w:rPr>
              <w:t>今</w:t>
            </w:r>
            <w:r>
              <w:rPr>
                <w:rFonts w:hAnsi="ＭＳ 明朝"/>
              </w:rPr>
              <w:t>の第</w:t>
            </w:r>
            <w:r w:rsidR="005C31A1">
              <w:rPr>
                <w:rFonts w:hAnsi="ＭＳ 明朝" w:hint="eastAsia"/>
              </w:rPr>
              <w:t>５次</w:t>
            </w:r>
            <w:r>
              <w:rPr>
                <w:rFonts w:hAnsi="ＭＳ 明朝"/>
              </w:rPr>
              <w:t>子</w:t>
            </w:r>
            <w:r w:rsidR="005C31A1">
              <w:rPr>
                <w:rFonts w:hAnsi="ＭＳ 明朝" w:hint="eastAsia"/>
              </w:rPr>
              <w:t>ども</w:t>
            </w:r>
            <w:r>
              <w:rPr>
                <w:rFonts w:hAnsi="ＭＳ 明朝"/>
              </w:rPr>
              <w:t>読書活動推進計画について、何かご意見ご質問はございますでしょうか。</w:t>
            </w:r>
          </w:p>
          <w:p w14:paraId="67E13C6E" w14:textId="77777777" w:rsidR="00F154EB" w:rsidRDefault="00F154EB" w:rsidP="008563E6">
            <w:pPr>
              <w:rPr>
                <w:rFonts w:hAnsi="ＭＳ 明朝"/>
              </w:rPr>
            </w:pPr>
          </w:p>
          <w:p w14:paraId="60F7656F" w14:textId="71DA5C50" w:rsidR="008563E6" w:rsidRDefault="008563E6" w:rsidP="005C31A1">
            <w:pPr>
              <w:ind w:firstLineChars="100" w:firstLine="210"/>
            </w:pPr>
            <w:r>
              <w:rPr>
                <w:rFonts w:hAnsi="ＭＳ 明朝"/>
              </w:rPr>
              <w:t>設置要綱ができてしまって</w:t>
            </w:r>
            <w:r w:rsidR="005C31A1">
              <w:rPr>
                <w:rFonts w:hAnsi="ＭＳ 明朝" w:hint="eastAsia"/>
              </w:rPr>
              <w:t>い</w:t>
            </w:r>
            <w:r>
              <w:rPr>
                <w:rFonts w:hAnsi="ＭＳ 明朝"/>
              </w:rPr>
              <w:t>るので、ここは変え</w:t>
            </w:r>
            <w:r w:rsidR="003D7441">
              <w:rPr>
                <w:rFonts w:hAnsi="ＭＳ 明朝" w:hint="eastAsia"/>
              </w:rPr>
              <w:t>られ</w:t>
            </w:r>
            <w:r>
              <w:rPr>
                <w:rFonts w:hAnsi="ＭＳ 明朝"/>
              </w:rPr>
              <w:t>ないと思いますけど</w:t>
            </w:r>
            <w:r w:rsidR="0064158A">
              <w:rPr>
                <w:rFonts w:hAnsi="ＭＳ 明朝" w:hint="eastAsia"/>
              </w:rPr>
              <w:t>、</w:t>
            </w:r>
            <w:r>
              <w:rPr>
                <w:rFonts w:hAnsi="ＭＳ 明朝"/>
              </w:rPr>
              <w:t>メンバーを見ると、そもそもの図書館に関する専門家の方がいないじゃないですか。</w:t>
            </w:r>
          </w:p>
          <w:p w14:paraId="196888C2" w14:textId="4A249BA8" w:rsidR="003D7441" w:rsidRPr="0064158A" w:rsidRDefault="008563E6" w:rsidP="0064158A">
            <w:pPr>
              <w:ind w:firstLineChars="100" w:firstLine="210"/>
            </w:pPr>
            <w:r>
              <w:rPr>
                <w:rFonts w:hAnsi="ＭＳ 明朝"/>
              </w:rPr>
              <w:t>ですので、よほど勉強されないと</w:t>
            </w:r>
            <w:r w:rsidR="003D7441">
              <w:rPr>
                <w:rFonts w:hAnsi="ＭＳ 明朝" w:hint="eastAsia"/>
              </w:rPr>
              <w:t>ありきたりな</w:t>
            </w:r>
            <w:r>
              <w:rPr>
                <w:rFonts w:hAnsi="ＭＳ 明朝"/>
              </w:rPr>
              <w:t>ものになってしまうんじゃないかなという恐れがあります。特に学校教育</w:t>
            </w:r>
            <w:r w:rsidR="003D7441">
              <w:rPr>
                <w:rFonts w:hAnsi="ＭＳ 明朝" w:hint="eastAsia"/>
              </w:rPr>
              <w:t>課</w:t>
            </w:r>
            <w:r>
              <w:rPr>
                <w:rFonts w:hAnsi="ＭＳ 明朝"/>
              </w:rPr>
              <w:t>以外は、</w:t>
            </w:r>
            <w:r w:rsidR="0064158A">
              <w:rPr>
                <w:rFonts w:hAnsi="ＭＳ 明朝"/>
              </w:rPr>
              <w:t>皆さん</w:t>
            </w:r>
            <w:r>
              <w:rPr>
                <w:rFonts w:hAnsi="ＭＳ 明朝"/>
              </w:rPr>
              <w:t>入れ替わって</w:t>
            </w:r>
            <w:r w:rsidR="003D7441">
              <w:rPr>
                <w:rFonts w:hAnsi="ＭＳ 明朝" w:hint="eastAsia"/>
              </w:rPr>
              <w:t>い</w:t>
            </w:r>
            <w:r>
              <w:rPr>
                <w:rFonts w:hAnsi="ＭＳ 明朝"/>
              </w:rPr>
              <w:t>ますよね</w:t>
            </w:r>
            <w:r w:rsidR="003D7441">
              <w:rPr>
                <w:rFonts w:hAnsi="ＭＳ 明朝" w:hint="eastAsia"/>
              </w:rPr>
              <w:t>。</w:t>
            </w:r>
          </w:p>
          <w:p w14:paraId="79D005A8" w14:textId="5CC6A762" w:rsidR="008563E6" w:rsidRDefault="008563E6" w:rsidP="003D7441">
            <w:pPr>
              <w:ind w:firstLineChars="100" w:firstLine="210"/>
              <w:rPr>
                <w:rFonts w:hAnsi="ＭＳ 明朝"/>
              </w:rPr>
            </w:pPr>
            <w:r>
              <w:rPr>
                <w:rFonts w:hAnsi="ＭＳ 明朝"/>
              </w:rPr>
              <w:t>だから</w:t>
            </w:r>
            <w:r w:rsidR="003D7441">
              <w:rPr>
                <w:rFonts w:hAnsi="ＭＳ 明朝" w:hint="eastAsia"/>
              </w:rPr>
              <w:t>、</w:t>
            </w:r>
            <w:r>
              <w:rPr>
                <w:rFonts w:hAnsi="ＭＳ 明朝"/>
              </w:rPr>
              <w:t>子</w:t>
            </w:r>
            <w:r w:rsidR="003D7441">
              <w:rPr>
                <w:rFonts w:hAnsi="ＭＳ 明朝" w:hint="eastAsia"/>
              </w:rPr>
              <w:t>ども</w:t>
            </w:r>
            <w:r>
              <w:rPr>
                <w:rFonts w:hAnsi="ＭＳ 明朝"/>
              </w:rPr>
              <w:t>政策</w:t>
            </w:r>
            <w:r w:rsidR="003D7441">
              <w:rPr>
                <w:rFonts w:hAnsi="ＭＳ 明朝" w:hint="eastAsia"/>
              </w:rPr>
              <w:t>に</w:t>
            </w:r>
            <w:r>
              <w:rPr>
                <w:rFonts w:hAnsi="ＭＳ 明朝"/>
              </w:rPr>
              <w:t>ずっと関わってきた人達じゃない方たちが</w:t>
            </w:r>
            <w:r w:rsidR="003D7441">
              <w:rPr>
                <w:rFonts w:hAnsi="ＭＳ 明朝" w:hint="eastAsia"/>
              </w:rPr>
              <w:t>、</w:t>
            </w:r>
            <w:r>
              <w:rPr>
                <w:rFonts w:hAnsi="ＭＳ 明朝"/>
              </w:rPr>
              <w:t>関わることになる</w:t>
            </w:r>
            <w:r w:rsidR="0064158A">
              <w:rPr>
                <w:rFonts w:hAnsi="ＭＳ 明朝" w:hint="eastAsia"/>
              </w:rPr>
              <w:t>と</w:t>
            </w:r>
            <w:r>
              <w:rPr>
                <w:rFonts w:hAnsi="ＭＳ 明朝"/>
              </w:rPr>
              <w:t>いうことなので、</w:t>
            </w:r>
            <w:r w:rsidR="003D7441">
              <w:rPr>
                <w:rFonts w:hAnsi="ＭＳ 明朝"/>
              </w:rPr>
              <w:t>事務局</w:t>
            </w:r>
            <w:r w:rsidR="003D7441">
              <w:rPr>
                <w:rFonts w:hAnsi="ＭＳ 明朝" w:hint="eastAsia"/>
              </w:rPr>
              <w:t>が</w:t>
            </w:r>
            <w:r w:rsidR="003D7441">
              <w:rPr>
                <w:rFonts w:hAnsi="ＭＳ 明朝"/>
              </w:rPr>
              <w:t>頑張らなきゃいけないと思うん</w:t>
            </w:r>
            <w:r w:rsidR="0064158A">
              <w:rPr>
                <w:rFonts w:hAnsi="ＭＳ 明朝" w:hint="eastAsia"/>
              </w:rPr>
              <w:t>で</w:t>
            </w:r>
            <w:r w:rsidR="003D7441">
              <w:rPr>
                <w:rFonts w:hAnsi="ＭＳ 明朝"/>
              </w:rPr>
              <w:t>すけど、</w:t>
            </w:r>
            <w:r>
              <w:rPr>
                <w:rFonts w:hAnsi="ＭＳ 明朝"/>
              </w:rPr>
              <w:t>皆さんがちゃんと</w:t>
            </w:r>
            <w:r w:rsidR="003D7441">
              <w:rPr>
                <w:rFonts w:hAnsi="ＭＳ 明朝" w:hint="eastAsia"/>
              </w:rPr>
              <w:t>勉強</w:t>
            </w:r>
            <w:r>
              <w:rPr>
                <w:rFonts w:hAnsi="ＭＳ 明朝"/>
              </w:rPr>
              <w:t>されないとその</w:t>
            </w:r>
            <w:r w:rsidR="003D7441">
              <w:rPr>
                <w:rFonts w:hAnsi="ＭＳ 明朝" w:hint="eastAsia"/>
              </w:rPr>
              <w:t>あたり</w:t>
            </w:r>
            <w:r>
              <w:rPr>
                <w:rFonts w:hAnsi="ＭＳ 明朝"/>
              </w:rPr>
              <w:t>が懸念されますので、いろんな情報を集めて、良いものを作ってもらいたい</w:t>
            </w:r>
            <w:r w:rsidR="0064158A">
              <w:rPr>
                <w:rFonts w:hAnsi="ＭＳ 明朝" w:hint="eastAsia"/>
              </w:rPr>
              <w:t>と</w:t>
            </w:r>
            <w:r>
              <w:rPr>
                <w:rFonts w:hAnsi="ＭＳ 明朝"/>
              </w:rPr>
              <w:t>いうのと、アンケート</w:t>
            </w:r>
            <w:r w:rsidR="003D7441">
              <w:rPr>
                <w:rFonts w:hAnsi="ＭＳ 明朝" w:hint="eastAsia"/>
              </w:rPr>
              <w:t>を</w:t>
            </w:r>
            <w:r>
              <w:rPr>
                <w:rFonts w:hAnsi="ＭＳ 明朝"/>
              </w:rPr>
              <w:t>見ると、児童生徒しかないんですよね。</w:t>
            </w:r>
          </w:p>
          <w:p w14:paraId="4159A8DA" w14:textId="77777777" w:rsidR="003D7441" w:rsidRDefault="003D7441" w:rsidP="003D7441">
            <w:pPr>
              <w:ind w:firstLineChars="100" w:firstLine="210"/>
            </w:pPr>
          </w:p>
          <w:p w14:paraId="571C4063" w14:textId="412DF553" w:rsidR="003D7441" w:rsidRDefault="008563E6" w:rsidP="003D7441">
            <w:pPr>
              <w:ind w:firstLineChars="100" w:firstLine="210"/>
              <w:rPr>
                <w:rFonts w:hAnsi="ＭＳ 明朝"/>
              </w:rPr>
            </w:pPr>
            <w:r>
              <w:rPr>
                <w:rFonts w:hAnsi="ＭＳ 明朝"/>
              </w:rPr>
              <w:t>アンケート</w:t>
            </w:r>
            <w:r w:rsidR="003D7441">
              <w:rPr>
                <w:rFonts w:hAnsi="ＭＳ 明朝" w:hint="eastAsia"/>
              </w:rPr>
              <w:t>については、</w:t>
            </w:r>
            <w:r>
              <w:rPr>
                <w:rFonts w:hAnsi="ＭＳ 明朝"/>
              </w:rPr>
              <w:t>児童生徒に提出をお願いするものと、教育関係機関として学校図書館</w:t>
            </w:r>
            <w:r w:rsidR="0064158A">
              <w:rPr>
                <w:rFonts w:hAnsi="ＭＳ 明朝" w:hint="eastAsia"/>
              </w:rPr>
              <w:t>や</w:t>
            </w:r>
            <w:r>
              <w:rPr>
                <w:rFonts w:hAnsi="ＭＳ 明朝"/>
              </w:rPr>
              <w:t>、保育園、幼稚園</w:t>
            </w:r>
            <w:r w:rsidR="0064158A">
              <w:rPr>
                <w:rFonts w:hAnsi="ＭＳ 明朝" w:hint="eastAsia"/>
              </w:rPr>
              <w:t>など</w:t>
            </w:r>
            <w:r>
              <w:rPr>
                <w:rFonts w:hAnsi="ＭＳ 明朝"/>
              </w:rPr>
              <w:t>にもアンケート</w:t>
            </w:r>
            <w:r w:rsidR="003D7441">
              <w:rPr>
                <w:rFonts w:hAnsi="ＭＳ 明朝" w:hint="eastAsia"/>
              </w:rPr>
              <w:t>を依頼する予定です。</w:t>
            </w:r>
          </w:p>
          <w:p w14:paraId="0FDFCC34" w14:textId="77777777" w:rsidR="003D7441" w:rsidRDefault="003D7441" w:rsidP="003D7441">
            <w:pPr>
              <w:ind w:firstLineChars="100" w:firstLine="210"/>
              <w:rPr>
                <w:rFonts w:hAnsi="ＭＳ 明朝"/>
              </w:rPr>
            </w:pPr>
          </w:p>
          <w:p w14:paraId="5F380978" w14:textId="77777777" w:rsidR="003D7441" w:rsidRDefault="008563E6" w:rsidP="003D7441">
            <w:pPr>
              <w:ind w:firstLineChars="100" w:firstLine="210"/>
              <w:rPr>
                <w:rFonts w:hAnsi="ＭＳ 明朝"/>
              </w:rPr>
            </w:pPr>
            <w:r>
              <w:rPr>
                <w:rFonts w:hAnsi="ＭＳ 明朝"/>
              </w:rPr>
              <w:lastRenderedPageBreak/>
              <w:t>保護者はない</w:t>
            </w:r>
            <w:r w:rsidR="003D7441">
              <w:rPr>
                <w:rFonts w:hAnsi="ＭＳ 明朝" w:hint="eastAsia"/>
              </w:rPr>
              <w:t>？</w:t>
            </w:r>
          </w:p>
          <w:p w14:paraId="617EC6E6" w14:textId="77777777" w:rsidR="003D7441" w:rsidRDefault="003D7441" w:rsidP="003D7441">
            <w:pPr>
              <w:ind w:firstLineChars="100" w:firstLine="210"/>
              <w:rPr>
                <w:rFonts w:hAnsi="ＭＳ 明朝"/>
              </w:rPr>
            </w:pPr>
          </w:p>
          <w:p w14:paraId="1276BA46" w14:textId="58060545" w:rsidR="008563E6" w:rsidRDefault="003D7441" w:rsidP="003D7441">
            <w:pPr>
              <w:ind w:firstLineChars="100" w:firstLine="210"/>
              <w:rPr>
                <w:rFonts w:hAnsi="ＭＳ 明朝"/>
              </w:rPr>
            </w:pPr>
            <w:r>
              <w:rPr>
                <w:rFonts w:hAnsi="ＭＳ 明朝" w:hint="eastAsia"/>
              </w:rPr>
              <w:t>保護者も、</w:t>
            </w:r>
            <w:r w:rsidR="008563E6">
              <w:rPr>
                <w:rFonts w:hAnsi="ＭＳ 明朝"/>
              </w:rPr>
              <w:t>昨年度ご意見いただいておりましたので、</w:t>
            </w:r>
            <w:r>
              <w:rPr>
                <w:rFonts w:hAnsi="ＭＳ 明朝" w:hint="eastAsia"/>
              </w:rPr>
              <w:t>今年は</w:t>
            </w:r>
            <w:r w:rsidR="008563E6">
              <w:rPr>
                <w:rFonts w:hAnsi="ＭＳ 明朝"/>
              </w:rPr>
              <w:t>アンケート</w:t>
            </w:r>
            <w:r>
              <w:rPr>
                <w:rFonts w:hAnsi="ＭＳ 明朝" w:hint="eastAsia"/>
              </w:rPr>
              <w:t>の実施を予定しています。</w:t>
            </w:r>
          </w:p>
          <w:p w14:paraId="3591227B" w14:textId="77777777" w:rsidR="003D7441" w:rsidRDefault="003D7441" w:rsidP="003D7441">
            <w:pPr>
              <w:ind w:firstLineChars="100" w:firstLine="210"/>
            </w:pPr>
          </w:p>
          <w:p w14:paraId="32674D30" w14:textId="77777777" w:rsidR="003D7441" w:rsidRDefault="003D7441" w:rsidP="003D7441">
            <w:pPr>
              <w:ind w:firstLineChars="100" w:firstLine="210"/>
              <w:rPr>
                <w:rFonts w:hAnsi="ＭＳ 明朝"/>
              </w:rPr>
            </w:pPr>
            <w:r>
              <w:rPr>
                <w:rFonts w:hAnsi="ＭＳ 明朝" w:hint="eastAsia"/>
              </w:rPr>
              <w:t>資料には出ていないんですね。</w:t>
            </w:r>
          </w:p>
          <w:p w14:paraId="2C0FC686" w14:textId="10B38212" w:rsidR="008563E6" w:rsidRPr="002941C9" w:rsidRDefault="008563E6" w:rsidP="002941C9">
            <w:pPr>
              <w:ind w:firstLineChars="100" w:firstLine="210"/>
              <w:rPr>
                <w:color w:val="000000" w:themeColor="text1"/>
              </w:rPr>
            </w:pPr>
            <w:r>
              <w:rPr>
                <w:rFonts w:hAnsi="ＭＳ 明朝"/>
              </w:rPr>
              <w:t>社会情勢や</w:t>
            </w:r>
            <w:r w:rsidR="003D7441">
              <w:rPr>
                <w:rFonts w:hAnsi="ＭＳ 明朝" w:hint="eastAsia"/>
              </w:rPr>
              <w:t>市民</w:t>
            </w:r>
            <w:r>
              <w:rPr>
                <w:rFonts w:hAnsi="ＭＳ 明朝"/>
              </w:rPr>
              <w:t>の要望の変化によるということもあるので、やっぱり市民の皆さん</w:t>
            </w:r>
            <w:r w:rsidR="0064158A">
              <w:rPr>
                <w:rFonts w:hAnsi="ＭＳ 明朝" w:hint="eastAsia"/>
              </w:rPr>
              <w:t>や</w:t>
            </w:r>
            <w:r>
              <w:rPr>
                <w:rFonts w:hAnsi="ＭＳ 明朝"/>
              </w:rPr>
              <w:t>学校関係者のご意見等を入れて欲しいな</w:t>
            </w:r>
            <w:r w:rsidR="0064158A">
              <w:rPr>
                <w:rFonts w:hAnsi="ＭＳ 明朝" w:hint="eastAsia"/>
              </w:rPr>
              <w:t>と</w:t>
            </w:r>
            <w:r>
              <w:rPr>
                <w:rFonts w:hAnsi="ＭＳ 明朝"/>
              </w:rPr>
              <w:t>いうことと、</w:t>
            </w:r>
            <w:r w:rsidR="0064158A">
              <w:rPr>
                <w:rFonts w:hAnsi="ＭＳ 明朝" w:hint="eastAsia"/>
              </w:rPr>
              <w:t>計画の時期が</w:t>
            </w:r>
            <w:r>
              <w:rPr>
                <w:rFonts w:hAnsi="ＭＳ 明朝"/>
              </w:rPr>
              <w:t>国とずれて</w:t>
            </w:r>
            <w:r w:rsidR="003D7441">
              <w:rPr>
                <w:rFonts w:hAnsi="ＭＳ 明朝" w:hint="eastAsia"/>
              </w:rPr>
              <w:t>い</w:t>
            </w:r>
            <w:r>
              <w:rPr>
                <w:rFonts w:hAnsi="ＭＳ 明朝"/>
              </w:rPr>
              <w:t>るので、国は第</w:t>
            </w:r>
            <w:r w:rsidR="003D7441">
              <w:rPr>
                <w:rFonts w:hAnsi="ＭＳ 明朝" w:hint="eastAsia"/>
              </w:rPr>
              <w:t>５</w:t>
            </w:r>
            <w:r>
              <w:rPr>
                <w:rFonts w:hAnsi="ＭＳ 明朝"/>
              </w:rPr>
              <w:t>次ですよね</w:t>
            </w:r>
            <w:r w:rsidR="003D7441">
              <w:rPr>
                <w:rFonts w:hAnsi="ＭＳ 明朝" w:hint="eastAsia"/>
              </w:rPr>
              <w:t>。</w:t>
            </w:r>
            <w:r>
              <w:rPr>
                <w:rFonts w:hAnsi="ＭＳ 明朝"/>
              </w:rPr>
              <w:t>だから国の構成を確認して</w:t>
            </w:r>
            <w:r w:rsidR="0064158A">
              <w:rPr>
                <w:rFonts w:hAnsi="ＭＳ 明朝" w:hint="eastAsia"/>
              </w:rPr>
              <w:t>ください。</w:t>
            </w:r>
            <w:r w:rsidR="002941C9">
              <w:rPr>
                <w:rFonts w:hAnsi="ＭＳ 明朝" w:hint="eastAsia"/>
              </w:rPr>
              <w:t>おそらく国の方は来年改訂</w:t>
            </w:r>
            <w:r>
              <w:rPr>
                <w:rFonts w:hAnsi="ＭＳ 明朝"/>
              </w:rPr>
              <w:t>ぐらいにな</w:t>
            </w:r>
            <w:r w:rsidR="0064158A">
              <w:rPr>
                <w:rFonts w:hAnsi="ＭＳ 明朝" w:hint="eastAsia"/>
              </w:rPr>
              <w:t>りますよね</w:t>
            </w:r>
            <w:r>
              <w:rPr>
                <w:rFonts w:hAnsi="ＭＳ 明朝"/>
              </w:rPr>
              <w:t>。</w:t>
            </w:r>
            <w:r w:rsidRPr="002941C9">
              <w:rPr>
                <w:rFonts w:hAnsi="ＭＳ 明朝"/>
                <w:color w:val="000000" w:themeColor="text1"/>
              </w:rPr>
              <w:t>改定の時期がうちと</w:t>
            </w:r>
            <w:r w:rsidR="0064158A">
              <w:rPr>
                <w:rFonts w:hAnsi="ＭＳ 明朝" w:hint="eastAsia"/>
                <w:color w:val="000000" w:themeColor="text1"/>
              </w:rPr>
              <w:t>少し</w:t>
            </w:r>
            <w:r w:rsidRPr="002941C9">
              <w:rPr>
                <w:rFonts w:hAnsi="ＭＳ 明朝"/>
                <w:color w:val="000000" w:themeColor="text1"/>
              </w:rPr>
              <w:t>ずれて</w:t>
            </w:r>
            <w:r w:rsidR="0064158A">
              <w:rPr>
                <w:rFonts w:hAnsi="ＭＳ 明朝" w:hint="eastAsia"/>
                <w:color w:val="000000" w:themeColor="text1"/>
              </w:rPr>
              <w:t>い</w:t>
            </w:r>
            <w:r w:rsidRPr="002941C9">
              <w:rPr>
                <w:rFonts w:hAnsi="ＭＳ 明朝"/>
                <w:color w:val="000000" w:themeColor="text1"/>
              </w:rPr>
              <w:t>て、国</w:t>
            </w:r>
            <w:r w:rsidR="002941C9" w:rsidRPr="002941C9">
              <w:rPr>
                <w:rFonts w:hAnsi="ＭＳ 明朝" w:hint="eastAsia"/>
                <w:color w:val="000000" w:themeColor="text1"/>
              </w:rPr>
              <w:t>が</w:t>
            </w:r>
            <w:r w:rsidRPr="002941C9">
              <w:rPr>
                <w:rFonts w:hAnsi="ＭＳ 明朝"/>
                <w:color w:val="000000" w:themeColor="text1"/>
              </w:rPr>
              <w:t>もうそろそろ変えようかな</w:t>
            </w:r>
            <w:r w:rsidR="00583A9D">
              <w:rPr>
                <w:rFonts w:hAnsi="ＭＳ 明朝" w:hint="eastAsia"/>
                <w:color w:val="000000" w:themeColor="text1"/>
              </w:rPr>
              <w:t>と</w:t>
            </w:r>
            <w:r w:rsidR="002941C9" w:rsidRPr="002941C9">
              <w:rPr>
                <w:rFonts w:hAnsi="ＭＳ 明朝" w:hint="eastAsia"/>
                <w:color w:val="000000" w:themeColor="text1"/>
              </w:rPr>
              <w:t>いう</w:t>
            </w:r>
            <w:r w:rsidRPr="002941C9">
              <w:rPr>
                <w:rFonts w:hAnsi="ＭＳ 明朝"/>
                <w:color w:val="000000" w:themeColor="text1"/>
              </w:rPr>
              <w:t>ときに、うちが新しくなるので。</w:t>
            </w:r>
          </w:p>
          <w:p w14:paraId="2F5CBAC5" w14:textId="6F9A68AD" w:rsidR="002941C9" w:rsidRPr="002941C9" w:rsidRDefault="008563E6" w:rsidP="002941C9">
            <w:pPr>
              <w:ind w:firstLineChars="100" w:firstLine="210"/>
              <w:rPr>
                <w:rFonts w:hAnsi="ＭＳ 明朝"/>
                <w:color w:val="000000" w:themeColor="text1"/>
              </w:rPr>
            </w:pPr>
            <w:r w:rsidRPr="002941C9">
              <w:rPr>
                <w:rFonts w:hAnsi="ＭＳ 明朝"/>
                <w:color w:val="000000" w:themeColor="text1"/>
              </w:rPr>
              <w:t>でも国の方向性とか、その辺の情報もしっかり</w:t>
            </w:r>
            <w:r w:rsidR="002941C9" w:rsidRPr="002941C9">
              <w:rPr>
                <w:rFonts w:hAnsi="ＭＳ 明朝" w:hint="eastAsia"/>
                <w:color w:val="000000" w:themeColor="text1"/>
              </w:rPr>
              <w:t>捉えて</w:t>
            </w:r>
            <w:r w:rsidRPr="002941C9">
              <w:rPr>
                <w:rFonts w:hAnsi="ＭＳ 明朝"/>
                <w:color w:val="000000" w:themeColor="text1"/>
              </w:rPr>
              <w:t>、今後</w:t>
            </w:r>
            <w:r w:rsidR="002941C9" w:rsidRPr="002941C9">
              <w:rPr>
                <w:rFonts w:hAnsi="ＭＳ 明朝" w:hint="eastAsia"/>
                <w:color w:val="000000" w:themeColor="text1"/>
              </w:rPr>
              <w:t>５</w:t>
            </w:r>
            <w:r w:rsidRPr="002941C9">
              <w:rPr>
                <w:rFonts w:hAnsi="ＭＳ 明朝"/>
                <w:color w:val="000000" w:themeColor="text1"/>
              </w:rPr>
              <w:t>年間のものに入れ込んでい</w:t>
            </w:r>
            <w:r w:rsidR="002941C9">
              <w:rPr>
                <w:rFonts w:hAnsi="ＭＳ 明朝" w:hint="eastAsia"/>
                <w:color w:val="000000" w:themeColor="text1"/>
              </w:rPr>
              <w:t>かないといけないかなと</w:t>
            </w:r>
            <w:r w:rsidR="00583A9D">
              <w:rPr>
                <w:rFonts w:hAnsi="ＭＳ 明朝" w:hint="eastAsia"/>
                <w:color w:val="000000" w:themeColor="text1"/>
              </w:rPr>
              <w:t>思います</w:t>
            </w:r>
            <w:r w:rsidR="002941C9" w:rsidRPr="002941C9">
              <w:rPr>
                <w:rFonts w:hAnsi="ＭＳ 明朝" w:hint="eastAsia"/>
                <w:color w:val="000000" w:themeColor="text1"/>
              </w:rPr>
              <w:t>。</w:t>
            </w:r>
          </w:p>
          <w:p w14:paraId="2667CCB5" w14:textId="282E3EEE" w:rsidR="008563E6" w:rsidRPr="00583A9D" w:rsidRDefault="008563E6" w:rsidP="00583A9D">
            <w:pPr>
              <w:ind w:firstLineChars="100" w:firstLine="210"/>
              <w:rPr>
                <w:color w:val="EE0000"/>
              </w:rPr>
            </w:pPr>
            <w:r w:rsidRPr="002941C9">
              <w:rPr>
                <w:rFonts w:hAnsi="ＭＳ 明朝"/>
                <w:color w:val="000000" w:themeColor="text1"/>
              </w:rPr>
              <w:t>事務局にお願いした</w:t>
            </w:r>
            <w:r w:rsidR="002941C9" w:rsidRPr="002941C9">
              <w:rPr>
                <w:rFonts w:hAnsi="ＭＳ 明朝" w:hint="eastAsia"/>
                <w:color w:val="000000" w:themeColor="text1"/>
              </w:rPr>
              <w:t>いのは、</w:t>
            </w:r>
            <w:r w:rsidRPr="002941C9">
              <w:rPr>
                <w:rFonts w:hAnsi="ＭＳ 明朝"/>
                <w:color w:val="000000" w:themeColor="text1"/>
              </w:rPr>
              <w:t>もう刷新すればいいよ</w:t>
            </w:r>
            <w:r w:rsidR="002941C9" w:rsidRPr="002941C9">
              <w:rPr>
                <w:rFonts w:hAnsi="ＭＳ 明朝" w:hint="eastAsia"/>
                <w:color w:val="000000" w:themeColor="text1"/>
              </w:rPr>
              <w:t>ということですね。</w:t>
            </w:r>
            <w:r w:rsidRPr="002941C9">
              <w:rPr>
                <w:rFonts w:hAnsi="ＭＳ 明朝"/>
                <w:color w:val="000000" w:themeColor="text1"/>
              </w:rPr>
              <w:t>今まで載せ</w:t>
            </w:r>
            <w:r w:rsidR="002941C9" w:rsidRPr="002941C9">
              <w:rPr>
                <w:rFonts w:hAnsi="ＭＳ 明朝" w:hint="eastAsia"/>
                <w:color w:val="000000" w:themeColor="text1"/>
              </w:rPr>
              <w:t>ていなかったこととか、</w:t>
            </w:r>
            <w:r w:rsidRPr="002941C9">
              <w:rPr>
                <w:rFonts w:hAnsi="ＭＳ 明朝"/>
                <w:color w:val="000000" w:themeColor="text1"/>
              </w:rPr>
              <w:t>ガラッと変えてもいいんだよということ</w:t>
            </w:r>
            <w:r w:rsidR="00583A9D">
              <w:rPr>
                <w:rFonts w:hAnsi="ＭＳ 明朝" w:hint="eastAsia"/>
                <w:color w:val="000000" w:themeColor="text1"/>
              </w:rPr>
              <w:t>です。</w:t>
            </w:r>
            <w:r w:rsidRPr="002941C9">
              <w:rPr>
                <w:rFonts w:hAnsi="ＭＳ 明朝"/>
                <w:color w:val="000000" w:themeColor="text1"/>
              </w:rPr>
              <w:t>今</w:t>
            </w:r>
            <w:r w:rsidR="00583A9D">
              <w:rPr>
                <w:rFonts w:hAnsi="ＭＳ 明朝" w:hint="eastAsia"/>
                <w:color w:val="000000" w:themeColor="text1"/>
              </w:rPr>
              <w:t>、教育振興</w:t>
            </w:r>
            <w:r w:rsidRPr="002941C9">
              <w:rPr>
                <w:rFonts w:hAnsi="ＭＳ 明朝"/>
                <w:color w:val="000000" w:themeColor="text1"/>
              </w:rPr>
              <w:t>基本計画が</w:t>
            </w:r>
            <w:r w:rsidR="002941C9" w:rsidRPr="002941C9">
              <w:rPr>
                <w:rFonts w:hAnsi="ＭＳ 明朝" w:hint="eastAsia"/>
                <w:color w:val="000000" w:themeColor="text1"/>
              </w:rPr>
              <w:t>２</w:t>
            </w:r>
            <w:r w:rsidR="00583A9D">
              <w:rPr>
                <w:rFonts w:hAnsi="ＭＳ 明朝" w:hint="eastAsia"/>
                <w:color w:val="000000" w:themeColor="text1"/>
              </w:rPr>
              <w:t>期</w:t>
            </w:r>
            <w:r w:rsidRPr="002941C9">
              <w:rPr>
                <w:rFonts w:hAnsi="ＭＳ 明朝"/>
                <w:color w:val="000000" w:themeColor="text1"/>
              </w:rPr>
              <w:t>目に入ったんですけど、全部</w:t>
            </w:r>
            <w:r w:rsidR="002941C9" w:rsidRPr="002941C9">
              <w:rPr>
                <w:rFonts w:hAnsi="ＭＳ 明朝" w:hint="eastAsia"/>
                <w:color w:val="000000" w:themeColor="text1"/>
              </w:rPr>
              <w:t>ガラッと</w:t>
            </w:r>
            <w:r w:rsidRPr="002941C9">
              <w:rPr>
                <w:rFonts w:hAnsi="ＭＳ 明朝"/>
                <w:color w:val="000000" w:themeColor="text1"/>
              </w:rPr>
              <w:t>変えたんですね。</w:t>
            </w:r>
            <w:r w:rsidR="002941C9" w:rsidRPr="002941C9">
              <w:rPr>
                <w:rFonts w:hAnsi="ＭＳ 明朝" w:hint="eastAsia"/>
                <w:color w:val="000000" w:themeColor="text1"/>
              </w:rPr>
              <w:t>１０</w:t>
            </w:r>
            <w:r w:rsidRPr="002941C9">
              <w:rPr>
                <w:rFonts w:hAnsi="ＭＳ 明朝"/>
                <w:color w:val="000000" w:themeColor="text1"/>
              </w:rPr>
              <w:t>年経って今</w:t>
            </w:r>
            <w:r w:rsidR="002941C9" w:rsidRPr="002941C9">
              <w:rPr>
                <w:rFonts w:hAnsi="ＭＳ 明朝" w:hint="eastAsia"/>
                <w:color w:val="000000" w:themeColor="text1"/>
              </w:rPr>
              <w:t>２</w:t>
            </w:r>
            <w:r w:rsidR="00583A9D">
              <w:rPr>
                <w:rFonts w:hAnsi="ＭＳ 明朝" w:hint="eastAsia"/>
                <w:color w:val="000000" w:themeColor="text1"/>
              </w:rPr>
              <w:t>期</w:t>
            </w:r>
            <w:r w:rsidRPr="002941C9">
              <w:rPr>
                <w:rFonts w:hAnsi="ＭＳ 明朝"/>
                <w:color w:val="000000" w:themeColor="text1"/>
              </w:rPr>
              <w:t>目になって、内容も変わってきてるので、刷新していいんだ</w:t>
            </w:r>
            <w:r w:rsidR="00583A9D">
              <w:rPr>
                <w:rFonts w:hAnsi="ＭＳ 明朝" w:hint="eastAsia"/>
                <w:color w:val="000000" w:themeColor="text1"/>
              </w:rPr>
              <w:t>と</w:t>
            </w:r>
            <w:r w:rsidRPr="002941C9">
              <w:rPr>
                <w:rFonts w:hAnsi="ＭＳ 明朝"/>
                <w:color w:val="000000" w:themeColor="text1"/>
              </w:rPr>
              <w:t>いう気持ちで、これはこれで今後の子</w:t>
            </w:r>
            <w:r w:rsidR="002941C9" w:rsidRPr="002941C9">
              <w:rPr>
                <w:rFonts w:hAnsi="ＭＳ 明朝" w:hint="eastAsia"/>
                <w:color w:val="000000" w:themeColor="text1"/>
              </w:rPr>
              <w:t>ども</w:t>
            </w:r>
            <w:r w:rsidRPr="002941C9">
              <w:rPr>
                <w:rFonts w:hAnsi="ＭＳ 明朝"/>
                <w:color w:val="000000" w:themeColor="text1"/>
              </w:rPr>
              <w:t>たちの読書</w:t>
            </w:r>
            <w:r w:rsidR="002941C9" w:rsidRPr="002941C9">
              <w:rPr>
                <w:rFonts w:hAnsi="ＭＳ 明朝" w:hint="eastAsia"/>
                <w:color w:val="000000" w:themeColor="text1"/>
              </w:rPr>
              <w:t>が推進されるよう</w:t>
            </w:r>
            <w:r w:rsidRPr="002941C9">
              <w:rPr>
                <w:rFonts w:hAnsi="ＭＳ 明朝"/>
                <w:color w:val="000000" w:themeColor="text1"/>
              </w:rPr>
              <w:t>にす</w:t>
            </w:r>
            <w:r>
              <w:rPr>
                <w:rFonts w:hAnsi="ＭＳ 明朝"/>
              </w:rPr>
              <w:t>るにはどうしたらいいか</w:t>
            </w:r>
            <w:r w:rsidR="00583A9D">
              <w:rPr>
                <w:rFonts w:hAnsi="ＭＳ 明朝" w:hint="eastAsia"/>
              </w:rPr>
              <w:t>と</w:t>
            </w:r>
            <w:r>
              <w:rPr>
                <w:rFonts w:hAnsi="ＭＳ 明朝"/>
              </w:rPr>
              <w:t>いう</w:t>
            </w:r>
            <w:r w:rsidR="002941C9">
              <w:rPr>
                <w:rFonts w:hAnsi="ＭＳ 明朝" w:hint="eastAsia"/>
              </w:rPr>
              <w:t>ことで、他市町の計画なんかも取り寄せて参考にしたりして良いものを作っていただけたらと思います。</w:t>
            </w:r>
          </w:p>
          <w:p w14:paraId="6CEBC343" w14:textId="77777777" w:rsidR="00F154EB" w:rsidRDefault="00F154EB" w:rsidP="008563E6">
            <w:pPr>
              <w:rPr>
                <w:rFonts w:hAnsi="ＭＳ 明朝"/>
              </w:rPr>
            </w:pPr>
          </w:p>
          <w:p w14:paraId="77101787" w14:textId="46D8240C" w:rsidR="008563E6" w:rsidRDefault="008563E6" w:rsidP="002941C9">
            <w:pPr>
              <w:ind w:firstLineChars="100" w:firstLine="210"/>
            </w:pPr>
            <w:r>
              <w:rPr>
                <w:rFonts w:hAnsi="ＭＳ 明朝"/>
              </w:rPr>
              <w:t>ありがとうございます。</w:t>
            </w:r>
          </w:p>
          <w:p w14:paraId="6DB672C2" w14:textId="77777777" w:rsidR="00F154EB" w:rsidRDefault="00F154EB" w:rsidP="008563E6">
            <w:pPr>
              <w:rPr>
                <w:rFonts w:hAnsi="ＭＳ 明朝"/>
              </w:rPr>
            </w:pPr>
          </w:p>
          <w:p w14:paraId="6A374441" w14:textId="2BAED88D" w:rsidR="008563E6" w:rsidRDefault="008563E6" w:rsidP="002941C9">
            <w:pPr>
              <w:ind w:firstLineChars="100" w:firstLine="210"/>
            </w:pPr>
            <w:r>
              <w:rPr>
                <w:rFonts w:hAnsi="ＭＳ 明朝"/>
              </w:rPr>
              <w:t>そうですね。</w:t>
            </w:r>
          </w:p>
          <w:p w14:paraId="1CDE0D07" w14:textId="79F51AA1" w:rsidR="00F154EB" w:rsidRPr="00BE0838" w:rsidRDefault="008563E6" w:rsidP="00BE0838">
            <w:pPr>
              <w:ind w:firstLineChars="100" w:firstLine="210"/>
            </w:pPr>
            <w:r>
              <w:rPr>
                <w:rFonts w:hAnsi="ＭＳ 明朝"/>
              </w:rPr>
              <w:t>国の方もいろいろ紆余曲折というか、こないだこうしたのにまたこうやって</w:t>
            </w:r>
            <w:r w:rsidR="00D04729">
              <w:rPr>
                <w:rFonts w:hAnsi="ＭＳ 明朝" w:hint="eastAsia"/>
              </w:rPr>
              <w:t>変える</w:t>
            </w:r>
            <w:r>
              <w:rPr>
                <w:rFonts w:hAnsi="ＭＳ 明朝"/>
              </w:rPr>
              <w:t>の</w:t>
            </w:r>
            <w:r w:rsidR="00583A9D">
              <w:rPr>
                <w:rFonts w:hAnsi="ＭＳ 明朝" w:hint="eastAsia"/>
              </w:rPr>
              <w:t>と</w:t>
            </w:r>
            <w:r>
              <w:rPr>
                <w:rFonts w:hAnsi="ＭＳ 明朝"/>
              </w:rPr>
              <w:t>いう、コロコロ変えるのでなかなかついて</w:t>
            </w:r>
            <w:r w:rsidR="00583A9D">
              <w:rPr>
                <w:rFonts w:hAnsi="ＭＳ 明朝" w:hint="eastAsia"/>
              </w:rPr>
              <w:t>い</w:t>
            </w:r>
            <w:r>
              <w:rPr>
                <w:rFonts w:hAnsi="ＭＳ 明朝"/>
              </w:rPr>
              <w:t>くのは大変なんですけれども</w:t>
            </w:r>
            <w:r w:rsidR="002941C9">
              <w:rPr>
                <w:rFonts w:hAnsi="ＭＳ 明朝" w:hint="eastAsia"/>
              </w:rPr>
              <w:t>、</w:t>
            </w:r>
            <w:r>
              <w:rPr>
                <w:rFonts w:hAnsi="ＭＳ 明朝"/>
              </w:rPr>
              <w:t>それに合わせて学習指導要領</w:t>
            </w:r>
            <w:r w:rsidR="002941C9">
              <w:rPr>
                <w:rFonts w:hAnsi="ＭＳ 明朝" w:hint="eastAsia"/>
              </w:rPr>
              <w:t>等</w:t>
            </w:r>
            <w:r>
              <w:rPr>
                <w:rFonts w:hAnsi="ＭＳ 明朝"/>
              </w:rPr>
              <w:t>が変わってきますので、その辺も加味しながら、</w:t>
            </w:r>
            <w:r w:rsidR="00BE0838">
              <w:rPr>
                <w:rFonts w:hAnsi="ＭＳ 明朝" w:hint="eastAsia"/>
              </w:rPr>
              <w:t>第４次</w:t>
            </w:r>
            <w:r>
              <w:rPr>
                <w:rFonts w:hAnsi="ＭＳ 明朝"/>
              </w:rPr>
              <w:t>を発展させるではなく</w:t>
            </w:r>
            <w:r w:rsidR="00BE0838">
              <w:rPr>
                <w:rFonts w:hAnsi="ＭＳ 明朝" w:hint="eastAsia"/>
              </w:rPr>
              <w:t>、</w:t>
            </w:r>
            <w:r>
              <w:rPr>
                <w:rFonts w:hAnsi="ＭＳ 明朝"/>
              </w:rPr>
              <w:t>今おっしゃったように新しい変わったところをガラッと変えざるを</w:t>
            </w:r>
            <w:r w:rsidR="00BE0838">
              <w:rPr>
                <w:rFonts w:hAnsi="ＭＳ 明朝" w:hint="eastAsia"/>
              </w:rPr>
              <w:t>得ない</w:t>
            </w:r>
            <w:r>
              <w:rPr>
                <w:rFonts w:hAnsi="ＭＳ 明朝"/>
              </w:rPr>
              <w:t>部分も出てくるかと思いますので、その辺りの情報収集が大切かなと思います。</w:t>
            </w:r>
          </w:p>
          <w:p w14:paraId="0B2A1301" w14:textId="0B5D7F01" w:rsidR="008563E6" w:rsidRDefault="008563E6" w:rsidP="00BE0838">
            <w:pPr>
              <w:ind w:firstLineChars="100" w:firstLine="210"/>
            </w:pPr>
            <w:r>
              <w:rPr>
                <w:rFonts w:hAnsi="ＭＳ 明朝"/>
              </w:rPr>
              <w:t>他にご意見ございますでしょうか。</w:t>
            </w:r>
          </w:p>
          <w:p w14:paraId="5B7C22FA" w14:textId="6D77B2A7" w:rsidR="008563E6" w:rsidRDefault="008563E6" w:rsidP="00BE0838">
            <w:pPr>
              <w:ind w:firstLineChars="100" w:firstLine="210"/>
              <w:rPr>
                <w:rFonts w:hAnsi="ＭＳ 明朝"/>
              </w:rPr>
            </w:pPr>
            <w:r>
              <w:rPr>
                <w:rFonts w:hAnsi="ＭＳ 明朝"/>
              </w:rPr>
              <w:t>ないようですので議題の</w:t>
            </w:r>
            <w:r w:rsidR="00BE0838">
              <w:rPr>
                <w:rFonts w:hAnsi="ＭＳ 明朝" w:hint="eastAsia"/>
              </w:rPr>
              <w:t>３</w:t>
            </w:r>
            <w:r>
              <w:rPr>
                <w:rFonts w:hAnsi="ＭＳ 明朝"/>
              </w:rPr>
              <w:t>については以上といたします。</w:t>
            </w:r>
          </w:p>
          <w:p w14:paraId="15D3A461" w14:textId="77777777" w:rsidR="00583A9D" w:rsidRDefault="00583A9D" w:rsidP="00583A9D"/>
          <w:p w14:paraId="503EF4A1" w14:textId="3B733E00" w:rsidR="008563E6" w:rsidRDefault="008563E6" w:rsidP="00BE0838">
            <w:pPr>
              <w:ind w:firstLineChars="100" w:firstLine="210"/>
            </w:pPr>
            <w:r>
              <w:rPr>
                <w:rFonts w:hAnsi="ＭＳ 明朝"/>
              </w:rPr>
              <w:t>次に議題の</w:t>
            </w:r>
            <w:r w:rsidR="00BE0838">
              <w:rPr>
                <w:rFonts w:hAnsi="ＭＳ 明朝" w:hint="eastAsia"/>
              </w:rPr>
              <w:t>４</w:t>
            </w:r>
            <w:r>
              <w:rPr>
                <w:rFonts w:hAnsi="ＭＳ 明朝"/>
              </w:rPr>
              <w:t>に移ります。議題の</w:t>
            </w:r>
            <w:r w:rsidR="00BE0838">
              <w:rPr>
                <w:rFonts w:hAnsi="ＭＳ 明朝" w:hint="eastAsia"/>
              </w:rPr>
              <w:t>４</w:t>
            </w:r>
            <w:r>
              <w:rPr>
                <w:rFonts w:hAnsi="ＭＳ 明朝"/>
              </w:rPr>
              <w:t>は（1）（2）と資料</w:t>
            </w:r>
            <w:r w:rsidR="00BE0838">
              <w:rPr>
                <w:rFonts w:hAnsi="ＭＳ 明朝" w:hint="eastAsia"/>
              </w:rPr>
              <w:t>４・</w:t>
            </w:r>
            <w:r>
              <w:rPr>
                <w:rFonts w:hAnsi="ＭＳ 明朝"/>
              </w:rPr>
              <w:t>資料</w:t>
            </w:r>
            <w:r w:rsidR="00BE0838">
              <w:rPr>
                <w:rFonts w:hAnsi="ＭＳ 明朝" w:hint="eastAsia"/>
              </w:rPr>
              <w:t>５</w:t>
            </w:r>
            <w:r>
              <w:rPr>
                <w:rFonts w:hAnsi="ＭＳ 明朝"/>
              </w:rPr>
              <w:t>とあります。</w:t>
            </w:r>
          </w:p>
          <w:p w14:paraId="1A3BA1ED" w14:textId="58F3C6F1" w:rsidR="008563E6" w:rsidRDefault="008563E6" w:rsidP="00BE0838">
            <w:pPr>
              <w:ind w:firstLineChars="100" w:firstLine="210"/>
            </w:pPr>
            <w:r>
              <w:rPr>
                <w:rFonts w:hAnsi="ＭＳ 明朝"/>
              </w:rPr>
              <w:t>まず資料</w:t>
            </w:r>
            <w:r w:rsidR="00BE0838">
              <w:rPr>
                <w:rFonts w:hAnsi="ＭＳ 明朝" w:hint="eastAsia"/>
              </w:rPr>
              <w:t>４</w:t>
            </w:r>
            <w:r>
              <w:rPr>
                <w:rFonts w:hAnsi="ＭＳ 明朝"/>
              </w:rPr>
              <w:t>の方からご説明</w:t>
            </w:r>
            <w:r w:rsidR="00BE0838">
              <w:rPr>
                <w:rFonts w:hAnsi="ＭＳ 明朝" w:hint="eastAsia"/>
              </w:rPr>
              <w:t>を</w:t>
            </w:r>
            <w:r>
              <w:rPr>
                <w:rFonts w:hAnsi="ＭＳ 明朝"/>
              </w:rPr>
              <w:t>お願いいたします。</w:t>
            </w:r>
          </w:p>
          <w:p w14:paraId="469D2511" w14:textId="77777777" w:rsidR="00F154EB" w:rsidRDefault="00F154EB" w:rsidP="008563E6">
            <w:pPr>
              <w:rPr>
                <w:rFonts w:hAnsi="ＭＳ 明朝"/>
              </w:rPr>
            </w:pPr>
          </w:p>
          <w:p w14:paraId="6467BB94" w14:textId="152F3473" w:rsidR="008563E6" w:rsidRDefault="008563E6" w:rsidP="00BE0838">
            <w:pPr>
              <w:ind w:firstLineChars="100" w:firstLine="210"/>
            </w:pPr>
            <w:r>
              <w:rPr>
                <w:rFonts w:hAnsi="ＭＳ 明朝"/>
              </w:rPr>
              <w:t>それでは</w:t>
            </w:r>
            <w:r w:rsidR="00BE0838">
              <w:rPr>
                <w:rFonts w:hAnsi="ＭＳ 明朝" w:hint="eastAsia"/>
              </w:rPr>
              <w:t>私</w:t>
            </w:r>
            <w:r>
              <w:rPr>
                <w:rFonts w:hAnsi="ＭＳ 明朝"/>
              </w:rPr>
              <w:t>の方から資料</w:t>
            </w:r>
            <w:r w:rsidR="00BE0838">
              <w:rPr>
                <w:rFonts w:hAnsi="ＭＳ 明朝" w:hint="eastAsia"/>
              </w:rPr>
              <w:t>４</w:t>
            </w:r>
            <w:r>
              <w:rPr>
                <w:rFonts w:hAnsi="ＭＳ 明朝"/>
              </w:rPr>
              <w:t>の説明をさせていただきます。</w:t>
            </w:r>
          </w:p>
          <w:p w14:paraId="1E4159FA" w14:textId="760FCAF9" w:rsidR="008563E6" w:rsidRPr="00BE0838" w:rsidRDefault="008563E6" w:rsidP="00BE0838">
            <w:pPr>
              <w:ind w:firstLineChars="100" w:firstLine="210"/>
              <w:rPr>
                <w:rFonts w:hAnsi="ＭＳ 明朝"/>
              </w:rPr>
            </w:pPr>
            <w:r>
              <w:rPr>
                <w:rFonts w:hAnsi="ＭＳ 明朝"/>
              </w:rPr>
              <w:t>この表の内容についての説明の前に、今年度</w:t>
            </w:r>
            <w:r w:rsidR="00BE0838">
              <w:rPr>
                <w:rFonts w:hAnsi="ＭＳ 明朝" w:hint="eastAsia"/>
              </w:rPr>
              <w:t>サン</w:t>
            </w:r>
            <w:r>
              <w:rPr>
                <w:rFonts w:hAnsi="ＭＳ 明朝"/>
              </w:rPr>
              <w:t>ライブは</w:t>
            </w:r>
            <w:r w:rsidR="00BE0838">
              <w:rPr>
                <w:rFonts w:hAnsi="ＭＳ 明朝" w:hint="eastAsia"/>
              </w:rPr>
              <w:t>１０</w:t>
            </w:r>
            <w:r>
              <w:rPr>
                <w:rFonts w:hAnsi="ＭＳ 明朝"/>
              </w:rPr>
              <w:t>周年になります。</w:t>
            </w:r>
            <w:r w:rsidR="00BE0838">
              <w:rPr>
                <w:rFonts w:hAnsi="ＭＳ 明朝" w:hint="eastAsia"/>
              </w:rPr>
              <w:t>サンライブの開館１０</w:t>
            </w:r>
            <w:r>
              <w:rPr>
                <w:rFonts w:hAnsi="ＭＳ 明朝"/>
              </w:rPr>
              <w:t>周年を記念した講演会</w:t>
            </w:r>
            <w:r w:rsidR="00583A9D">
              <w:rPr>
                <w:rFonts w:hAnsi="ＭＳ 明朝" w:hint="eastAsia"/>
              </w:rPr>
              <w:t>と</w:t>
            </w:r>
            <w:r>
              <w:rPr>
                <w:rFonts w:hAnsi="ＭＳ 明朝"/>
              </w:rPr>
              <w:t>いう</w:t>
            </w:r>
            <w:r w:rsidR="00583A9D">
              <w:rPr>
                <w:rFonts w:hAnsi="ＭＳ 明朝" w:hint="eastAsia"/>
              </w:rPr>
              <w:t>も</w:t>
            </w:r>
            <w:r>
              <w:rPr>
                <w:rFonts w:hAnsi="ＭＳ 明朝"/>
              </w:rPr>
              <w:t>のが入って</w:t>
            </w:r>
            <w:r w:rsidR="00BE0838">
              <w:rPr>
                <w:rFonts w:hAnsi="ＭＳ 明朝" w:hint="eastAsia"/>
              </w:rPr>
              <w:t>い</w:t>
            </w:r>
            <w:r>
              <w:rPr>
                <w:rFonts w:hAnsi="ＭＳ 明朝"/>
              </w:rPr>
              <w:t>るんですけれども、この</w:t>
            </w:r>
            <w:r w:rsidR="00BE0838">
              <w:rPr>
                <w:rFonts w:hAnsi="ＭＳ 明朝" w:hint="eastAsia"/>
              </w:rPr>
              <w:t>１０</w:t>
            </w:r>
            <w:r>
              <w:rPr>
                <w:rFonts w:hAnsi="ＭＳ 明朝"/>
              </w:rPr>
              <w:t>周年を記念した講演会に、協力として図書館協議会</w:t>
            </w:r>
            <w:r w:rsidR="00583A9D">
              <w:rPr>
                <w:rFonts w:hAnsi="ＭＳ 明朝" w:hint="eastAsia"/>
              </w:rPr>
              <w:t>と</w:t>
            </w:r>
            <w:r>
              <w:rPr>
                <w:rFonts w:hAnsi="ＭＳ 明朝"/>
              </w:rPr>
              <w:t>いうこちらの名前をチラシとかに記載してもよろしいかどうかお聞きした</w:t>
            </w:r>
            <w:r w:rsidR="00BE0838">
              <w:rPr>
                <w:rFonts w:hAnsi="ＭＳ 明朝" w:hint="eastAsia"/>
              </w:rPr>
              <w:t>いです。</w:t>
            </w:r>
          </w:p>
          <w:p w14:paraId="485FF2EE" w14:textId="77777777" w:rsidR="00F154EB" w:rsidRDefault="00F154EB" w:rsidP="008563E6">
            <w:pPr>
              <w:rPr>
                <w:rFonts w:hAnsi="ＭＳ 明朝"/>
              </w:rPr>
            </w:pPr>
          </w:p>
          <w:p w14:paraId="109026B9" w14:textId="728B3BF5" w:rsidR="008563E6" w:rsidRDefault="008563E6" w:rsidP="00BE0838">
            <w:pPr>
              <w:ind w:firstLineChars="100" w:firstLine="210"/>
            </w:pPr>
            <w:r>
              <w:rPr>
                <w:rFonts w:hAnsi="ＭＳ 明朝"/>
              </w:rPr>
              <w:t>それをして</w:t>
            </w:r>
            <w:r w:rsidR="00BE0838">
              <w:rPr>
                <w:rFonts w:hAnsi="ＭＳ 明朝" w:hint="eastAsia"/>
              </w:rPr>
              <w:t>、</w:t>
            </w:r>
            <w:r>
              <w:rPr>
                <w:rFonts w:hAnsi="ＭＳ 明朝"/>
              </w:rPr>
              <w:t>何かやってもらう</w:t>
            </w:r>
            <w:r w:rsidR="00583A9D">
              <w:rPr>
                <w:rFonts w:hAnsi="ＭＳ 明朝" w:hint="eastAsia"/>
              </w:rPr>
              <w:t>と</w:t>
            </w:r>
            <w:r>
              <w:rPr>
                <w:rFonts w:hAnsi="ＭＳ 明朝"/>
              </w:rPr>
              <w:t>いうことがあるんで</w:t>
            </w:r>
            <w:r w:rsidR="00BE0838">
              <w:rPr>
                <w:rFonts w:hAnsi="ＭＳ 明朝" w:hint="eastAsia"/>
              </w:rPr>
              <w:t>しょうか。</w:t>
            </w:r>
          </w:p>
          <w:p w14:paraId="64248A9A" w14:textId="77777777" w:rsidR="00F154EB" w:rsidRDefault="00F154EB" w:rsidP="008563E6">
            <w:pPr>
              <w:rPr>
                <w:rFonts w:hAnsi="ＭＳ 明朝"/>
              </w:rPr>
            </w:pPr>
          </w:p>
          <w:p w14:paraId="71951059" w14:textId="77777777" w:rsidR="00BE0838" w:rsidRDefault="008563E6" w:rsidP="00BE0838">
            <w:pPr>
              <w:ind w:leftChars="100" w:left="210"/>
              <w:rPr>
                <w:rFonts w:hAnsi="ＭＳ 明朝"/>
              </w:rPr>
            </w:pPr>
            <w:r>
              <w:rPr>
                <w:rFonts w:hAnsi="ＭＳ 明朝"/>
              </w:rPr>
              <w:t>具体的には</w:t>
            </w:r>
            <w:r w:rsidR="00BE0838">
              <w:rPr>
                <w:rFonts w:hAnsi="ＭＳ 明朝" w:hint="eastAsia"/>
              </w:rPr>
              <w:t>まだ</w:t>
            </w:r>
            <w:r>
              <w:rPr>
                <w:rFonts w:hAnsi="ＭＳ 明朝"/>
              </w:rPr>
              <w:t>考えて</w:t>
            </w:r>
            <w:r w:rsidR="00BE0838">
              <w:rPr>
                <w:rFonts w:hAnsi="ＭＳ 明朝" w:hint="eastAsia"/>
              </w:rPr>
              <w:t>い</w:t>
            </w:r>
            <w:r>
              <w:rPr>
                <w:rFonts w:hAnsi="ＭＳ 明朝"/>
              </w:rPr>
              <w:t>ないんですけど</w:t>
            </w:r>
            <w:r w:rsidR="00BE0838">
              <w:rPr>
                <w:rFonts w:hAnsi="ＭＳ 明朝" w:hint="eastAsia"/>
              </w:rPr>
              <w:t>、</w:t>
            </w:r>
            <w:r>
              <w:rPr>
                <w:rFonts w:hAnsi="ＭＳ 明朝"/>
              </w:rPr>
              <w:t>何か協力はして欲しいなと思って</w:t>
            </w:r>
            <w:r w:rsidR="00BE0838">
              <w:rPr>
                <w:rFonts w:hAnsi="ＭＳ 明朝" w:hint="eastAsia"/>
              </w:rPr>
              <w:t>います。</w:t>
            </w:r>
            <w:r>
              <w:rPr>
                <w:rFonts w:hAnsi="ＭＳ 明朝"/>
              </w:rPr>
              <w:t>例えば一番簡単なところでは、チラシを作ったときに、</w:t>
            </w:r>
            <w:r w:rsidR="00BE0838">
              <w:rPr>
                <w:rFonts w:hAnsi="ＭＳ 明朝" w:hint="eastAsia"/>
              </w:rPr>
              <w:t>皆さまの</w:t>
            </w:r>
            <w:r>
              <w:rPr>
                <w:rFonts w:hAnsi="ＭＳ 明朝"/>
              </w:rPr>
              <w:t>職場ないし活動</w:t>
            </w:r>
            <w:r w:rsidR="00BE0838">
              <w:rPr>
                <w:rFonts w:hAnsi="ＭＳ 明朝" w:hint="eastAsia"/>
              </w:rPr>
              <w:t>場所</w:t>
            </w:r>
          </w:p>
          <w:p w14:paraId="0A890414" w14:textId="497A3872" w:rsidR="00583A9D" w:rsidRDefault="00BE0838" w:rsidP="008563E6">
            <w:pPr>
              <w:rPr>
                <w:rFonts w:hAnsi="ＭＳ 明朝"/>
              </w:rPr>
            </w:pPr>
            <w:r>
              <w:rPr>
                <w:rFonts w:hAnsi="ＭＳ 明朝" w:hint="eastAsia"/>
              </w:rPr>
              <w:t>といった</w:t>
            </w:r>
            <w:r w:rsidR="008563E6">
              <w:rPr>
                <w:rFonts w:hAnsi="ＭＳ 明朝"/>
              </w:rPr>
              <w:t>ところでチラシを持っていってお声掛けしてもらうとか、そういう小さな協力でもいいんですけど、何か協力っていうところに図書館協議会</w:t>
            </w:r>
            <w:r>
              <w:rPr>
                <w:rFonts w:hAnsi="ＭＳ 明朝" w:hint="eastAsia"/>
              </w:rPr>
              <w:t>っ</w:t>
            </w:r>
            <w:r w:rsidR="008563E6">
              <w:rPr>
                <w:rFonts w:hAnsi="ＭＳ 明朝"/>
              </w:rPr>
              <w:t>ていうのを載せることができれば、小さなところで協力をこちらからお願いもできるなっていうふうに思ったんですけど</w:t>
            </w:r>
            <w:r w:rsidR="00583A9D">
              <w:rPr>
                <w:rFonts w:hAnsi="ＭＳ 明朝" w:hint="eastAsia"/>
              </w:rPr>
              <w:t>。</w:t>
            </w:r>
          </w:p>
          <w:p w14:paraId="0050FE6C" w14:textId="70D4387D" w:rsidR="00BE0838" w:rsidRDefault="008563E6" w:rsidP="00F63FD6">
            <w:pPr>
              <w:ind w:firstLineChars="100" w:firstLine="210"/>
              <w:rPr>
                <w:rFonts w:hAnsi="ＭＳ 明朝"/>
              </w:rPr>
            </w:pPr>
            <w:r>
              <w:rPr>
                <w:rFonts w:hAnsi="ＭＳ 明朝"/>
              </w:rPr>
              <w:t>今までこういうことでお願いしたことはないんです。でも今回一応</w:t>
            </w:r>
            <w:r w:rsidR="00BE0838">
              <w:rPr>
                <w:rFonts w:hAnsi="ＭＳ 明朝" w:hint="eastAsia"/>
              </w:rPr>
              <w:t>１０</w:t>
            </w:r>
            <w:r>
              <w:rPr>
                <w:rFonts w:hAnsi="ＭＳ 明朝"/>
              </w:rPr>
              <w:t>周年ということですし、協力していただけたらどうかと思うんですけど。</w:t>
            </w:r>
          </w:p>
          <w:p w14:paraId="19931633" w14:textId="61226A33" w:rsidR="008563E6" w:rsidRDefault="008563E6" w:rsidP="00BE0838">
            <w:pPr>
              <w:ind w:firstLineChars="100" w:firstLine="210"/>
            </w:pPr>
            <w:r>
              <w:rPr>
                <w:rFonts w:hAnsi="ＭＳ 明朝"/>
              </w:rPr>
              <w:lastRenderedPageBreak/>
              <w:t>皆さんいかがで</w:t>
            </w:r>
            <w:r w:rsidR="00BE0838">
              <w:rPr>
                <w:rFonts w:hAnsi="ＭＳ 明朝" w:hint="eastAsia"/>
              </w:rPr>
              <w:t>しょう</w:t>
            </w:r>
            <w:r>
              <w:rPr>
                <w:rFonts w:hAnsi="ＭＳ 明朝"/>
              </w:rPr>
              <w:t>か。</w:t>
            </w:r>
          </w:p>
          <w:p w14:paraId="611D13F8" w14:textId="77777777" w:rsidR="00F154EB" w:rsidRDefault="00F154EB" w:rsidP="008563E6">
            <w:pPr>
              <w:rPr>
                <w:rFonts w:hAnsi="ＭＳ 明朝"/>
              </w:rPr>
            </w:pPr>
          </w:p>
          <w:p w14:paraId="3AC76AE9" w14:textId="09E4511E" w:rsidR="008563E6" w:rsidRDefault="00BE0838" w:rsidP="00BE0838">
            <w:pPr>
              <w:ind w:firstLineChars="100" w:firstLine="210"/>
            </w:pPr>
            <w:r>
              <w:rPr>
                <w:rFonts w:hAnsi="ＭＳ 明朝" w:hint="eastAsia"/>
              </w:rPr>
              <w:t>出資共催</w:t>
            </w:r>
            <w:r w:rsidR="008563E6">
              <w:rPr>
                <w:rFonts w:hAnsi="ＭＳ 明朝"/>
              </w:rPr>
              <w:t>ではないですもんね。</w:t>
            </w:r>
          </w:p>
          <w:p w14:paraId="4EAB2D59" w14:textId="77777777" w:rsidR="00F154EB" w:rsidRDefault="00F154EB" w:rsidP="008563E6">
            <w:pPr>
              <w:rPr>
                <w:rFonts w:hAnsi="ＭＳ 明朝"/>
              </w:rPr>
            </w:pPr>
          </w:p>
          <w:p w14:paraId="330C1C48" w14:textId="231A2E2E" w:rsidR="00BE0838" w:rsidRDefault="008563E6" w:rsidP="00FB5FB1">
            <w:pPr>
              <w:ind w:firstLineChars="100" w:firstLine="210"/>
              <w:rPr>
                <w:rFonts w:hAnsi="ＭＳ 明朝"/>
              </w:rPr>
            </w:pPr>
            <w:r>
              <w:rPr>
                <w:rFonts w:hAnsi="ＭＳ 明朝"/>
              </w:rPr>
              <w:t>はい</w:t>
            </w:r>
            <w:r w:rsidR="00BE0838">
              <w:rPr>
                <w:rFonts w:hAnsi="ＭＳ 明朝" w:hint="eastAsia"/>
              </w:rPr>
              <w:t>。共催</w:t>
            </w:r>
            <w:r>
              <w:rPr>
                <w:rFonts w:hAnsi="ＭＳ 明朝"/>
              </w:rPr>
              <w:t>ではなく、協力</w:t>
            </w:r>
            <w:r w:rsidR="00BE0838">
              <w:rPr>
                <w:rFonts w:hAnsi="ＭＳ 明朝" w:hint="eastAsia"/>
              </w:rPr>
              <w:t>ですね。</w:t>
            </w:r>
          </w:p>
          <w:p w14:paraId="5A57E747" w14:textId="77777777" w:rsidR="00BE0838" w:rsidRDefault="00BE0838" w:rsidP="00BE0838">
            <w:pPr>
              <w:ind w:firstLineChars="100" w:firstLine="210"/>
              <w:rPr>
                <w:rFonts w:hAnsi="ＭＳ 明朝"/>
              </w:rPr>
            </w:pPr>
          </w:p>
          <w:p w14:paraId="1DDCEEDA" w14:textId="4FD25164" w:rsidR="008563E6" w:rsidRDefault="008563E6" w:rsidP="00841177">
            <w:pPr>
              <w:ind w:firstLineChars="100" w:firstLine="210"/>
            </w:pPr>
            <w:r>
              <w:rPr>
                <w:rFonts w:hAnsi="ＭＳ 明朝"/>
              </w:rPr>
              <w:t>図書館協議会として協力というと</w:t>
            </w:r>
            <w:r w:rsidR="00BE0838">
              <w:rPr>
                <w:rFonts w:hAnsi="ＭＳ 明朝" w:hint="eastAsia"/>
              </w:rPr>
              <w:t>、</w:t>
            </w:r>
            <w:r>
              <w:rPr>
                <w:rFonts w:hAnsi="ＭＳ 明朝"/>
              </w:rPr>
              <w:t>運営についてお手伝いするとか何か助言するとか</w:t>
            </w:r>
            <w:r w:rsidR="00583A9D">
              <w:rPr>
                <w:rFonts w:hAnsi="ＭＳ 明朝" w:hint="eastAsia"/>
              </w:rPr>
              <w:t>になると思います。</w:t>
            </w:r>
            <w:r>
              <w:rPr>
                <w:rFonts w:hAnsi="ＭＳ 明朝"/>
              </w:rPr>
              <w:t>でも、チラシを配る</w:t>
            </w:r>
            <w:r w:rsidR="00583A9D">
              <w:rPr>
                <w:rFonts w:hAnsi="ＭＳ 明朝" w:hint="eastAsia"/>
              </w:rPr>
              <w:t>という</w:t>
            </w:r>
            <w:r>
              <w:rPr>
                <w:rFonts w:hAnsi="ＭＳ 明朝"/>
              </w:rPr>
              <w:t>のは個人になるので</w:t>
            </w:r>
            <w:r w:rsidR="00BE0838">
              <w:rPr>
                <w:rFonts w:hAnsi="ＭＳ 明朝" w:hint="eastAsia"/>
              </w:rPr>
              <w:t>。</w:t>
            </w:r>
            <w:r>
              <w:rPr>
                <w:rFonts w:hAnsi="ＭＳ 明朝"/>
              </w:rPr>
              <w:t>チラシ配りは協力って書かなくても個人的に配れる</w:t>
            </w:r>
            <w:r w:rsidR="00841177">
              <w:rPr>
                <w:rFonts w:hAnsi="ＭＳ 明朝" w:hint="eastAsia"/>
              </w:rPr>
              <w:t>ん</w:t>
            </w:r>
            <w:r>
              <w:rPr>
                <w:rFonts w:hAnsi="ＭＳ 明朝"/>
              </w:rPr>
              <w:t>ですよ。だから</w:t>
            </w:r>
            <w:r w:rsidR="00841177">
              <w:rPr>
                <w:rFonts w:hAnsi="ＭＳ 明朝" w:hint="eastAsia"/>
              </w:rPr>
              <w:t>、</w:t>
            </w:r>
            <w:r>
              <w:rPr>
                <w:rFonts w:hAnsi="ＭＳ 明朝"/>
              </w:rPr>
              <w:t>協力と書く</w:t>
            </w:r>
            <w:r w:rsidR="00841177">
              <w:rPr>
                <w:rFonts w:hAnsi="ＭＳ 明朝" w:hint="eastAsia"/>
              </w:rPr>
              <w:t>の</w:t>
            </w:r>
            <w:r>
              <w:rPr>
                <w:rFonts w:hAnsi="ＭＳ 明朝"/>
              </w:rPr>
              <w:t>は意味合いがどうかな</w:t>
            </w:r>
            <w:r w:rsidR="00841177">
              <w:rPr>
                <w:rFonts w:hAnsi="ＭＳ 明朝" w:hint="eastAsia"/>
              </w:rPr>
              <w:t>と。</w:t>
            </w:r>
          </w:p>
          <w:p w14:paraId="2968D29F" w14:textId="4C62D20F" w:rsidR="00841177" w:rsidRDefault="008563E6" w:rsidP="00841177">
            <w:pPr>
              <w:ind w:firstLineChars="100" w:firstLine="210"/>
              <w:rPr>
                <w:rFonts w:hAnsi="ＭＳ 明朝"/>
              </w:rPr>
            </w:pPr>
            <w:r>
              <w:rPr>
                <w:rFonts w:hAnsi="ＭＳ 明朝"/>
              </w:rPr>
              <w:t>ただ、図書館協議会も全面的にバックアップして、支援しますという意味で協力</w:t>
            </w:r>
            <w:r w:rsidR="00583A9D">
              <w:rPr>
                <w:rFonts w:hAnsi="ＭＳ 明朝" w:hint="eastAsia"/>
              </w:rPr>
              <w:t>と</w:t>
            </w:r>
            <w:r>
              <w:rPr>
                <w:rFonts w:hAnsi="ＭＳ 明朝"/>
              </w:rPr>
              <w:t>いうのもあれば、その会の持ち方についてご意見いただきながら進みました</w:t>
            </w:r>
            <w:r w:rsidR="00841177">
              <w:rPr>
                <w:rFonts w:hAnsi="ＭＳ 明朝" w:hint="eastAsia"/>
              </w:rPr>
              <w:t>という</w:t>
            </w:r>
            <w:r>
              <w:rPr>
                <w:rFonts w:hAnsi="ＭＳ 明朝"/>
              </w:rPr>
              <w:t>ようなふうでやるなら協力ってあってもいいか</w:t>
            </w:r>
            <w:r w:rsidR="00841177">
              <w:rPr>
                <w:rFonts w:hAnsi="ＭＳ 明朝" w:hint="eastAsia"/>
              </w:rPr>
              <w:t>なと思います。</w:t>
            </w:r>
          </w:p>
          <w:p w14:paraId="3FC3F437" w14:textId="19D4FAB3" w:rsidR="008563E6" w:rsidRDefault="008563E6" w:rsidP="00841177">
            <w:pPr>
              <w:ind w:firstLineChars="100" w:firstLine="210"/>
              <w:rPr>
                <w:rFonts w:hAnsi="ＭＳ 明朝"/>
              </w:rPr>
            </w:pPr>
            <w:r>
              <w:rPr>
                <w:rFonts w:hAnsi="ＭＳ 明朝"/>
              </w:rPr>
              <w:t>あんまりポスターの協力って載せないですけど</w:t>
            </w:r>
            <w:r w:rsidR="00841177">
              <w:rPr>
                <w:rFonts w:hAnsi="ＭＳ 明朝" w:hint="eastAsia"/>
              </w:rPr>
              <w:t>。</w:t>
            </w:r>
          </w:p>
          <w:p w14:paraId="6132BE25" w14:textId="77777777" w:rsidR="00841177" w:rsidRDefault="00841177" w:rsidP="00841177">
            <w:pPr>
              <w:ind w:firstLineChars="100" w:firstLine="210"/>
            </w:pPr>
          </w:p>
          <w:p w14:paraId="793A8E24" w14:textId="5025A1DB" w:rsidR="008563E6" w:rsidRPr="00841177" w:rsidRDefault="008563E6" w:rsidP="00583A9D">
            <w:pPr>
              <w:ind w:firstLineChars="100" w:firstLine="210"/>
              <w:rPr>
                <w:rFonts w:hAnsi="ＭＳ 明朝"/>
              </w:rPr>
            </w:pPr>
            <w:r>
              <w:rPr>
                <w:rFonts w:hAnsi="ＭＳ 明朝"/>
              </w:rPr>
              <w:t>そうですね</w:t>
            </w:r>
            <w:r w:rsidR="00841177">
              <w:rPr>
                <w:rFonts w:hAnsi="ＭＳ 明朝" w:hint="eastAsia"/>
              </w:rPr>
              <w:t>、</w:t>
            </w:r>
            <w:r>
              <w:rPr>
                <w:rFonts w:hAnsi="ＭＳ 明朝"/>
              </w:rPr>
              <w:t>共催とか一緒にやる</w:t>
            </w:r>
            <w:r w:rsidR="00583A9D">
              <w:rPr>
                <w:rFonts w:hAnsi="ＭＳ 明朝" w:hint="eastAsia"/>
              </w:rPr>
              <w:t>と</w:t>
            </w:r>
            <w:r>
              <w:rPr>
                <w:rFonts w:hAnsi="ＭＳ 明朝"/>
              </w:rPr>
              <w:t>いうのがあって、例えば</w:t>
            </w:r>
            <w:r w:rsidR="003F61ED">
              <w:rPr>
                <w:rFonts w:hAnsi="ＭＳ 明朝" w:hint="eastAsia"/>
              </w:rPr>
              <w:t>先ほど申し上げたとおり</w:t>
            </w:r>
            <w:r>
              <w:rPr>
                <w:rFonts w:hAnsi="ＭＳ 明朝"/>
              </w:rPr>
              <w:t>、チラシを配って</w:t>
            </w:r>
            <w:r w:rsidR="00583A9D">
              <w:rPr>
                <w:rFonts w:hAnsi="ＭＳ 明朝" w:hint="eastAsia"/>
              </w:rPr>
              <w:t>と</w:t>
            </w:r>
            <w:r>
              <w:rPr>
                <w:rFonts w:hAnsi="ＭＳ 明朝"/>
              </w:rPr>
              <w:t>いうのは協力とかじゃなくて、協議会で集まったときに、個人的にお願い</w:t>
            </w:r>
            <w:r w:rsidR="00583A9D">
              <w:rPr>
                <w:rFonts w:hAnsi="ＭＳ 明朝" w:hint="eastAsia"/>
              </w:rPr>
              <w:t>と</w:t>
            </w:r>
            <w:r>
              <w:rPr>
                <w:rFonts w:hAnsi="ＭＳ 明朝"/>
              </w:rPr>
              <w:t>いうだけなんで、それをしてもらったから協力</w:t>
            </w:r>
            <w:r w:rsidR="00583A9D">
              <w:rPr>
                <w:rFonts w:hAnsi="ＭＳ 明朝" w:hint="eastAsia"/>
              </w:rPr>
              <w:t>と</w:t>
            </w:r>
            <w:r>
              <w:rPr>
                <w:rFonts w:hAnsi="ＭＳ 明朝"/>
              </w:rPr>
              <w:t>いうのは、あまり載せるっていうことは通常ない</w:t>
            </w:r>
            <w:r w:rsidR="00FB5FB1">
              <w:rPr>
                <w:rFonts w:hAnsi="ＭＳ 明朝" w:hint="eastAsia"/>
              </w:rPr>
              <w:t>ですね</w:t>
            </w:r>
            <w:r>
              <w:rPr>
                <w:rFonts w:hAnsi="ＭＳ 明朝"/>
              </w:rPr>
              <w:t>。</w:t>
            </w:r>
          </w:p>
          <w:p w14:paraId="067FD752" w14:textId="509DCCA1" w:rsidR="008563E6" w:rsidRDefault="008563E6" w:rsidP="008563E6"/>
          <w:p w14:paraId="1F1716E2" w14:textId="05BC2C0F" w:rsidR="008563E6" w:rsidRDefault="008563E6" w:rsidP="00841177">
            <w:pPr>
              <w:ind w:firstLineChars="100" w:firstLine="210"/>
            </w:pPr>
            <w:r>
              <w:rPr>
                <w:rFonts w:hAnsi="ＭＳ 明朝"/>
              </w:rPr>
              <w:t>でも何かあればちょっと</w:t>
            </w:r>
            <w:r w:rsidR="00841177">
              <w:rPr>
                <w:rFonts w:hAnsi="ＭＳ 明朝" w:hint="eastAsia"/>
              </w:rPr>
              <w:t>事業</w:t>
            </w:r>
            <w:r>
              <w:rPr>
                <w:rFonts w:hAnsi="ＭＳ 明朝"/>
              </w:rPr>
              <w:t>に</w:t>
            </w:r>
            <w:r w:rsidR="00841177">
              <w:rPr>
                <w:rFonts w:hAnsi="ＭＳ 明朝" w:hint="eastAsia"/>
              </w:rPr>
              <w:t>箔</w:t>
            </w:r>
            <w:r>
              <w:rPr>
                <w:rFonts w:hAnsi="ＭＳ 明朝"/>
              </w:rPr>
              <w:t>がつきますよね。</w:t>
            </w:r>
          </w:p>
          <w:p w14:paraId="3AC6C085" w14:textId="77777777" w:rsidR="00F154EB" w:rsidRDefault="00F154EB" w:rsidP="008563E6">
            <w:pPr>
              <w:rPr>
                <w:rFonts w:hAnsi="ＭＳ 明朝"/>
              </w:rPr>
            </w:pPr>
          </w:p>
          <w:p w14:paraId="275EF305" w14:textId="47A0E5F9" w:rsidR="00841177" w:rsidRDefault="00841177" w:rsidP="00F63FD6">
            <w:pPr>
              <w:ind w:firstLineChars="100" w:firstLine="210"/>
              <w:rPr>
                <w:rFonts w:hAnsi="ＭＳ 明朝"/>
              </w:rPr>
            </w:pPr>
            <w:r>
              <w:rPr>
                <w:rFonts w:hAnsi="ＭＳ 明朝" w:hint="eastAsia"/>
              </w:rPr>
              <w:t>私が知っている</w:t>
            </w:r>
            <w:r w:rsidR="008563E6">
              <w:rPr>
                <w:rFonts w:hAnsi="ＭＳ 明朝"/>
              </w:rPr>
              <w:t>限りでは</w:t>
            </w:r>
            <w:r>
              <w:rPr>
                <w:rFonts w:hAnsi="ＭＳ 明朝" w:hint="eastAsia"/>
              </w:rPr>
              <w:t>、</w:t>
            </w:r>
            <w:r w:rsidR="00583A9D">
              <w:rPr>
                <w:rFonts w:hAnsi="ＭＳ 明朝" w:hint="eastAsia"/>
              </w:rPr>
              <w:t>こう</w:t>
            </w:r>
            <w:r w:rsidR="008563E6">
              <w:rPr>
                <w:rFonts w:hAnsi="ＭＳ 明朝"/>
              </w:rPr>
              <w:t>いう図書館の講演会で協力とか講演とか</w:t>
            </w:r>
            <w:r w:rsidR="00583A9D">
              <w:rPr>
                <w:rFonts w:hAnsi="ＭＳ 明朝" w:hint="eastAsia"/>
              </w:rPr>
              <w:t>載せる</w:t>
            </w:r>
            <w:r w:rsidR="008563E6">
              <w:rPr>
                <w:rFonts w:hAnsi="ＭＳ 明朝"/>
              </w:rPr>
              <w:t>チラシをたくさん見て</w:t>
            </w:r>
            <w:r>
              <w:rPr>
                <w:rFonts w:hAnsi="ＭＳ 明朝" w:hint="eastAsia"/>
              </w:rPr>
              <w:t>い</w:t>
            </w:r>
            <w:r w:rsidR="008563E6">
              <w:rPr>
                <w:rFonts w:hAnsi="ＭＳ 明朝"/>
              </w:rPr>
              <w:t>るので</w:t>
            </w:r>
            <w:r>
              <w:rPr>
                <w:rFonts w:hAnsi="ＭＳ 明朝" w:hint="eastAsia"/>
              </w:rPr>
              <w:t>、</w:t>
            </w:r>
            <w:r>
              <w:rPr>
                <w:rFonts w:hAnsi="ＭＳ 明朝"/>
              </w:rPr>
              <w:t>団体さんがいろいろ協力してるんだな</w:t>
            </w:r>
            <w:r w:rsidR="00583A9D">
              <w:rPr>
                <w:rFonts w:hAnsi="ＭＳ 明朝" w:hint="eastAsia"/>
              </w:rPr>
              <w:t>と</w:t>
            </w:r>
            <w:r>
              <w:rPr>
                <w:rFonts w:hAnsi="ＭＳ 明朝"/>
              </w:rPr>
              <w:t>いうのがわかるだけでもいい</w:t>
            </w:r>
            <w:r>
              <w:rPr>
                <w:rFonts w:hAnsi="ＭＳ 明朝" w:hint="eastAsia"/>
              </w:rPr>
              <w:t>のかなと。</w:t>
            </w:r>
          </w:p>
          <w:p w14:paraId="19F44DA7" w14:textId="77777777" w:rsidR="00583A9D" w:rsidRDefault="00583A9D" w:rsidP="00583A9D">
            <w:pPr>
              <w:rPr>
                <w:rFonts w:hAnsi="ＭＳ 明朝"/>
              </w:rPr>
            </w:pPr>
          </w:p>
          <w:p w14:paraId="10B9C3A6" w14:textId="02B1EA88" w:rsidR="008563E6" w:rsidRDefault="00841177" w:rsidP="00841177">
            <w:pPr>
              <w:ind w:firstLineChars="100" w:firstLine="210"/>
              <w:rPr>
                <w:rFonts w:hAnsi="ＭＳ 明朝"/>
              </w:rPr>
            </w:pPr>
            <w:r>
              <w:rPr>
                <w:rFonts w:hAnsi="ＭＳ 明朝" w:hint="eastAsia"/>
              </w:rPr>
              <w:t>そうですね。</w:t>
            </w:r>
            <w:r w:rsidR="008563E6">
              <w:rPr>
                <w:rFonts w:hAnsi="ＭＳ 明朝"/>
              </w:rPr>
              <w:t>結構大学図書館の</w:t>
            </w:r>
            <w:r>
              <w:rPr>
                <w:rFonts w:hAnsi="ＭＳ 明朝" w:hint="eastAsia"/>
              </w:rPr>
              <w:t>協議会でも、そ</w:t>
            </w:r>
            <w:r w:rsidR="008563E6">
              <w:rPr>
                <w:rFonts w:hAnsi="ＭＳ 明朝"/>
              </w:rPr>
              <w:t>れの地区とか全国大会があるんですけども</w:t>
            </w:r>
            <w:r>
              <w:rPr>
                <w:rFonts w:hAnsi="ＭＳ 明朝" w:hint="eastAsia"/>
              </w:rPr>
              <w:t>、大会を</w:t>
            </w:r>
            <w:r w:rsidR="008563E6">
              <w:rPr>
                <w:rFonts w:hAnsi="ＭＳ 明朝"/>
              </w:rPr>
              <w:t>運営するとこ</w:t>
            </w:r>
            <w:r>
              <w:rPr>
                <w:rFonts w:hAnsi="ＭＳ 明朝" w:hint="eastAsia"/>
              </w:rPr>
              <w:t>ろ</w:t>
            </w:r>
            <w:r w:rsidR="008563E6">
              <w:rPr>
                <w:rFonts w:hAnsi="ＭＳ 明朝"/>
              </w:rPr>
              <w:t>はそ</w:t>
            </w:r>
            <w:r w:rsidR="00583A9D">
              <w:rPr>
                <w:rFonts w:hAnsi="ＭＳ 明朝" w:hint="eastAsia"/>
              </w:rPr>
              <w:t>う</w:t>
            </w:r>
            <w:r w:rsidR="008563E6">
              <w:rPr>
                <w:rFonts w:hAnsi="ＭＳ 明朝"/>
              </w:rPr>
              <w:t>なんですが、各自治体の図書館の協議会であるとか、或いは教育委員会であるだとか、名前</w:t>
            </w:r>
            <w:r w:rsidR="003F61ED">
              <w:rPr>
                <w:rFonts w:hAnsi="ＭＳ 明朝" w:hint="eastAsia"/>
              </w:rPr>
              <w:t>を</w:t>
            </w:r>
            <w:r w:rsidR="008563E6">
              <w:rPr>
                <w:rFonts w:hAnsi="ＭＳ 明朝"/>
              </w:rPr>
              <w:t>連ねてますので、そういうところが関わってる</w:t>
            </w:r>
            <w:r w:rsidR="00583A9D">
              <w:rPr>
                <w:rFonts w:hAnsi="ＭＳ 明朝" w:hint="eastAsia"/>
              </w:rPr>
              <w:t>と</w:t>
            </w:r>
            <w:r w:rsidR="008563E6">
              <w:rPr>
                <w:rFonts w:hAnsi="ＭＳ 明朝"/>
              </w:rPr>
              <w:t>いう</w:t>
            </w:r>
            <w:r>
              <w:rPr>
                <w:rFonts w:hAnsi="ＭＳ 明朝" w:hint="eastAsia"/>
              </w:rPr>
              <w:t>こ</w:t>
            </w:r>
            <w:r w:rsidR="008563E6">
              <w:rPr>
                <w:rFonts w:hAnsi="ＭＳ 明朝"/>
              </w:rPr>
              <w:t>とで</w:t>
            </w:r>
            <w:r>
              <w:rPr>
                <w:rFonts w:hAnsi="ＭＳ 明朝" w:hint="eastAsia"/>
              </w:rPr>
              <w:t>、</w:t>
            </w:r>
            <w:r w:rsidR="008563E6">
              <w:rPr>
                <w:rFonts w:hAnsi="ＭＳ 明朝"/>
              </w:rPr>
              <w:t>表に出てくるわけではないんですけれども、そこの図書館だけでやってるんじゃなくてこういうところも協力して、図書館業務っていうか、そういったものを盛り上げているんだよ</w:t>
            </w:r>
            <w:r w:rsidR="00FE2C9F">
              <w:rPr>
                <w:rFonts w:hAnsi="ＭＳ 明朝" w:hint="eastAsia"/>
              </w:rPr>
              <w:t>と</w:t>
            </w:r>
            <w:r w:rsidR="008563E6">
              <w:rPr>
                <w:rFonts w:hAnsi="ＭＳ 明朝"/>
              </w:rPr>
              <w:t>いうので名前を連ねてい</w:t>
            </w:r>
            <w:r>
              <w:rPr>
                <w:rFonts w:hAnsi="ＭＳ 明朝" w:hint="eastAsia"/>
              </w:rPr>
              <w:t>るのはありますので。</w:t>
            </w:r>
          </w:p>
          <w:p w14:paraId="6CEC4FD5" w14:textId="04CD7437" w:rsidR="008563E6" w:rsidRDefault="008563E6" w:rsidP="002902EB">
            <w:pPr>
              <w:ind w:firstLineChars="100" w:firstLine="210"/>
            </w:pPr>
            <w:r>
              <w:rPr>
                <w:rFonts w:hAnsi="ＭＳ 明朝"/>
              </w:rPr>
              <w:t>後援協力なので、今回</w:t>
            </w:r>
            <w:r w:rsidR="002902EB">
              <w:rPr>
                <w:rFonts w:hAnsi="ＭＳ 明朝" w:hint="eastAsia"/>
              </w:rPr>
              <w:t>サンライブが</w:t>
            </w:r>
            <w:r>
              <w:rPr>
                <w:rFonts w:hAnsi="ＭＳ 明朝"/>
              </w:rPr>
              <w:t>開館</w:t>
            </w:r>
            <w:r w:rsidR="002902EB">
              <w:rPr>
                <w:rFonts w:hAnsi="ＭＳ 明朝" w:hint="eastAsia"/>
              </w:rPr>
              <w:t>１０</w:t>
            </w:r>
            <w:r>
              <w:rPr>
                <w:rFonts w:hAnsi="ＭＳ 明朝"/>
              </w:rPr>
              <w:t>周年</w:t>
            </w:r>
            <w:r w:rsidR="00FE2C9F">
              <w:rPr>
                <w:rFonts w:hAnsi="ＭＳ 明朝" w:hint="eastAsia"/>
              </w:rPr>
              <w:t>と</w:t>
            </w:r>
            <w:r>
              <w:rPr>
                <w:rFonts w:hAnsi="ＭＳ 明朝"/>
              </w:rPr>
              <w:t>いうことで、</w:t>
            </w:r>
            <w:r w:rsidR="002902EB">
              <w:rPr>
                <w:rFonts w:hAnsi="ＭＳ 明朝" w:hint="eastAsia"/>
              </w:rPr>
              <w:t>ここに</w:t>
            </w:r>
            <w:r>
              <w:rPr>
                <w:rFonts w:hAnsi="ＭＳ 明朝"/>
              </w:rPr>
              <w:t>も参加していくという</w:t>
            </w:r>
            <w:r w:rsidR="002902EB">
              <w:rPr>
                <w:rFonts w:hAnsi="ＭＳ 明朝" w:hint="eastAsia"/>
              </w:rPr>
              <w:t>こととか、</w:t>
            </w:r>
            <w:r>
              <w:rPr>
                <w:rFonts w:hAnsi="ＭＳ 明朝"/>
              </w:rPr>
              <w:t>子育てセンターでもそうなんですけれども、そこを使うであるだとか、何</w:t>
            </w:r>
            <w:r w:rsidR="002902EB">
              <w:rPr>
                <w:rFonts w:hAnsi="ＭＳ 明朝" w:hint="eastAsia"/>
              </w:rPr>
              <w:t>ら</w:t>
            </w:r>
            <w:r>
              <w:rPr>
                <w:rFonts w:hAnsi="ＭＳ 明朝"/>
              </w:rPr>
              <w:t>かの関わりがあるので応援してるよ</w:t>
            </w:r>
            <w:r w:rsidR="00FE2C9F">
              <w:rPr>
                <w:rFonts w:hAnsi="ＭＳ 明朝" w:hint="eastAsia"/>
              </w:rPr>
              <w:t>と</w:t>
            </w:r>
            <w:r>
              <w:rPr>
                <w:rFonts w:hAnsi="ＭＳ 明朝"/>
              </w:rPr>
              <w:t>いう意味で、名前載せ</w:t>
            </w:r>
            <w:r w:rsidR="002902EB">
              <w:rPr>
                <w:rFonts w:hAnsi="ＭＳ 明朝" w:hint="eastAsia"/>
              </w:rPr>
              <w:t>る</w:t>
            </w:r>
            <w:r>
              <w:rPr>
                <w:rFonts w:hAnsi="ＭＳ 明朝"/>
              </w:rPr>
              <w:t>のであれば全然問題ないかと私は思いますが。</w:t>
            </w:r>
          </w:p>
          <w:p w14:paraId="1A6809BA" w14:textId="77777777" w:rsidR="00F154EB" w:rsidRDefault="00F154EB" w:rsidP="008563E6">
            <w:pPr>
              <w:rPr>
                <w:rFonts w:hAnsi="ＭＳ 明朝"/>
              </w:rPr>
            </w:pPr>
          </w:p>
          <w:p w14:paraId="28FD6AC4" w14:textId="7912C491" w:rsidR="008563E6" w:rsidRPr="002902EB" w:rsidRDefault="008563E6" w:rsidP="002902EB">
            <w:pPr>
              <w:ind w:firstLineChars="100" w:firstLine="210"/>
            </w:pPr>
            <w:r>
              <w:rPr>
                <w:rFonts w:hAnsi="ＭＳ 明朝"/>
              </w:rPr>
              <w:t>特に何を</w:t>
            </w:r>
            <w:r w:rsidR="00FE2C9F">
              <w:rPr>
                <w:rFonts w:hAnsi="ＭＳ 明朝" w:hint="eastAsia"/>
              </w:rPr>
              <w:t>と</w:t>
            </w:r>
            <w:r>
              <w:rPr>
                <w:rFonts w:hAnsi="ＭＳ 明朝"/>
              </w:rPr>
              <w:t>いうの</w:t>
            </w:r>
            <w:r w:rsidR="002902EB">
              <w:rPr>
                <w:rFonts w:hAnsi="ＭＳ 明朝" w:hint="eastAsia"/>
              </w:rPr>
              <w:t>を</w:t>
            </w:r>
            <w:r>
              <w:rPr>
                <w:rFonts w:hAnsi="ＭＳ 明朝"/>
              </w:rPr>
              <w:t>まだ考えてない</w:t>
            </w:r>
            <w:r w:rsidR="00FE2C9F">
              <w:rPr>
                <w:rFonts w:hAnsi="ＭＳ 明朝" w:hint="eastAsia"/>
              </w:rPr>
              <w:t>と</w:t>
            </w:r>
            <w:r>
              <w:rPr>
                <w:rFonts w:hAnsi="ＭＳ 明朝"/>
              </w:rPr>
              <w:t>言ったのは、そういう意味で大きなことをやってもらいましょう</w:t>
            </w:r>
            <w:r w:rsidR="00FE2C9F">
              <w:rPr>
                <w:rFonts w:hAnsi="ＭＳ 明朝" w:hint="eastAsia"/>
              </w:rPr>
              <w:t>と</w:t>
            </w:r>
            <w:r>
              <w:rPr>
                <w:rFonts w:hAnsi="ＭＳ 明朝"/>
              </w:rPr>
              <w:t>いうことを考えているわけではなく、協力とか</w:t>
            </w:r>
            <w:r w:rsidR="00FE2C9F">
              <w:rPr>
                <w:rFonts w:hAnsi="ＭＳ 明朝" w:hint="eastAsia"/>
              </w:rPr>
              <w:t>後援</w:t>
            </w:r>
            <w:r>
              <w:rPr>
                <w:rFonts w:hAnsi="ＭＳ 明朝"/>
              </w:rPr>
              <w:t>とか、個人的にはそういうチラシをいつも見てるんですけど、そういうのがあるといろんなところが図書館に関わってるんだなあというふうによく思うもんですから</w:t>
            </w:r>
            <w:r w:rsidR="002902EB">
              <w:rPr>
                <w:rFonts w:hAnsi="ＭＳ 明朝" w:hint="eastAsia"/>
              </w:rPr>
              <w:t>、みよしはそう</w:t>
            </w:r>
            <w:r w:rsidR="00940112">
              <w:rPr>
                <w:rFonts w:hAnsi="ＭＳ 明朝" w:hint="eastAsia"/>
              </w:rPr>
              <w:t>い</w:t>
            </w:r>
            <w:r w:rsidR="002902EB">
              <w:rPr>
                <w:rFonts w:hAnsi="ＭＳ 明朝" w:hint="eastAsia"/>
              </w:rPr>
              <w:t>うのを１</w:t>
            </w:r>
            <w:r>
              <w:rPr>
                <w:rFonts w:hAnsi="ＭＳ 明朝"/>
              </w:rPr>
              <w:t>度</w:t>
            </w:r>
            <w:r w:rsidR="002902EB">
              <w:rPr>
                <w:rFonts w:hAnsi="ＭＳ 明朝" w:hint="eastAsia"/>
              </w:rPr>
              <w:t>も載せた</w:t>
            </w:r>
            <w:r>
              <w:rPr>
                <w:rFonts w:hAnsi="ＭＳ 明朝"/>
              </w:rPr>
              <w:t>ことが</w:t>
            </w:r>
            <w:r w:rsidR="002902EB">
              <w:rPr>
                <w:rFonts w:hAnsi="ＭＳ 明朝" w:hint="eastAsia"/>
              </w:rPr>
              <w:t>ないな</w:t>
            </w:r>
            <w:r>
              <w:rPr>
                <w:rFonts w:hAnsi="ＭＳ 明朝"/>
              </w:rPr>
              <w:t>と思いまして、</w:t>
            </w:r>
            <w:r w:rsidR="002902EB">
              <w:rPr>
                <w:rFonts w:hAnsi="ＭＳ 明朝" w:hint="eastAsia"/>
              </w:rPr>
              <w:t>１０</w:t>
            </w:r>
            <w:r>
              <w:rPr>
                <w:rFonts w:hAnsi="ＭＳ 明朝"/>
              </w:rPr>
              <w:t>周年なので、こういうところも一緒になって盛り上げてるよ</w:t>
            </w:r>
            <w:r w:rsidR="005C0BBF">
              <w:rPr>
                <w:rFonts w:hAnsi="ＭＳ 明朝" w:hint="eastAsia"/>
              </w:rPr>
              <w:t>と</w:t>
            </w:r>
            <w:r>
              <w:rPr>
                <w:rFonts w:hAnsi="ＭＳ 明朝"/>
              </w:rPr>
              <w:t>いうのが伝わると、チラシを読んだ人</w:t>
            </w:r>
            <w:r w:rsidR="002902EB">
              <w:rPr>
                <w:rFonts w:hAnsi="ＭＳ 明朝" w:hint="eastAsia"/>
              </w:rPr>
              <w:t>の</w:t>
            </w:r>
            <w:r>
              <w:rPr>
                <w:rFonts w:hAnsi="ＭＳ 明朝"/>
              </w:rPr>
              <w:t>感触が違うかな</w:t>
            </w:r>
            <w:r w:rsidR="005C0BBF">
              <w:rPr>
                <w:rFonts w:hAnsi="ＭＳ 明朝" w:hint="eastAsia"/>
              </w:rPr>
              <w:t>と</w:t>
            </w:r>
            <w:r>
              <w:rPr>
                <w:rFonts w:hAnsi="ＭＳ 明朝"/>
              </w:rPr>
              <w:t>いうふうに思ったんですけど。</w:t>
            </w:r>
          </w:p>
          <w:p w14:paraId="1892A0BA" w14:textId="77777777" w:rsidR="00682E11" w:rsidRDefault="00682E11" w:rsidP="008563E6"/>
          <w:p w14:paraId="16E50B66" w14:textId="0B042A21" w:rsidR="008563E6" w:rsidRDefault="008563E6" w:rsidP="002902EB">
            <w:pPr>
              <w:ind w:firstLineChars="100" w:firstLine="210"/>
              <w:rPr>
                <w:rFonts w:hAnsi="ＭＳ 明朝"/>
              </w:rPr>
            </w:pPr>
            <w:r>
              <w:rPr>
                <w:rFonts w:hAnsi="ＭＳ 明朝"/>
              </w:rPr>
              <w:t>ここだけじゃなくって、他の団体さんとか或いは役所の方であるとか、学校教育課とか</w:t>
            </w:r>
            <w:r w:rsidR="005C0BBF">
              <w:rPr>
                <w:rFonts w:hAnsi="ＭＳ 明朝" w:hint="eastAsia"/>
              </w:rPr>
              <w:t>と</w:t>
            </w:r>
            <w:r>
              <w:rPr>
                <w:rFonts w:hAnsi="ＭＳ 明朝"/>
              </w:rPr>
              <w:t>いう名前を</w:t>
            </w:r>
            <w:r w:rsidR="00754CFE">
              <w:rPr>
                <w:rFonts w:hAnsi="ＭＳ 明朝" w:hint="eastAsia"/>
              </w:rPr>
              <w:t>載せてもらう</w:t>
            </w:r>
            <w:r>
              <w:rPr>
                <w:rFonts w:hAnsi="ＭＳ 明朝"/>
              </w:rPr>
              <w:t>と</w:t>
            </w:r>
            <w:r w:rsidR="002902EB">
              <w:rPr>
                <w:rFonts w:hAnsi="ＭＳ 明朝" w:hint="eastAsia"/>
              </w:rPr>
              <w:t>、</w:t>
            </w:r>
            <w:r>
              <w:rPr>
                <w:rFonts w:hAnsi="ＭＳ 明朝"/>
              </w:rPr>
              <w:t>そこも関わってる</w:t>
            </w:r>
            <w:r w:rsidR="00A63172">
              <w:rPr>
                <w:rFonts w:hAnsi="ＭＳ 明朝" w:hint="eastAsia"/>
              </w:rPr>
              <w:t>と</w:t>
            </w:r>
            <w:r>
              <w:rPr>
                <w:rFonts w:hAnsi="ＭＳ 明朝"/>
              </w:rPr>
              <w:t>いうか応援してる</w:t>
            </w:r>
            <w:r w:rsidR="00A63172">
              <w:rPr>
                <w:rFonts w:hAnsi="ＭＳ 明朝" w:hint="eastAsia"/>
              </w:rPr>
              <w:t>と</w:t>
            </w:r>
            <w:r>
              <w:rPr>
                <w:rFonts w:hAnsi="ＭＳ 明朝"/>
              </w:rPr>
              <w:t>いう</w:t>
            </w:r>
            <w:r w:rsidR="002902EB">
              <w:rPr>
                <w:rFonts w:hAnsi="ＭＳ 明朝" w:hint="eastAsia"/>
              </w:rPr>
              <w:t>のは分かると思いますね。</w:t>
            </w:r>
          </w:p>
          <w:p w14:paraId="24D4F904" w14:textId="77777777" w:rsidR="002902EB" w:rsidRDefault="002902EB" w:rsidP="002902EB">
            <w:pPr>
              <w:ind w:firstLineChars="100" w:firstLine="210"/>
            </w:pPr>
          </w:p>
          <w:p w14:paraId="37A482E2" w14:textId="5B45EADC" w:rsidR="008563E6" w:rsidRDefault="008563E6" w:rsidP="002902EB">
            <w:pPr>
              <w:ind w:firstLineChars="100" w:firstLine="210"/>
            </w:pPr>
            <w:r>
              <w:rPr>
                <w:rFonts w:hAnsi="ＭＳ 明朝"/>
              </w:rPr>
              <w:t>教育委員会は主催になりますね。</w:t>
            </w:r>
          </w:p>
          <w:p w14:paraId="486CDE77" w14:textId="69B7FAAF" w:rsidR="00F154EB" w:rsidRPr="00294164" w:rsidRDefault="008563E6" w:rsidP="00294164">
            <w:pPr>
              <w:ind w:firstLineChars="100" w:firstLine="210"/>
            </w:pPr>
            <w:r>
              <w:rPr>
                <w:rFonts w:hAnsi="ＭＳ 明朝"/>
              </w:rPr>
              <w:t>だから協力</w:t>
            </w:r>
            <w:r w:rsidR="00A63172">
              <w:rPr>
                <w:rFonts w:hAnsi="ＭＳ 明朝" w:hint="eastAsia"/>
              </w:rPr>
              <w:t>と</w:t>
            </w:r>
            <w:r w:rsidR="002902EB">
              <w:rPr>
                <w:rFonts w:hAnsi="ＭＳ 明朝" w:hint="eastAsia"/>
              </w:rPr>
              <w:t>言ったら</w:t>
            </w:r>
            <w:r>
              <w:rPr>
                <w:rFonts w:hAnsi="ＭＳ 明朝"/>
              </w:rPr>
              <w:t>こういう団体もそうだし、スポンサー協力もありますよね。</w:t>
            </w:r>
          </w:p>
          <w:p w14:paraId="0724A21F" w14:textId="05C7A677" w:rsidR="008563E6" w:rsidRDefault="00A63172" w:rsidP="00A4790D">
            <w:pPr>
              <w:ind w:firstLineChars="100" w:firstLine="210"/>
            </w:pPr>
            <w:r>
              <w:rPr>
                <w:rFonts w:hAnsi="ＭＳ 明朝" w:hint="eastAsia"/>
              </w:rPr>
              <w:lastRenderedPageBreak/>
              <w:t>１</w:t>
            </w:r>
            <w:r w:rsidR="00A4790D">
              <w:rPr>
                <w:rFonts w:hAnsi="ＭＳ 明朝" w:hint="eastAsia"/>
              </w:rPr>
              <w:t>０</w:t>
            </w:r>
            <w:r w:rsidR="008563E6">
              <w:rPr>
                <w:rFonts w:hAnsi="ＭＳ 明朝"/>
              </w:rPr>
              <w:t>周年を盛り上げて欲しいですよね</w:t>
            </w:r>
            <w:r w:rsidR="00A4790D">
              <w:rPr>
                <w:rFonts w:hAnsi="ＭＳ 明朝" w:hint="eastAsia"/>
              </w:rPr>
              <w:t>。</w:t>
            </w:r>
            <w:r w:rsidR="008563E6">
              <w:rPr>
                <w:rFonts w:hAnsi="ＭＳ 明朝"/>
              </w:rPr>
              <w:t>やっぱり皆さんいろんなところに冠つけて</w:t>
            </w:r>
            <w:r w:rsidR="00A4790D">
              <w:rPr>
                <w:rFonts w:hAnsi="ＭＳ 明朝" w:hint="eastAsia"/>
              </w:rPr>
              <w:t>１０</w:t>
            </w:r>
            <w:r w:rsidR="008563E6">
              <w:rPr>
                <w:rFonts w:hAnsi="ＭＳ 明朝"/>
              </w:rPr>
              <w:t>周年</w:t>
            </w:r>
            <w:r w:rsidR="00A4790D">
              <w:rPr>
                <w:rFonts w:hAnsi="ＭＳ 明朝" w:hint="eastAsia"/>
              </w:rPr>
              <w:t>何とか</w:t>
            </w:r>
            <w:r>
              <w:rPr>
                <w:rFonts w:hAnsi="ＭＳ 明朝" w:hint="eastAsia"/>
              </w:rPr>
              <w:t>と</w:t>
            </w:r>
            <w:r w:rsidR="00A4790D">
              <w:rPr>
                <w:rFonts w:hAnsi="ＭＳ 明朝" w:hint="eastAsia"/>
              </w:rPr>
              <w:t>やられたりしていますもんね。</w:t>
            </w:r>
          </w:p>
          <w:p w14:paraId="63921992" w14:textId="77777777" w:rsidR="00F154EB" w:rsidRDefault="00F154EB" w:rsidP="008563E6">
            <w:pPr>
              <w:rPr>
                <w:rFonts w:hAnsi="ＭＳ 明朝"/>
              </w:rPr>
            </w:pPr>
          </w:p>
          <w:p w14:paraId="4447682F" w14:textId="077EB8F6" w:rsidR="00A4790D" w:rsidRDefault="00A4790D" w:rsidP="008563E6">
            <w:pPr>
              <w:rPr>
                <w:rFonts w:hAnsi="ＭＳ 明朝"/>
              </w:rPr>
            </w:pPr>
            <w:r>
              <w:rPr>
                <w:rFonts w:hAnsi="ＭＳ 明朝" w:hint="eastAsia"/>
              </w:rPr>
              <w:t xml:space="preserve">　他に団体として名を連ねることがありそうな団体はありますか？</w:t>
            </w:r>
          </w:p>
          <w:p w14:paraId="110A2AF4" w14:textId="77777777" w:rsidR="00A4790D" w:rsidRDefault="00A4790D" w:rsidP="008563E6">
            <w:pPr>
              <w:rPr>
                <w:rFonts w:hAnsi="ＭＳ 明朝"/>
              </w:rPr>
            </w:pPr>
          </w:p>
          <w:p w14:paraId="0836D618" w14:textId="29E99CAC" w:rsidR="008563E6" w:rsidRDefault="00A4790D" w:rsidP="00A4790D">
            <w:pPr>
              <w:ind w:firstLineChars="100" w:firstLine="210"/>
              <w:rPr>
                <w:rFonts w:hAnsi="ＭＳ 明朝"/>
              </w:rPr>
            </w:pPr>
            <w:r>
              <w:rPr>
                <w:rFonts w:hAnsi="ＭＳ 明朝" w:hint="eastAsia"/>
              </w:rPr>
              <w:t>図書館の</w:t>
            </w:r>
            <w:r w:rsidR="008563E6">
              <w:rPr>
                <w:rFonts w:hAnsi="ＭＳ 明朝"/>
              </w:rPr>
              <w:t>支援団体さんにお願いしようと</w:t>
            </w:r>
            <w:r w:rsidR="00A63172">
              <w:rPr>
                <w:rFonts w:hAnsi="ＭＳ 明朝" w:hint="eastAsia"/>
              </w:rPr>
              <w:t>思っています</w:t>
            </w:r>
            <w:r w:rsidR="008563E6">
              <w:rPr>
                <w:rFonts w:hAnsi="ＭＳ 明朝"/>
              </w:rPr>
              <w:t>。</w:t>
            </w:r>
          </w:p>
          <w:p w14:paraId="3D89040F" w14:textId="77777777" w:rsidR="00FB5FB1" w:rsidRDefault="00FB5FB1" w:rsidP="00A4790D">
            <w:pPr>
              <w:ind w:firstLineChars="100" w:firstLine="210"/>
            </w:pPr>
          </w:p>
          <w:p w14:paraId="332DF290" w14:textId="31169CD5" w:rsidR="00A4790D" w:rsidRDefault="008563E6" w:rsidP="00FB5FB1">
            <w:pPr>
              <w:ind w:firstLineChars="100" w:firstLine="210"/>
              <w:rPr>
                <w:rFonts w:hAnsi="ＭＳ 明朝"/>
              </w:rPr>
            </w:pPr>
            <w:r>
              <w:rPr>
                <w:rFonts w:hAnsi="ＭＳ 明朝"/>
              </w:rPr>
              <w:t>市役所関係とかで具体的には別に</w:t>
            </w:r>
            <w:r w:rsidR="00A4790D">
              <w:rPr>
                <w:rFonts w:hAnsi="ＭＳ 明朝" w:hint="eastAsia"/>
              </w:rPr>
              <w:t>考えていらっしゃらないですか。</w:t>
            </w:r>
          </w:p>
          <w:p w14:paraId="78A9BB9F" w14:textId="77777777" w:rsidR="00A63172" w:rsidRDefault="00A63172" w:rsidP="00A4790D">
            <w:pPr>
              <w:ind w:firstLineChars="100" w:firstLine="210"/>
              <w:rPr>
                <w:rFonts w:hAnsi="ＭＳ 明朝"/>
              </w:rPr>
            </w:pPr>
          </w:p>
          <w:p w14:paraId="7263BF43" w14:textId="11337160" w:rsidR="008563E6" w:rsidRDefault="008563E6" w:rsidP="00A4790D">
            <w:pPr>
              <w:ind w:firstLineChars="100" w:firstLine="210"/>
              <w:rPr>
                <w:rFonts w:hAnsi="ＭＳ 明朝"/>
              </w:rPr>
            </w:pPr>
            <w:r>
              <w:rPr>
                <w:rFonts w:hAnsi="ＭＳ 明朝"/>
              </w:rPr>
              <w:t>市役所の</w:t>
            </w:r>
            <w:r w:rsidR="00117A1D">
              <w:rPr>
                <w:rFonts w:hAnsi="ＭＳ 明朝" w:hint="eastAsia"/>
              </w:rPr>
              <w:t>中</w:t>
            </w:r>
            <w:r w:rsidR="00A4790D">
              <w:rPr>
                <w:rFonts w:hAnsi="ＭＳ 明朝" w:hint="eastAsia"/>
              </w:rPr>
              <w:t>で</w:t>
            </w:r>
            <w:r w:rsidR="00A63172">
              <w:rPr>
                <w:rFonts w:hAnsi="ＭＳ 明朝" w:hint="eastAsia"/>
              </w:rPr>
              <w:t>と</w:t>
            </w:r>
            <w:r>
              <w:rPr>
                <w:rFonts w:hAnsi="ＭＳ 明朝"/>
              </w:rPr>
              <w:t>いうと、例えば教育委員会主催で、協賛とかでみよし市</w:t>
            </w:r>
            <w:r w:rsidR="00B915B2">
              <w:rPr>
                <w:rFonts w:hAnsi="ＭＳ 明朝" w:hint="eastAsia"/>
              </w:rPr>
              <w:t>と</w:t>
            </w:r>
            <w:r>
              <w:rPr>
                <w:rFonts w:hAnsi="ＭＳ 明朝"/>
              </w:rPr>
              <w:t>言ったら、もう学校教育も教育委員会に</w:t>
            </w:r>
            <w:r w:rsidR="00B915B2">
              <w:rPr>
                <w:rFonts w:hAnsi="ＭＳ 明朝" w:hint="eastAsia"/>
              </w:rPr>
              <w:t>入ってしまうので</w:t>
            </w:r>
            <w:r w:rsidR="00A4790D">
              <w:rPr>
                <w:rFonts w:hAnsi="ＭＳ 明朝" w:hint="eastAsia"/>
              </w:rPr>
              <w:t>。</w:t>
            </w:r>
          </w:p>
          <w:p w14:paraId="2BB5398D" w14:textId="50D7C0F4" w:rsidR="008563E6" w:rsidRDefault="008563E6" w:rsidP="00A4790D">
            <w:pPr>
              <w:ind w:firstLineChars="100" w:firstLine="210"/>
            </w:pPr>
            <w:r>
              <w:rPr>
                <w:rFonts w:hAnsi="ＭＳ 明朝"/>
              </w:rPr>
              <w:t>例えば</w:t>
            </w:r>
            <w:r w:rsidR="00B915B2">
              <w:rPr>
                <w:rFonts w:hAnsi="ＭＳ 明朝" w:hint="eastAsia"/>
              </w:rPr>
              <w:t>、</w:t>
            </w:r>
            <w:r>
              <w:rPr>
                <w:rFonts w:hAnsi="ＭＳ 明朝"/>
              </w:rPr>
              <w:t>市長部局の何課とかは</w:t>
            </w:r>
            <w:r w:rsidR="00A4790D">
              <w:rPr>
                <w:rFonts w:hAnsi="ＭＳ 明朝" w:hint="eastAsia"/>
              </w:rPr>
              <w:t>基本</w:t>
            </w:r>
            <w:r>
              <w:rPr>
                <w:rFonts w:hAnsi="ＭＳ 明朝"/>
              </w:rPr>
              <w:t>入らな</w:t>
            </w:r>
            <w:r w:rsidR="00A4790D">
              <w:rPr>
                <w:rFonts w:hAnsi="ＭＳ 明朝" w:hint="eastAsia"/>
              </w:rPr>
              <w:t>くて、</w:t>
            </w:r>
            <w:r>
              <w:rPr>
                <w:rFonts w:hAnsi="ＭＳ 明朝"/>
              </w:rPr>
              <w:t>もうみよし市</w:t>
            </w:r>
            <w:r w:rsidR="00BA7998">
              <w:rPr>
                <w:rFonts w:hAnsi="ＭＳ 明朝" w:hint="eastAsia"/>
              </w:rPr>
              <w:t>と</w:t>
            </w:r>
            <w:r>
              <w:rPr>
                <w:rFonts w:hAnsi="ＭＳ 明朝"/>
              </w:rPr>
              <w:t>いう</w:t>
            </w:r>
            <w:r w:rsidR="00A4790D">
              <w:rPr>
                <w:rFonts w:hAnsi="ＭＳ 明朝" w:hint="eastAsia"/>
              </w:rPr>
              <w:t>ふうになりますね。</w:t>
            </w:r>
          </w:p>
          <w:p w14:paraId="5BC7A923" w14:textId="77777777" w:rsidR="00205D08" w:rsidRDefault="00205D08" w:rsidP="008563E6"/>
          <w:p w14:paraId="0FA3420D" w14:textId="3E41073F" w:rsidR="008563E6" w:rsidRDefault="008563E6" w:rsidP="00A4790D">
            <w:pPr>
              <w:ind w:firstLineChars="100" w:firstLine="210"/>
              <w:rPr>
                <w:rFonts w:hAnsi="ＭＳ 明朝"/>
              </w:rPr>
            </w:pPr>
            <w:r>
              <w:rPr>
                <w:rFonts w:hAnsi="ＭＳ 明朝"/>
              </w:rPr>
              <w:t>小中学校長会は私的な会議なので、だから協力</w:t>
            </w:r>
            <w:r w:rsidR="00A4790D">
              <w:rPr>
                <w:rFonts w:hAnsi="ＭＳ 明朝" w:hint="eastAsia"/>
              </w:rPr>
              <w:t>というの</w:t>
            </w:r>
            <w:r>
              <w:rPr>
                <w:rFonts w:hAnsi="ＭＳ 明朝"/>
              </w:rPr>
              <w:t>で小中学校長会って名前入れる</w:t>
            </w:r>
            <w:r w:rsidR="00BA7998">
              <w:rPr>
                <w:rFonts w:hAnsi="ＭＳ 明朝" w:hint="eastAsia"/>
              </w:rPr>
              <w:t>と</w:t>
            </w:r>
            <w:r>
              <w:rPr>
                <w:rFonts w:hAnsi="ＭＳ 明朝"/>
              </w:rPr>
              <w:t>いうことができるんです。校長会議は教育委員会の</w:t>
            </w:r>
            <w:r w:rsidR="00BA7998">
              <w:rPr>
                <w:rFonts w:hAnsi="ＭＳ 明朝" w:hint="eastAsia"/>
              </w:rPr>
              <w:t>会議</w:t>
            </w:r>
            <w:r>
              <w:rPr>
                <w:rFonts w:hAnsi="ＭＳ 明朝"/>
              </w:rPr>
              <w:t>ですけど、</w:t>
            </w:r>
            <w:r w:rsidR="00A4790D">
              <w:rPr>
                <w:rFonts w:hAnsi="ＭＳ 明朝" w:hint="eastAsia"/>
              </w:rPr>
              <w:t>校長</w:t>
            </w:r>
            <w:r>
              <w:rPr>
                <w:rFonts w:hAnsi="ＭＳ 明朝"/>
              </w:rPr>
              <w:t>会</w:t>
            </w:r>
            <w:r w:rsidR="00BA7998">
              <w:rPr>
                <w:rFonts w:hAnsi="ＭＳ 明朝" w:hint="eastAsia"/>
              </w:rPr>
              <w:t>と</w:t>
            </w:r>
            <w:r>
              <w:rPr>
                <w:rFonts w:hAnsi="ＭＳ 明朝"/>
              </w:rPr>
              <w:t>いう校長先生だけ</w:t>
            </w:r>
            <w:r w:rsidR="00A4790D">
              <w:rPr>
                <w:rFonts w:hAnsi="ＭＳ 明朝" w:hint="eastAsia"/>
              </w:rPr>
              <w:t>の</w:t>
            </w:r>
            <w:r>
              <w:rPr>
                <w:rFonts w:hAnsi="ＭＳ 明朝"/>
              </w:rPr>
              <w:t>組織</w:t>
            </w:r>
            <w:r w:rsidR="00A4790D">
              <w:rPr>
                <w:rFonts w:hAnsi="ＭＳ 明朝" w:hint="eastAsia"/>
              </w:rPr>
              <w:t>があって、</w:t>
            </w:r>
            <w:r>
              <w:rPr>
                <w:rFonts w:hAnsi="ＭＳ 明朝"/>
              </w:rPr>
              <w:t>園長会とかあると思うんですけど</w:t>
            </w:r>
            <w:r w:rsidR="00A4790D">
              <w:rPr>
                <w:rFonts w:hAnsi="ＭＳ 明朝" w:hint="eastAsia"/>
              </w:rPr>
              <w:t>。</w:t>
            </w:r>
          </w:p>
          <w:p w14:paraId="5E2B2A11" w14:textId="77777777" w:rsidR="00A4790D" w:rsidRDefault="00A4790D" w:rsidP="00A4790D">
            <w:pPr>
              <w:ind w:firstLineChars="100" w:firstLine="210"/>
            </w:pPr>
          </w:p>
          <w:p w14:paraId="5DA6F1A6" w14:textId="77F93284" w:rsidR="008563E6" w:rsidRDefault="008563E6" w:rsidP="00A4790D">
            <w:pPr>
              <w:ind w:firstLineChars="100" w:firstLine="210"/>
              <w:rPr>
                <w:rFonts w:hAnsi="ＭＳ 明朝"/>
              </w:rPr>
            </w:pPr>
            <w:r>
              <w:rPr>
                <w:rFonts w:hAnsi="ＭＳ 明朝"/>
              </w:rPr>
              <w:t>じゃ</w:t>
            </w:r>
            <w:r w:rsidR="00A4790D">
              <w:rPr>
                <w:rFonts w:hAnsi="ＭＳ 明朝" w:hint="eastAsia"/>
              </w:rPr>
              <w:t>あ</w:t>
            </w:r>
            <w:r>
              <w:rPr>
                <w:rFonts w:hAnsi="ＭＳ 明朝"/>
              </w:rPr>
              <w:t>例えば</w:t>
            </w:r>
            <w:r w:rsidR="00A4790D">
              <w:rPr>
                <w:rFonts w:hAnsi="ＭＳ 明朝" w:hint="eastAsia"/>
              </w:rPr>
              <w:t>、</w:t>
            </w:r>
            <w:r w:rsidR="00A4790D">
              <w:rPr>
                <w:rFonts w:hint="eastAsia"/>
              </w:rPr>
              <w:t>今</w:t>
            </w:r>
            <w:r>
              <w:rPr>
                <w:rFonts w:hAnsi="ＭＳ 明朝"/>
              </w:rPr>
              <w:t>いらっしゃる幼稚園だとか、</w:t>
            </w:r>
            <w:r w:rsidR="00A4790D">
              <w:rPr>
                <w:rFonts w:hAnsi="ＭＳ 明朝" w:hint="eastAsia"/>
              </w:rPr>
              <w:t>子育て</w:t>
            </w:r>
            <w:r>
              <w:rPr>
                <w:rFonts w:hAnsi="ＭＳ 明朝"/>
              </w:rPr>
              <w:t>支援センターさんも、それはまた別</w:t>
            </w:r>
            <w:r w:rsidR="00A4790D">
              <w:rPr>
                <w:rFonts w:hAnsi="ＭＳ 明朝" w:hint="eastAsia"/>
              </w:rPr>
              <w:t>物</w:t>
            </w:r>
            <w:r>
              <w:rPr>
                <w:rFonts w:hAnsi="ＭＳ 明朝"/>
              </w:rPr>
              <w:t>ですか。そういうふう</w:t>
            </w:r>
            <w:r w:rsidR="00DE6EF4">
              <w:rPr>
                <w:rFonts w:hAnsi="ＭＳ 明朝" w:hint="eastAsia"/>
              </w:rPr>
              <w:t>な</w:t>
            </w:r>
            <w:r w:rsidR="00BA7998">
              <w:rPr>
                <w:rFonts w:hAnsi="ＭＳ 明朝" w:hint="eastAsia"/>
              </w:rPr>
              <w:t>もの</w:t>
            </w:r>
            <w:r w:rsidR="00DE6EF4">
              <w:rPr>
                <w:rFonts w:hAnsi="ＭＳ 明朝" w:hint="eastAsia"/>
              </w:rPr>
              <w:t>で</w:t>
            </w:r>
            <w:r>
              <w:rPr>
                <w:rFonts w:hAnsi="ＭＳ 明朝"/>
              </w:rPr>
              <w:t>はないでしょうか。</w:t>
            </w:r>
          </w:p>
          <w:p w14:paraId="03508C5F" w14:textId="77777777" w:rsidR="00A4790D" w:rsidRDefault="00A4790D" w:rsidP="00A4790D">
            <w:pPr>
              <w:ind w:firstLineChars="100" w:firstLine="210"/>
            </w:pPr>
          </w:p>
          <w:p w14:paraId="322D7B15" w14:textId="10D31CD1" w:rsidR="008563E6" w:rsidRDefault="008563E6" w:rsidP="00A4790D">
            <w:pPr>
              <w:ind w:firstLineChars="100" w:firstLine="210"/>
            </w:pPr>
            <w:r>
              <w:rPr>
                <w:rFonts w:hAnsi="ＭＳ 明朝"/>
              </w:rPr>
              <w:t>例えば</w:t>
            </w:r>
            <w:r w:rsidR="00A4790D">
              <w:rPr>
                <w:rFonts w:hAnsi="ＭＳ 明朝" w:hint="eastAsia"/>
              </w:rPr>
              <w:t>、</w:t>
            </w:r>
            <w:r>
              <w:rPr>
                <w:rFonts w:hAnsi="ＭＳ 明朝"/>
              </w:rPr>
              <w:t>私立幼稚園長会とかなれば、この協議会と同じような名前なので、協力とか</w:t>
            </w:r>
            <w:r w:rsidR="00B8027F">
              <w:rPr>
                <w:rFonts w:hAnsi="ＭＳ 明朝" w:hint="eastAsia"/>
              </w:rPr>
              <w:t>入るのはいいと思いますね。</w:t>
            </w:r>
          </w:p>
          <w:p w14:paraId="1969FDFB" w14:textId="77777777" w:rsidR="00205D08" w:rsidRDefault="00205D08" w:rsidP="008563E6">
            <w:pPr>
              <w:rPr>
                <w:rFonts w:hAnsi="ＭＳ 明朝"/>
              </w:rPr>
            </w:pPr>
          </w:p>
          <w:p w14:paraId="75BEF14E" w14:textId="198DEA5C" w:rsidR="008563E6" w:rsidRDefault="008563E6" w:rsidP="00B8027F">
            <w:pPr>
              <w:ind w:firstLineChars="100" w:firstLine="210"/>
              <w:rPr>
                <w:rFonts w:hAnsi="ＭＳ 明朝"/>
              </w:rPr>
            </w:pPr>
            <w:r>
              <w:rPr>
                <w:rFonts w:hAnsi="ＭＳ 明朝"/>
              </w:rPr>
              <w:t>わかりました。ではちょっと後で館長と</w:t>
            </w:r>
            <w:r w:rsidR="00B8027F">
              <w:rPr>
                <w:rFonts w:hAnsi="ＭＳ 明朝" w:hint="eastAsia"/>
              </w:rPr>
              <w:t>も</w:t>
            </w:r>
            <w:r>
              <w:rPr>
                <w:rFonts w:hAnsi="ＭＳ 明朝"/>
              </w:rPr>
              <w:t>お話させていただいて、協議会としては載せても問題ない</w:t>
            </w:r>
            <w:r w:rsidR="00BA7998">
              <w:rPr>
                <w:rFonts w:hAnsi="ＭＳ 明朝" w:hint="eastAsia"/>
              </w:rPr>
              <w:t>と</w:t>
            </w:r>
            <w:r>
              <w:rPr>
                <w:rFonts w:hAnsi="ＭＳ 明朝"/>
              </w:rPr>
              <w:t>いう</w:t>
            </w:r>
            <w:r w:rsidR="00B8027F">
              <w:rPr>
                <w:rFonts w:hAnsi="ＭＳ 明朝" w:hint="eastAsia"/>
              </w:rPr>
              <w:t>ふうで</w:t>
            </w:r>
            <w:r>
              <w:rPr>
                <w:rFonts w:hAnsi="ＭＳ 明朝"/>
              </w:rPr>
              <w:t>大丈夫で</w:t>
            </w:r>
            <w:r w:rsidR="00B8027F">
              <w:rPr>
                <w:rFonts w:hAnsi="ＭＳ 明朝" w:hint="eastAsia"/>
              </w:rPr>
              <w:t>しょうか。</w:t>
            </w:r>
            <w:r>
              <w:rPr>
                <w:rFonts w:hAnsi="ＭＳ 明朝"/>
              </w:rPr>
              <w:t>特に何か大きなことをやってもらいましょうという</w:t>
            </w:r>
            <w:r w:rsidR="00BA7998">
              <w:rPr>
                <w:rFonts w:hAnsi="ＭＳ 明朝" w:hint="eastAsia"/>
              </w:rPr>
              <w:t>こと</w:t>
            </w:r>
            <w:r>
              <w:rPr>
                <w:rFonts w:hAnsi="ＭＳ 明朝"/>
              </w:rPr>
              <w:t>は全くないです。</w:t>
            </w:r>
          </w:p>
          <w:p w14:paraId="3A7A057A" w14:textId="77777777" w:rsidR="00205D08" w:rsidRDefault="00205D08" w:rsidP="008563E6"/>
          <w:p w14:paraId="16532156" w14:textId="6262BF42" w:rsidR="008563E6" w:rsidRDefault="008563E6" w:rsidP="009D3C33">
            <w:pPr>
              <w:ind w:firstLineChars="100" w:firstLine="210"/>
            </w:pPr>
            <w:r>
              <w:rPr>
                <w:rFonts w:hAnsi="ＭＳ 明朝"/>
              </w:rPr>
              <w:t>はい。でも</w:t>
            </w:r>
            <w:r w:rsidR="00BA7998">
              <w:rPr>
                <w:rFonts w:hAnsi="ＭＳ 明朝" w:hint="eastAsia"/>
              </w:rPr>
              <w:t>少し</w:t>
            </w:r>
            <w:r>
              <w:rPr>
                <w:rFonts w:hAnsi="ＭＳ 明朝"/>
              </w:rPr>
              <w:t>意識が変わります</w:t>
            </w:r>
            <w:r w:rsidR="009D3C33">
              <w:rPr>
                <w:rFonts w:hAnsi="ＭＳ 明朝" w:hint="eastAsia"/>
              </w:rPr>
              <w:t>から。</w:t>
            </w:r>
          </w:p>
          <w:p w14:paraId="7436C09A" w14:textId="77777777" w:rsidR="00F154EB" w:rsidRDefault="00F154EB" w:rsidP="008563E6">
            <w:pPr>
              <w:rPr>
                <w:rFonts w:hAnsi="ＭＳ 明朝"/>
              </w:rPr>
            </w:pPr>
          </w:p>
          <w:p w14:paraId="6E56DCDB" w14:textId="2CDEA398" w:rsidR="008563E6" w:rsidRDefault="008563E6" w:rsidP="009D3C33">
            <w:pPr>
              <w:ind w:firstLineChars="100" w:firstLine="210"/>
            </w:pPr>
            <w:r>
              <w:rPr>
                <w:rFonts w:hAnsi="ＭＳ 明朝"/>
              </w:rPr>
              <w:t>では表の方の内容について、一通りお話させていただきます。</w:t>
            </w:r>
          </w:p>
          <w:p w14:paraId="2D896E17" w14:textId="5F241825" w:rsidR="008563E6" w:rsidRDefault="008563E6" w:rsidP="009D3C33">
            <w:pPr>
              <w:ind w:firstLineChars="100" w:firstLine="210"/>
            </w:pPr>
            <w:r>
              <w:rPr>
                <w:rFonts w:hAnsi="ＭＳ 明朝"/>
              </w:rPr>
              <w:t>こちらです</w:t>
            </w:r>
            <w:r w:rsidR="00BA7998">
              <w:rPr>
                <w:rFonts w:hAnsi="ＭＳ 明朝" w:hint="eastAsia"/>
              </w:rPr>
              <w:t>が</w:t>
            </w:r>
            <w:r>
              <w:rPr>
                <w:rFonts w:hAnsi="ＭＳ 明朝"/>
              </w:rPr>
              <w:t>、今年度講師料の予算が大幅に削られたこともありまして、講師を選ぶときに予算を</w:t>
            </w:r>
            <w:r w:rsidR="009D3C33">
              <w:rPr>
                <w:rFonts w:hAnsi="ＭＳ 明朝" w:hint="eastAsia"/>
              </w:rPr>
              <w:t>どう</w:t>
            </w:r>
            <w:r>
              <w:rPr>
                <w:rFonts w:hAnsi="ＭＳ 明朝"/>
              </w:rPr>
              <w:t>割り振るか</w:t>
            </w:r>
            <w:r w:rsidR="00844164">
              <w:rPr>
                <w:rFonts w:hAnsi="ＭＳ 明朝" w:hint="eastAsia"/>
              </w:rPr>
              <w:t>と</w:t>
            </w:r>
            <w:r>
              <w:rPr>
                <w:rFonts w:hAnsi="ＭＳ 明朝"/>
              </w:rPr>
              <w:t>いうところ</w:t>
            </w:r>
            <w:r w:rsidR="009D3C33">
              <w:rPr>
                <w:rFonts w:hAnsi="ＭＳ 明朝" w:hint="eastAsia"/>
              </w:rPr>
              <w:t>が</w:t>
            </w:r>
            <w:r>
              <w:rPr>
                <w:rFonts w:hAnsi="ＭＳ 明朝"/>
              </w:rPr>
              <w:t>大変難しく、いまだに決めかねておりますので、決定している講演会</w:t>
            </w:r>
            <w:r w:rsidR="00844164">
              <w:rPr>
                <w:rFonts w:hAnsi="ＭＳ 明朝" w:hint="eastAsia"/>
              </w:rPr>
              <w:t>・</w:t>
            </w:r>
            <w:r>
              <w:rPr>
                <w:rFonts w:hAnsi="ＭＳ 明朝"/>
              </w:rPr>
              <w:t>講座が今</w:t>
            </w:r>
            <w:r w:rsidR="009D3C33">
              <w:rPr>
                <w:rFonts w:hAnsi="ＭＳ 明朝" w:hint="eastAsia"/>
              </w:rPr>
              <w:t>の</w:t>
            </w:r>
            <w:r>
              <w:rPr>
                <w:rFonts w:hAnsi="ＭＳ 明朝"/>
              </w:rPr>
              <w:t>とこ</w:t>
            </w:r>
            <w:r w:rsidR="009D3C33">
              <w:rPr>
                <w:rFonts w:hAnsi="ＭＳ 明朝" w:hint="eastAsia"/>
              </w:rPr>
              <w:t>ろ</w:t>
            </w:r>
            <w:r>
              <w:rPr>
                <w:rFonts w:hAnsi="ＭＳ 明朝"/>
              </w:rPr>
              <w:t>ま</w:t>
            </w:r>
            <w:r w:rsidR="009D3C33">
              <w:rPr>
                <w:rFonts w:hAnsi="ＭＳ 明朝" w:hint="eastAsia"/>
              </w:rPr>
              <w:t>だ</w:t>
            </w:r>
            <w:r>
              <w:rPr>
                <w:rFonts w:hAnsi="ＭＳ 明朝"/>
              </w:rPr>
              <w:t>ありません。</w:t>
            </w:r>
          </w:p>
          <w:p w14:paraId="3F6D476D" w14:textId="17C503A7" w:rsidR="008563E6" w:rsidRDefault="00844164" w:rsidP="009D3C33">
            <w:pPr>
              <w:ind w:firstLineChars="100" w:firstLine="210"/>
            </w:pPr>
            <w:r>
              <w:rPr>
                <w:rFonts w:hAnsi="ＭＳ 明朝" w:hint="eastAsia"/>
              </w:rPr>
              <w:t>現在</w:t>
            </w:r>
            <w:r w:rsidR="008563E6">
              <w:rPr>
                <w:rFonts w:hAnsi="ＭＳ 明朝"/>
              </w:rPr>
              <w:t>検討しているのがこちらの表のようになります。あとここに載せて</w:t>
            </w:r>
            <w:r w:rsidR="009D3C33">
              <w:rPr>
                <w:rFonts w:hAnsi="ＭＳ 明朝" w:hint="eastAsia"/>
              </w:rPr>
              <w:t>い</w:t>
            </w:r>
            <w:r w:rsidR="008563E6">
              <w:rPr>
                <w:rFonts w:hAnsi="ＭＳ 明朝"/>
              </w:rPr>
              <w:t>ないもので、</w:t>
            </w:r>
            <w:r w:rsidR="009D3C33">
              <w:rPr>
                <w:rFonts w:hAnsi="ＭＳ 明朝" w:hint="eastAsia"/>
              </w:rPr>
              <w:t>２</w:t>
            </w:r>
            <w:r w:rsidR="008563E6">
              <w:rPr>
                <w:rFonts w:hAnsi="ＭＳ 明朝"/>
              </w:rPr>
              <w:t>年前から始めました、</w:t>
            </w:r>
            <w:r w:rsidR="009D3C33">
              <w:rPr>
                <w:rFonts w:hAnsi="ＭＳ 明朝" w:hint="eastAsia"/>
              </w:rPr>
              <w:t>家読</w:t>
            </w:r>
            <w:r w:rsidR="008563E6">
              <w:rPr>
                <w:rFonts w:hAnsi="ＭＳ 明朝"/>
              </w:rPr>
              <w:t>推進講座</w:t>
            </w:r>
            <w:r>
              <w:rPr>
                <w:rFonts w:hAnsi="ＭＳ 明朝" w:hint="eastAsia"/>
              </w:rPr>
              <w:t>と</w:t>
            </w:r>
            <w:r w:rsidR="008563E6">
              <w:rPr>
                <w:rFonts w:hAnsi="ＭＳ 明朝"/>
              </w:rPr>
              <w:t>いう</w:t>
            </w:r>
            <w:r>
              <w:rPr>
                <w:rFonts w:hAnsi="ＭＳ 明朝" w:hint="eastAsia"/>
              </w:rPr>
              <w:t>も</w:t>
            </w:r>
            <w:r w:rsidR="008563E6">
              <w:rPr>
                <w:rFonts w:hAnsi="ＭＳ 明朝"/>
              </w:rPr>
              <w:t>のをやってるんですけれども、それが大変好評なので、そちらの方も予算で納められることができましたら、入れたい</w:t>
            </w:r>
            <w:r>
              <w:rPr>
                <w:rFonts w:hAnsi="ＭＳ 明朝" w:hint="eastAsia"/>
              </w:rPr>
              <w:t>と</w:t>
            </w:r>
            <w:r w:rsidR="008563E6">
              <w:rPr>
                <w:rFonts w:hAnsi="ＭＳ 明朝"/>
              </w:rPr>
              <w:t>いうふうに思っています。</w:t>
            </w:r>
          </w:p>
          <w:p w14:paraId="173ABE40" w14:textId="26F8CF93" w:rsidR="008563E6" w:rsidRDefault="008563E6" w:rsidP="009D3C33">
            <w:pPr>
              <w:ind w:firstLineChars="100" w:firstLine="210"/>
            </w:pPr>
            <w:r>
              <w:rPr>
                <w:rFonts w:hAnsi="ＭＳ 明朝"/>
              </w:rPr>
              <w:t>まず</w:t>
            </w:r>
            <w:r w:rsidR="009D3C33">
              <w:rPr>
                <w:rFonts w:hAnsi="ＭＳ 明朝" w:hint="eastAsia"/>
              </w:rPr>
              <w:t>１０</w:t>
            </w:r>
            <w:r>
              <w:rPr>
                <w:rFonts w:hAnsi="ＭＳ 明朝"/>
              </w:rPr>
              <w:t>周年を記念した講演会</w:t>
            </w:r>
            <w:r w:rsidR="00844164">
              <w:rPr>
                <w:rFonts w:hAnsi="ＭＳ 明朝" w:hint="eastAsia"/>
              </w:rPr>
              <w:t>と</w:t>
            </w:r>
            <w:r>
              <w:rPr>
                <w:rFonts w:hAnsi="ＭＳ 明朝"/>
              </w:rPr>
              <w:t>いうことで、今一番考えて</w:t>
            </w:r>
            <w:r w:rsidR="009D3C33">
              <w:rPr>
                <w:rFonts w:hAnsi="ＭＳ 明朝" w:hint="eastAsia"/>
              </w:rPr>
              <w:t>い</w:t>
            </w:r>
            <w:r>
              <w:rPr>
                <w:rFonts w:hAnsi="ＭＳ 明朝"/>
              </w:rPr>
              <w:t>るのが翻訳</w:t>
            </w:r>
            <w:r w:rsidR="009D3C33">
              <w:rPr>
                <w:rFonts w:hAnsi="ＭＳ 明朝" w:hint="eastAsia"/>
              </w:rPr>
              <w:t>家</w:t>
            </w:r>
            <w:r>
              <w:rPr>
                <w:rFonts w:hAnsi="ＭＳ 明朝"/>
              </w:rPr>
              <w:t>の先生を考えています。もう</w:t>
            </w:r>
            <w:r w:rsidR="009D3C33">
              <w:rPr>
                <w:rFonts w:hAnsi="ＭＳ 明朝" w:hint="eastAsia"/>
              </w:rPr>
              <w:t>１</w:t>
            </w:r>
            <w:r>
              <w:rPr>
                <w:rFonts w:hAnsi="ＭＳ 明朝"/>
              </w:rPr>
              <w:t>つ講演会ができれば、ここ</w:t>
            </w:r>
            <w:r w:rsidR="009D3C33">
              <w:rPr>
                <w:rFonts w:hAnsi="ＭＳ 明朝" w:hint="eastAsia"/>
              </w:rPr>
              <w:t>には</w:t>
            </w:r>
            <w:r>
              <w:rPr>
                <w:rFonts w:hAnsi="ＭＳ 明朝"/>
              </w:rPr>
              <w:t>絵本作家</w:t>
            </w:r>
            <w:r w:rsidR="00844164">
              <w:rPr>
                <w:rFonts w:hAnsi="ＭＳ 明朝" w:hint="eastAsia"/>
              </w:rPr>
              <w:t>と</w:t>
            </w:r>
            <w:r>
              <w:rPr>
                <w:rFonts w:hAnsi="ＭＳ 明朝"/>
              </w:rPr>
              <w:t>書いてあるんですけど</w:t>
            </w:r>
            <w:r w:rsidR="009D3C33">
              <w:rPr>
                <w:rFonts w:hAnsi="ＭＳ 明朝" w:hint="eastAsia"/>
              </w:rPr>
              <w:t>、</w:t>
            </w:r>
            <w:r>
              <w:rPr>
                <w:rFonts w:hAnsi="ＭＳ 明朝"/>
              </w:rPr>
              <w:t>今回できる可能性が低いので、児童文学研究者</w:t>
            </w:r>
            <w:r w:rsidR="009D3C33">
              <w:rPr>
                <w:rFonts w:hAnsi="ＭＳ 明朝" w:hint="eastAsia"/>
              </w:rPr>
              <w:t>か</w:t>
            </w:r>
            <w:r>
              <w:rPr>
                <w:rFonts w:hAnsi="ＭＳ 明朝"/>
              </w:rPr>
              <w:t>歌人か写真</w:t>
            </w:r>
            <w:r w:rsidR="00844164">
              <w:rPr>
                <w:rFonts w:hAnsi="ＭＳ 明朝" w:hint="eastAsia"/>
              </w:rPr>
              <w:t>家と</w:t>
            </w:r>
            <w:r>
              <w:rPr>
                <w:rFonts w:hAnsi="ＭＳ 明朝"/>
              </w:rPr>
              <w:t>いうところで、</w:t>
            </w:r>
            <w:r w:rsidR="009D3C33">
              <w:rPr>
                <w:rFonts w:hAnsi="ＭＳ 明朝" w:hint="eastAsia"/>
              </w:rPr>
              <w:t>伝手</w:t>
            </w:r>
            <w:r>
              <w:rPr>
                <w:rFonts w:hAnsi="ＭＳ 明朝"/>
              </w:rPr>
              <w:t>がありますので、この</w:t>
            </w:r>
            <w:r w:rsidR="009D3C33">
              <w:rPr>
                <w:rFonts w:hAnsi="ＭＳ 明朝" w:hint="eastAsia"/>
              </w:rPr>
              <w:t>３</w:t>
            </w:r>
            <w:r>
              <w:rPr>
                <w:rFonts w:hAnsi="ＭＳ 明朝"/>
              </w:rPr>
              <w:t>人のうちの</w:t>
            </w:r>
            <w:r w:rsidR="009D3C33">
              <w:rPr>
                <w:rFonts w:hAnsi="ＭＳ 明朝" w:hint="eastAsia"/>
              </w:rPr>
              <w:t>１</w:t>
            </w:r>
            <w:r>
              <w:rPr>
                <w:rFonts w:hAnsi="ＭＳ 明朝"/>
              </w:rPr>
              <w:t>人で可能な方でお願いしたいなというふうに考えています。</w:t>
            </w:r>
          </w:p>
          <w:p w14:paraId="43A15200" w14:textId="0A2B1307" w:rsidR="008563E6" w:rsidRDefault="008563E6" w:rsidP="009D3C33">
            <w:pPr>
              <w:ind w:firstLineChars="100" w:firstLine="210"/>
            </w:pPr>
            <w:r>
              <w:rPr>
                <w:rFonts w:hAnsi="ＭＳ 明朝"/>
              </w:rPr>
              <w:t>それと、</w:t>
            </w:r>
            <w:r w:rsidR="009D3C33">
              <w:rPr>
                <w:rFonts w:hAnsi="ＭＳ 明朝" w:hint="eastAsia"/>
              </w:rPr>
              <w:t>子ども</w:t>
            </w:r>
            <w:r>
              <w:rPr>
                <w:rFonts w:hAnsi="ＭＳ 明朝"/>
              </w:rPr>
              <w:t>向け</w:t>
            </w:r>
            <w:r w:rsidR="009D3C33">
              <w:rPr>
                <w:rFonts w:hAnsi="ＭＳ 明朝" w:hint="eastAsia"/>
              </w:rPr>
              <w:t>に</w:t>
            </w:r>
            <w:r>
              <w:rPr>
                <w:rFonts w:hAnsi="ＭＳ 明朝"/>
              </w:rPr>
              <w:t>人形劇は入れておきたいなというふうに今考えています。</w:t>
            </w:r>
          </w:p>
          <w:p w14:paraId="1ED39F0C" w14:textId="50AE7F2A" w:rsidR="008563E6" w:rsidRDefault="008563E6" w:rsidP="009D3C33">
            <w:pPr>
              <w:ind w:firstLineChars="100" w:firstLine="210"/>
            </w:pPr>
            <w:r>
              <w:rPr>
                <w:rFonts w:hAnsi="ＭＳ 明朝"/>
              </w:rPr>
              <w:t>あと</w:t>
            </w:r>
            <w:r w:rsidR="00844164">
              <w:rPr>
                <w:rFonts w:hAnsi="ＭＳ 明朝" w:hint="eastAsia"/>
              </w:rPr>
              <w:t>、</w:t>
            </w:r>
            <w:r>
              <w:rPr>
                <w:rFonts w:hAnsi="ＭＳ 明朝"/>
              </w:rPr>
              <w:t>もう</w:t>
            </w:r>
            <w:r w:rsidR="009D3C33">
              <w:rPr>
                <w:rFonts w:hAnsi="ＭＳ 明朝" w:hint="eastAsia"/>
              </w:rPr>
              <w:t>１</w:t>
            </w:r>
            <w:r>
              <w:rPr>
                <w:rFonts w:hAnsi="ＭＳ 明朝"/>
              </w:rPr>
              <w:t>つ講座</w:t>
            </w:r>
            <w:r w:rsidR="009D3C33">
              <w:rPr>
                <w:rFonts w:hAnsi="ＭＳ 明朝" w:hint="eastAsia"/>
              </w:rPr>
              <w:t>が</w:t>
            </w:r>
            <w:r>
              <w:rPr>
                <w:rFonts w:hAnsi="ＭＳ 明朝"/>
              </w:rPr>
              <w:t>内容未定</w:t>
            </w:r>
            <w:r w:rsidR="00844164">
              <w:rPr>
                <w:rFonts w:hAnsi="ＭＳ 明朝" w:hint="eastAsia"/>
              </w:rPr>
              <w:t>と</w:t>
            </w:r>
            <w:r>
              <w:rPr>
                <w:rFonts w:hAnsi="ＭＳ 明朝"/>
              </w:rPr>
              <w:t>なって</w:t>
            </w:r>
            <w:r w:rsidR="009D3C33">
              <w:rPr>
                <w:rFonts w:hAnsi="ＭＳ 明朝" w:hint="eastAsia"/>
              </w:rPr>
              <w:t>い</w:t>
            </w:r>
            <w:r>
              <w:rPr>
                <w:rFonts w:hAnsi="ＭＳ 明朝"/>
              </w:rPr>
              <w:t>ますけど、ここにさっき言った</w:t>
            </w:r>
            <w:r w:rsidR="009D3C33">
              <w:rPr>
                <w:rFonts w:hAnsi="ＭＳ 明朝" w:hint="eastAsia"/>
              </w:rPr>
              <w:t>家読</w:t>
            </w:r>
            <w:r>
              <w:rPr>
                <w:rFonts w:hAnsi="ＭＳ 明朝"/>
              </w:rPr>
              <w:t>推進講座を入れることができたら実施したいな</w:t>
            </w:r>
            <w:r w:rsidR="00844164">
              <w:rPr>
                <w:rFonts w:hAnsi="ＭＳ 明朝" w:hint="eastAsia"/>
              </w:rPr>
              <w:t>と</w:t>
            </w:r>
            <w:r>
              <w:rPr>
                <w:rFonts w:hAnsi="ＭＳ 明朝"/>
              </w:rPr>
              <w:t>いうふうに考えています。</w:t>
            </w:r>
          </w:p>
          <w:p w14:paraId="3789490E" w14:textId="7DADC4FD" w:rsidR="008563E6" w:rsidRDefault="008563E6" w:rsidP="009D3C33">
            <w:pPr>
              <w:ind w:firstLineChars="100" w:firstLine="210"/>
            </w:pPr>
            <w:r>
              <w:rPr>
                <w:rFonts w:hAnsi="ＭＳ 明朝"/>
              </w:rPr>
              <w:t>今まで</w:t>
            </w:r>
            <w:r w:rsidR="009D3C33">
              <w:rPr>
                <w:rFonts w:hAnsi="ＭＳ 明朝"/>
              </w:rPr>
              <w:t>講演会を含め</w:t>
            </w:r>
            <w:r w:rsidR="009D3C33">
              <w:rPr>
                <w:rFonts w:hAnsi="ＭＳ 明朝" w:hint="eastAsia"/>
              </w:rPr>
              <w:t>、</w:t>
            </w:r>
            <w:r>
              <w:rPr>
                <w:rFonts w:hAnsi="ＭＳ 明朝"/>
              </w:rPr>
              <w:t>年</w:t>
            </w:r>
            <w:r w:rsidR="009D3C33">
              <w:rPr>
                <w:rFonts w:hAnsi="ＭＳ 明朝" w:hint="eastAsia"/>
              </w:rPr>
              <w:t>に１０</w:t>
            </w:r>
            <w:r>
              <w:rPr>
                <w:rFonts w:hAnsi="ＭＳ 明朝"/>
              </w:rPr>
              <w:t>回ぐらい</w:t>
            </w:r>
            <w:r w:rsidR="009D3C33">
              <w:rPr>
                <w:rFonts w:hAnsi="ＭＳ 明朝" w:hint="eastAsia"/>
              </w:rPr>
              <w:t>の</w:t>
            </w:r>
            <w:r>
              <w:rPr>
                <w:rFonts w:hAnsi="ＭＳ 明朝"/>
              </w:rPr>
              <w:t>講座をやってきたんですけど、今回ちょっと</w:t>
            </w:r>
            <w:r w:rsidR="009D3C33">
              <w:rPr>
                <w:rFonts w:hAnsi="ＭＳ 明朝" w:hint="eastAsia"/>
              </w:rPr>
              <w:t>４</w:t>
            </w:r>
            <w:r>
              <w:rPr>
                <w:rFonts w:hAnsi="ＭＳ 明朝"/>
              </w:rPr>
              <w:t>回ぐらいやるのが精一杯かな</w:t>
            </w:r>
            <w:r w:rsidR="00844164">
              <w:rPr>
                <w:rFonts w:hAnsi="ＭＳ 明朝" w:hint="eastAsia"/>
              </w:rPr>
              <w:t>と</w:t>
            </w:r>
            <w:r>
              <w:rPr>
                <w:rFonts w:hAnsi="ＭＳ 明朝"/>
              </w:rPr>
              <w:t>いうところで、残念ですが何とかこれくらいの内容で実施できたらいいなというふうに考えています。</w:t>
            </w:r>
          </w:p>
          <w:p w14:paraId="28C472AF" w14:textId="77777777" w:rsidR="008563E6" w:rsidRDefault="008563E6" w:rsidP="009D3C33">
            <w:pPr>
              <w:ind w:firstLineChars="100" w:firstLine="210"/>
            </w:pPr>
            <w:r>
              <w:rPr>
                <w:rFonts w:hAnsi="ＭＳ 明朝"/>
              </w:rPr>
              <w:t>以上です。</w:t>
            </w:r>
          </w:p>
          <w:p w14:paraId="3C80CBF3" w14:textId="77777777" w:rsidR="00F154EB" w:rsidRDefault="00F154EB" w:rsidP="008563E6">
            <w:pPr>
              <w:rPr>
                <w:rFonts w:hAnsi="ＭＳ 明朝"/>
              </w:rPr>
            </w:pPr>
          </w:p>
          <w:p w14:paraId="2D2DCD09" w14:textId="7A15F869" w:rsidR="008563E6" w:rsidRDefault="008563E6" w:rsidP="009D3C33">
            <w:pPr>
              <w:ind w:firstLineChars="100" w:firstLine="210"/>
            </w:pPr>
            <w:r>
              <w:rPr>
                <w:rFonts w:hAnsi="ＭＳ 明朝"/>
              </w:rPr>
              <w:lastRenderedPageBreak/>
              <w:t>はい。ありがとうございます。</w:t>
            </w:r>
          </w:p>
          <w:p w14:paraId="511FAE5B" w14:textId="32B0FFA2" w:rsidR="008563E6" w:rsidRDefault="008563E6" w:rsidP="00FB5FB1">
            <w:pPr>
              <w:ind w:firstLineChars="100" w:firstLine="210"/>
            </w:pPr>
            <w:r>
              <w:rPr>
                <w:rFonts w:hAnsi="ＭＳ 明朝"/>
              </w:rPr>
              <w:t>ただいまの説明についてご質問、ご意見</w:t>
            </w:r>
            <w:r w:rsidR="00FB5FB1">
              <w:rPr>
                <w:rFonts w:hAnsi="ＭＳ 明朝" w:hint="eastAsia"/>
              </w:rPr>
              <w:t>は</w:t>
            </w:r>
            <w:r>
              <w:rPr>
                <w:rFonts w:hAnsi="ＭＳ 明朝"/>
              </w:rPr>
              <w:t>ございますでしょうか。</w:t>
            </w:r>
          </w:p>
          <w:p w14:paraId="570AB335" w14:textId="77777777" w:rsidR="00F154EB" w:rsidRDefault="00F154EB" w:rsidP="008563E6">
            <w:pPr>
              <w:rPr>
                <w:rFonts w:hAnsi="ＭＳ 明朝"/>
              </w:rPr>
            </w:pPr>
          </w:p>
          <w:p w14:paraId="7ABC1B9C" w14:textId="4F650070" w:rsidR="008563E6" w:rsidRDefault="008563E6" w:rsidP="00FB5FB1">
            <w:pPr>
              <w:ind w:firstLineChars="100" w:firstLine="210"/>
            </w:pPr>
            <w:r>
              <w:rPr>
                <w:rFonts w:hAnsi="ＭＳ 明朝"/>
              </w:rPr>
              <w:t>昨年度まで読み聞かせとかしてらっしゃる方</w:t>
            </w:r>
            <w:r w:rsidR="00FB5FB1">
              <w:rPr>
                <w:rFonts w:hAnsi="ＭＳ 明朝" w:hint="eastAsia"/>
              </w:rPr>
              <w:t>を</w:t>
            </w:r>
            <w:r>
              <w:rPr>
                <w:rFonts w:hAnsi="ＭＳ 明朝"/>
              </w:rPr>
              <w:t>対象に講演会があっ</w:t>
            </w:r>
            <w:r w:rsidR="00FB5FB1">
              <w:rPr>
                <w:rFonts w:hAnsi="ＭＳ 明朝" w:hint="eastAsia"/>
              </w:rPr>
              <w:t>た</w:t>
            </w:r>
            <w:r>
              <w:rPr>
                <w:rFonts w:hAnsi="ＭＳ 明朝"/>
              </w:rPr>
              <w:t>と思いますが、それがやっぱり、予算の関係でできないということでしょう</w:t>
            </w:r>
            <w:r w:rsidR="00FB5FB1">
              <w:rPr>
                <w:rFonts w:hAnsi="ＭＳ 明朝" w:hint="eastAsia"/>
              </w:rPr>
              <w:t>か</w:t>
            </w:r>
            <w:r>
              <w:rPr>
                <w:rFonts w:hAnsi="ＭＳ 明朝"/>
              </w:rPr>
              <w:t>。</w:t>
            </w:r>
          </w:p>
          <w:p w14:paraId="561388F0" w14:textId="77777777" w:rsidR="00F154EB" w:rsidRPr="00FB5FB1" w:rsidRDefault="00F154EB" w:rsidP="008563E6">
            <w:pPr>
              <w:rPr>
                <w:rFonts w:hAnsi="ＭＳ 明朝"/>
              </w:rPr>
            </w:pPr>
          </w:p>
          <w:p w14:paraId="40CC901E" w14:textId="5089EB45" w:rsidR="008563E6" w:rsidRDefault="008563E6" w:rsidP="00FB5FB1">
            <w:pPr>
              <w:ind w:firstLineChars="100" w:firstLine="210"/>
            </w:pPr>
            <w:r>
              <w:rPr>
                <w:rFonts w:hAnsi="ＭＳ 明朝"/>
              </w:rPr>
              <w:t>そうですね。</w:t>
            </w:r>
          </w:p>
          <w:p w14:paraId="02C1B45B" w14:textId="1B8145C5" w:rsidR="008563E6" w:rsidRDefault="008563E6" w:rsidP="00FB5FB1">
            <w:pPr>
              <w:ind w:firstLineChars="100" w:firstLine="210"/>
            </w:pPr>
            <w:r>
              <w:rPr>
                <w:rFonts w:hAnsi="ＭＳ 明朝"/>
              </w:rPr>
              <w:t>そうする</w:t>
            </w:r>
            <w:r w:rsidR="00FB5FB1">
              <w:rPr>
                <w:rFonts w:hAnsi="ＭＳ 明朝" w:hint="eastAsia"/>
              </w:rPr>
              <w:t>と</w:t>
            </w:r>
            <w:r w:rsidR="00844164">
              <w:rPr>
                <w:rFonts w:hAnsi="ＭＳ 明朝" w:hint="eastAsia"/>
              </w:rPr>
              <w:t>、</w:t>
            </w:r>
            <w:r w:rsidR="00FB5FB1">
              <w:rPr>
                <w:rFonts w:hAnsi="ＭＳ 明朝" w:hint="eastAsia"/>
              </w:rPr>
              <w:t>１０</w:t>
            </w:r>
            <w:r>
              <w:rPr>
                <w:rFonts w:hAnsi="ＭＳ 明朝"/>
              </w:rPr>
              <w:t>周年を記念した講演会</w:t>
            </w:r>
            <w:r w:rsidR="00844164">
              <w:rPr>
                <w:rFonts w:hAnsi="ＭＳ 明朝" w:hint="eastAsia"/>
              </w:rPr>
              <w:t>と</w:t>
            </w:r>
            <w:r>
              <w:rPr>
                <w:rFonts w:hAnsi="ＭＳ 明朝"/>
              </w:rPr>
              <w:t>いうのができなく</w:t>
            </w:r>
            <w:r w:rsidR="00844164">
              <w:rPr>
                <w:rFonts w:hAnsi="ＭＳ 明朝" w:hint="eastAsia"/>
              </w:rPr>
              <w:t>なってしまう</w:t>
            </w:r>
            <w:r>
              <w:rPr>
                <w:rFonts w:hAnsi="ＭＳ 明朝"/>
              </w:rPr>
              <w:t>と思いま</w:t>
            </w:r>
            <w:r w:rsidR="00844164">
              <w:rPr>
                <w:rFonts w:hAnsi="ＭＳ 明朝" w:hint="eastAsia"/>
              </w:rPr>
              <w:t>す。</w:t>
            </w:r>
            <w:r>
              <w:rPr>
                <w:rFonts w:hAnsi="ＭＳ 明朝"/>
              </w:rPr>
              <w:t>読み聞かせボランティア養成講座</w:t>
            </w:r>
            <w:r w:rsidR="00844164">
              <w:rPr>
                <w:rFonts w:hAnsi="ＭＳ 明朝" w:hint="eastAsia"/>
              </w:rPr>
              <w:t>と</w:t>
            </w:r>
            <w:r>
              <w:rPr>
                <w:rFonts w:hAnsi="ＭＳ 明朝"/>
              </w:rPr>
              <w:t>いうのを毎年やって</w:t>
            </w:r>
            <w:r w:rsidR="00FB5FB1">
              <w:rPr>
                <w:rFonts w:hAnsi="ＭＳ 明朝" w:hint="eastAsia"/>
              </w:rPr>
              <w:t>い</w:t>
            </w:r>
            <w:r>
              <w:rPr>
                <w:rFonts w:hAnsi="ＭＳ 明朝"/>
              </w:rPr>
              <w:t>るんですけど、今年度は難しいかなと思</w:t>
            </w:r>
            <w:r w:rsidR="00FB5FB1">
              <w:rPr>
                <w:rFonts w:hAnsi="ＭＳ 明朝" w:hint="eastAsia"/>
              </w:rPr>
              <w:t>っています。</w:t>
            </w:r>
          </w:p>
          <w:p w14:paraId="541AAF53" w14:textId="169F4A6F" w:rsidR="008563E6" w:rsidRDefault="008563E6" w:rsidP="00FB5FB1">
            <w:pPr>
              <w:ind w:firstLineChars="100" w:firstLine="210"/>
            </w:pPr>
            <w:r>
              <w:rPr>
                <w:rFonts w:hAnsi="ＭＳ 明朝"/>
              </w:rPr>
              <w:t>去年</w:t>
            </w:r>
            <w:r w:rsidR="00FB5FB1">
              <w:rPr>
                <w:rFonts w:hAnsi="ＭＳ 明朝" w:hint="eastAsia"/>
              </w:rPr>
              <w:t>だと</w:t>
            </w:r>
            <w:r w:rsidR="00844164">
              <w:rPr>
                <w:rFonts w:hAnsi="ＭＳ 明朝" w:hint="eastAsia"/>
              </w:rPr>
              <w:t>、</w:t>
            </w:r>
            <w:r>
              <w:rPr>
                <w:rFonts w:hAnsi="ＭＳ 明朝"/>
              </w:rPr>
              <w:t>全部で</w:t>
            </w:r>
            <w:r w:rsidR="00FB5FB1">
              <w:rPr>
                <w:rFonts w:hAnsi="ＭＳ 明朝" w:hint="eastAsia"/>
              </w:rPr>
              <w:t>４</w:t>
            </w:r>
            <w:r>
              <w:rPr>
                <w:rFonts w:hAnsi="ＭＳ 明朝"/>
              </w:rPr>
              <w:t>回の講座で</w:t>
            </w:r>
            <w:r w:rsidR="00FB5FB1">
              <w:rPr>
                <w:rFonts w:hAnsi="ＭＳ 明朝" w:hint="eastAsia"/>
              </w:rPr>
              <w:t>、</w:t>
            </w:r>
            <w:r>
              <w:rPr>
                <w:rFonts w:hAnsi="ＭＳ 明朝"/>
              </w:rPr>
              <w:t>公開講座</w:t>
            </w:r>
            <w:r w:rsidR="00FB5FB1">
              <w:rPr>
                <w:rFonts w:hAnsi="ＭＳ 明朝" w:hint="eastAsia"/>
              </w:rPr>
              <w:t>１</w:t>
            </w:r>
            <w:r>
              <w:rPr>
                <w:rFonts w:hAnsi="ＭＳ 明朝"/>
              </w:rPr>
              <w:t>回と連続講座</w:t>
            </w:r>
            <w:r w:rsidR="00FB5FB1">
              <w:rPr>
                <w:rFonts w:hAnsi="ＭＳ 明朝" w:hint="eastAsia"/>
              </w:rPr>
              <w:t>３</w:t>
            </w:r>
            <w:r>
              <w:rPr>
                <w:rFonts w:hAnsi="ＭＳ 明朝"/>
              </w:rPr>
              <w:t>回</w:t>
            </w:r>
            <w:r w:rsidR="00844164">
              <w:rPr>
                <w:rFonts w:hAnsi="ＭＳ 明朝" w:hint="eastAsia"/>
              </w:rPr>
              <w:t>と</w:t>
            </w:r>
            <w:r>
              <w:rPr>
                <w:rFonts w:hAnsi="ＭＳ 明朝"/>
              </w:rPr>
              <w:t>いうことでやりまして、しっかり皆さん勉強していただいて新しいグループも立ち上げることができました</w:t>
            </w:r>
            <w:r w:rsidR="00844164">
              <w:rPr>
                <w:rFonts w:hAnsi="ＭＳ 明朝" w:hint="eastAsia"/>
              </w:rPr>
              <w:t>。今</w:t>
            </w:r>
            <w:r>
              <w:rPr>
                <w:rFonts w:hAnsi="ＭＳ 明朝"/>
              </w:rPr>
              <w:t>年度は厳しいのでお休みして</w:t>
            </w:r>
            <w:r w:rsidR="00844164">
              <w:rPr>
                <w:rFonts w:hAnsi="ＭＳ 明朝" w:hint="eastAsia"/>
              </w:rPr>
              <w:t>、</w:t>
            </w:r>
            <w:r>
              <w:rPr>
                <w:rFonts w:hAnsi="ＭＳ 明朝"/>
              </w:rPr>
              <w:t>次の年にまた読み聞かせの養成講座が企画できるといいかなというふうに考えて</w:t>
            </w:r>
            <w:r w:rsidR="00FB5FB1">
              <w:rPr>
                <w:rFonts w:hAnsi="ＭＳ 明朝" w:hint="eastAsia"/>
              </w:rPr>
              <w:t>い</w:t>
            </w:r>
            <w:r>
              <w:rPr>
                <w:rFonts w:hAnsi="ＭＳ 明朝"/>
              </w:rPr>
              <w:t>ます。</w:t>
            </w:r>
          </w:p>
          <w:p w14:paraId="32F25A33" w14:textId="77777777" w:rsidR="00F154EB" w:rsidRDefault="00F154EB" w:rsidP="008563E6">
            <w:pPr>
              <w:rPr>
                <w:rFonts w:hAnsi="ＭＳ 明朝"/>
              </w:rPr>
            </w:pPr>
          </w:p>
          <w:p w14:paraId="1EC4D5BA" w14:textId="7731782F" w:rsidR="008563E6" w:rsidRDefault="008563E6" w:rsidP="00FB5FB1">
            <w:pPr>
              <w:ind w:firstLineChars="100" w:firstLine="210"/>
            </w:pPr>
            <w:r>
              <w:rPr>
                <w:rFonts w:hAnsi="ＭＳ 明朝"/>
              </w:rPr>
              <w:t>いつも</w:t>
            </w:r>
            <w:r w:rsidR="00FB5FB1">
              <w:rPr>
                <w:rFonts w:hAnsi="ＭＳ 明朝" w:hint="eastAsia"/>
              </w:rPr>
              <w:t>ご</w:t>
            </w:r>
            <w:r>
              <w:rPr>
                <w:rFonts w:hAnsi="ＭＳ 明朝"/>
              </w:rPr>
              <w:t>苦労してやっていただいてありがとうございます。</w:t>
            </w:r>
          </w:p>
          <w:p w14:paraId="646176E8" w14:textId="4072CD8F" w:rsidR="008563E6" w:rsidRDefault="008563E6" w:rsidP="00FB5FB1">
            <w:pPr>
              <w:ind w:firstLineChars="100" w:firstLine="210"/>
            </w:pPr>
            <w:r>
              <w:rPr>
                <w:rFonts w:hAnsi="ＭＳ 明朝"/>
              </w:rPr>
              <w:t>新しい方を募</w:t>
            </w:r>
            <w:r w:rsidR="00844164">
              <w:rPr>
                <w:rFonts w:hAnsi="ＭＳ 明朝" w:hint="eastAsia"/>
              </w:rPr>
              <w:t>ると</w:t>
            </w:r>
            <w:r>
              <w:rPr>
                <w:rFonts w:hAnsi="ＭＳ 明朝"/>
              </w:rPr>
              <w:t>いうのもずっと継続してやっていただいてるので、メンバーも増えて新しいグループも増えていて大変ありがたいなというふうに思うんですが</w:t>
            </w:r>
            <w:r w:rsidR="00FB5FB1">
              <w:rPr>
                <w:rFonts w:hAnsi="ＭＳ 明朝" w:hint="eastAsia"/>
              </w:rPr>
              <w:t>、</w:t>
            </w:r>
            <w:r>
              <w:rPr>
                <w:rFonts w:hAnsi="ＭＳ 明朝"/>
              </w:rPr>
              <w:t>今やって</w:t>
            </w:r>
            <w:r w:rsidR="00FB5FB1">
              <w:rPr>
                <w:rFonts w:hAnsi="ＭＳ 明朝" w:hint="eastAsia"/>
              </w:rPr>
              <w:t>い</w:t>
            </w:r>
            <w:r>
              <w:rPr>
                <w:rFonts w:hAnsi="ＭＳ 明朝"/>
              </w:rPr>
              <w:t>る人たちのレベルアップ講座みたいのも毎年やってくださって</w:t>
            </w:r>
            <w:r w:rsidR="00FB5FB1">
              <w:rPr>
                <w:rFonts w:hAnsi="ＭＳ 明朝" w:hint="eastAsia"/>
              </w:rPr>
              <w:t>い</w:t>
            </w:r>
            <w:r>
              <w:rPr>
                <w:rFonts w:hAnsi="ＭＳ 明朝"/>
              </w:rPr>
              <w:t>ますよね。</w:t>
            </w:r>
          </w:p>
          <w:p w14:paraId="0DC4E5CA" w14:textId="5349B691" w:rsidR="00F154EB" w:rsidRPr="00016147" w:rsidRDefault="008563E6" w:rsidP="00016147">
            <w:pPr>
              <w:ind w:firstLineChars="100" w:firstLine="210"/>
            </w:pPr>
            <w:r>
              <w:rPr>
                <w:rFonts w:hAnsi="ＭＳ 明朝"/>
              </w:rPr>
              <w:t>それ</w:t>
            </w:r>
            <w:r w:rsidR="00016147">
              <w:rPr>
                <w:rFonts w:hAnsi="ＭＳ 明朝" w:hint="eastAsia"/>
              </w:rPr>
              <w:t>が本当にため</w:t>
            </w:r>
            <w:r>
              <w:rPr>
                <w:rFonts w:hAnsi="ＭＳ 明朝"/>
              </w:rPr>
              <w:t>になる</w:t>
            </w:r>
            <w:r w:rsidR="00F47CC2">
              <w:rPr>
                <w:rFonts w:hAnsi="ＭＳ 明朝" w:hint="eastAsia"/>
              </w:rPr>
              <w:t>と</w:t>
            </w:r>
            <w:r>
              <w:rPr>
                <w:rFonts w:hAnsi="ＭＳ 明朝"/>
              </w:rPr>
              <w:t>いうか、自分たちがやってることを客観的に違う先生がちゃんと教えてくださる</w:t>
            </w:r>
            <w:r w:rsidR="00F47CC2">
              <w:rPr>
                <w:rFonts w:hAnsi="ＭＳ 明朝" w:hint="eastAsia"/>
              </w:rPr>
              <w:t>と</w:t>
            </w:r>
            <w:r>
              <w:rPr>
                <w:rFonts w:hAnsi="ＭＳ 明朝"/>
              </w:rPr>
              <w:t>いうのは、本当に振り返るのに助かってるので、もし外部の方ができないということだったら、ご苦労かけ</w:t>
            </w:r>
            <w:r w:rsidR="00016147">
              <w:rPr>
                <w:rFonts w:hAnsi="ＭＳ 明朝" w:hint="eastAsia"/>
              </w:rPr>
              <w:t>てしまいますが</w:t>
            </w:r>
            <w:r>
              <w:rPr>
                <w:rFonts w:hAnsi="ＭＳ 明朝"/>
              </w:rPr>
              <w:t>古</w:t>
            </w:r>
            <w:r w:rsidR="00016147">
              <w:rPr>
                <w:rFonts w:hAnsi="ＭＳ 明朝" w:hint="eastAsia"/>
              </w:rPr>
              <w:t>岸</w:t>
            </w:r>
            <w:r>
              <w:rPr>
                <w:rFonts w:hAnsi="ＭＳ 明朝"/>
              </w:rPr>
              <w:t>さんにお願いできればなというふうには思うんですが、できれば年に</w:t>
            </w:r>
            <w:r w:rsidR="00016147">
              <w:rPr>
                <w:rFonts w:hAnsi="ＭＳ 明朝" w:hint="eastAsia"/>
              </w:rPr>
              <w:t>１</w:t>
            </w:r>
            <w:r>
              <w:rPr>
                <w:rFonts w:hAnsi="ＭＳ 明朝"/>
              </w:rPr>
              <w:t>回ぐらい</w:t>
            </w:r>
            <w:r w:rsidR="00016147">
              <w:rPr>
                <w:rFonts w:hAnsi="ＭＳ 明朝" w:hint="eastAsia"/>
              </w:rPr>
              <w:t>で、</w:t>
            </w:r>
            <w:r>
              <w:rPr>
                <w:rFonts w:hAnsi="ＭＳ 明朝"/>
              </w:rPr>
              <w:t>自分たちのやって</w:t>
            </w:r>
            <w:r w:rsidR="00016147">
              <w:rPr>
                <w:rFonts w:hAnsi="ＭＳ 明朝" w:hint="eastAsia"/>
              </w:rPr>
              <w:t>い</w:t>
            </w:r>
            <w:r>
              <w:rPr>
                <w:rFonts w:hAnsi="ＭＳ 明朝"/>
              </w:rPr>
              <w:t>ることを顧みる機会を与えていただければありがたいなというふうに</w:t>
            </w:r>
            <w:r w:rsidR="00016147">
              <w:rPr>
                <w:rFonts w:hAnsi="ＭＳ 明朝" w:hint="eastAsia"/>
              </w:rPr>
              <w:t>思います。</w:t>
            </w:r>
          </w:p>
          <w:p w14:paraId="65A6C789" w14:textId="77777777" w:rsidR="00F154EB" w:rsidRPr="00016147" w:rsidRDefault="00F154EB" w:rsidP="008563E6">
            <w:pPr>
              <w:rPr>
                <w:rFonts w:hAnsi="ＭＳ 明朝"/>
              </w:rPr>
            </w:pPr>
          </w:p>
          <w:p w14:paraId="5FC55FA8" w14:textId="64842A05" w:rsidR="008563E6" w:rsidRDefault="00016147" w:rsidP="00016147">
            <w:pPr>
              <w:ind w:firstLineChars="100" w:firstLine="210"/>
            </w:pPr>
            <w:r>
              <w:rPr>
                <w:rFonts w:hAnsi="ＭＳ 明朝" w:hint="eastAsia"/>
              </w:rPr>
              <w:t>ありがとうございます。今もう一つ考えていることがあって、</w:t>
            </w:r>
            <w:r w:rsidR="00F47CC2">
              <w:rPr>
                <w:rFonts w:hAnsi="ＭＳ 明朝" w:hint="eastAsia"/>
              </w:rPr>
              <w:t>以前</w:t>
            </w:r>
            <w:r w:rsidR="008563E6">
              <w:rPr>
                <w:rFonts w:hAnsi="ＭＳ 明朝"/>
              </w:rPr>
              <w:t>メールで問い合わせがありまして、</w:t>
            </w:r>
            <w:r>
              <w:rPr>
                <w:rFonts w:hAnsi="ＭＳ 明朝" w:hint="eastAsia"/>
              </w:rPr>
              <w:t>１</w:t>
            </w:r>
            <w:r w:rsidR="008563E6">
              <w:rPr>
                <w:rFonts w:hAnsi="ＭＳ 明朝"/>
              </w:rPr>
              <w:t>歳と</w:t>
            </w:r>
            <w:r>
              <w:rPr>
                <w:rFonts w:hAnsi="ＭＳ 明朝" w:hint="eastAsia"/>
              </w:rPr>
              <w:t>４</w:t>
            </w:r>
            <w:r w:rsidR="008563E6">
              <w:rPr>
                <w:rFonts w:hAnsi="ＭＳ 明朝"/>
              </w:rPr>
              <w:t>歳の子</w:t>
            </w:r>
            <w:r>
              <w:rPr>
                <w:rFonts w:hAnsi="ＭＳ 明朝" w:hint="eastAsia"/>
              </w:rPr>
              <w:t>ども</w:t>
            </w:r>
            <w:r w:rsidR="008563E6">
              <w:rPr>
                <w:rFonts w:hAnsi="ＭＳ 明朝"/>
              </w:rPr>
              <w:t>がいるんですけど、読み聞かせのボランティアをやりたい</w:t>
            </w:r>
            <w:r w:rsidR="00F47CC2">
              <w:rPr>
                <w:rFonts w:hAnsi="ＭＳ 明朝" w:hint="eastAsia"/>
              </w:rPr>
              <w:t>と</w:t>
            </w:r>
            <w:r w:rsidR="008563E6">
              <w:rPr>
                <w:rFonts w:hAnsi="ＭＳ 明朝"/>
              </w:rPr>
              <w:t>いう</w:t>
            </w:r>
            <w:r w:rsidR="00F47CC2">
              <w:rPr>
                <w:rFonts w:hAnsi="ＭＳ 明朝" w:hint="eastAsia"/>
              </w:rPr>
              <w:t>ものが</w:t>
            </w:r>
            <w:r w:rsidR="008563E6">
              <w:rPr>
                <w:rFonts w:hAnsi="ＭＳ 明朝"/>
              </w:rPr>
              <w:t>来たんですけど、その状況ですぐに読み聞かせボランティア</w:t>
            </w:r>
            <w:r w:rsidR="00F47CC2">
              <w:rPr>
                <w:rFonts w:hAnsi="ＭＳ 明朝" w:hint="eastAsia"/>
              </w:rPr>
              <w:t>とい</w:t>
            </w:r>
            <w:r w:rsidR="008563E6">
              <w:rPr>
                <w:rFonts w:hAnsi="ＭＳ 明朝"/>
              </w:rPr>
              <w:t>うのは難しいので、一応講座を受けてから支援団体に登録してもらって、それからやるっていうふうになってます</w:t>
            </w:r>
            <w:r w:rsidR="00F47CC2">
              <w:rPr>
                <w:rFonts w:hAnsi="ＭＳ 明朝" w:hint="eastAsia"/>
              </w:rPr>
              <w:t>と</w:t>
            </w:r>
            <w:r w:rsidR="008563E6">
              <w:rPr>
                <w:rFonts w:hAnsi="ＭＳ 明朝"/>
              </w:rPr>
              <w:t>いうことを説明したんですね。</w:t>
            </w:r>
          </w:p>
          <w:p w14:paraId="29F5D0BB" w14:textId="006CBCE8" w:rsidR="00016147" w:rsidRDefault="008563E6" w:rsidP="00016147">
            <w:pPr>
              <w:ind w:firstLineChars="100" w:firstLine="210"/>
              <w:rPr>
                <w:rFonts w:hAnsi="ＭＳ 明朝"/>
              </w:rPr>
            </w:pPr>
            <w:r>
              <w:rPr>
                <w:rFonts w:hAnsi="ＭＳ 明朝"/>
              </w:rPr>
              <w:t>でもすごくボランティアやりたいっていう気持ちと、絵本のことはいっぱい知って勉強したい</w:t>
            </w:r>
            <w:r w:rsidR="00F47CC2">
              <w:rPr>
                <w:rFonts w:hAnsi="ＭＳ 明朝" w:hint="eastAsia"/>
              </w:rPr>
              <w:t>と</w:t>
            </w:r>
            <w:r>
              <w:rPr>
                <w:rFonts w:hAnsi="ＭＳ 明朝"/>
              </w:rPr>
              <w:t>書いてあったんですね。そこに私は感動し</w:t>
            </w:r>
            <w:r w:rsidR="00FE1B9B">
              <w:rPr>
                <w:rFonts w:hAnsi="ＭＳ 明朝" w:hint="eastAsia"/>
              </w:rPr>
              <w:t>ました。</w:t>
            </w:r>
            <w:r>
              <w:rPr>
                <w:rFonts w:hAnsi="ＭＳ 明朝"/>
              </w:rPr>
              <w:t>ボランティアをやる前の段階の小さい子</w:t>
            </w:r>
            <w:r w:rsidR="00016147">
              <w:rPr>
                <w:rFonts w:hAnsi="ＭＳ 明朝" w:hint="eastAsia"/>
              </w:rPr>
              <w:t>ども</w:t>
            </w:r>
            <w:r>
              <w:rPr>
                <w:rFonts w:hAnsi="ＭＳ 明朝"/>
              </w:rPr>
              <w:t>がい</w:t>
            </w:r>
            <w:r w:rsidR="00F47CC2">
              <w:rPr>
                <w:rFonts w:hAnsi="ＭＳ 明朝" w:hint="eastAsia"/>
              </w:rPr>
              <w:t>る方に</w:t>
            </w:r>
            <w:r w:rsidR="00816269">
              <w:rPr>
                <w:rFonts w:hAnsi="ＭＳ 明朝" w:hint="eastAsia"/>
              </w:rPr>
              <w:t>、</w:t>
            </w:r>
            <w:r w:rsidR="00016147">
              <w:rPr>
                <w:rFonts w:hAnsi="ＭＳ 明朝" w:hint="eastAsia"/>
              </w:rPr>
              <w:t>本を</w:t>
            </w:r>
            <w:r>
              <w:rPr>
                <w:rFonts w:hAnsi="ＭＳ 明朝"/>
              </w:rPr>
              <w:t>紹介したり、お母さんたちも子</w:t>
            </w:r>
            <w:r w:rsidR="00016147">
              <w:rPr>
                <w:rFonts w:hAnsi="ＭＳ 明朝" w:hint="eastAsia"/>
              </w:rPr>
              <w:t>ども</w:t>
            </w:r>
            <w:r>
              <w:rPr>
                <w:rFonts w:hAnsi="ＭＳ 明朝"/>
              </w:rPr>
              <w:t>に読むようにそこで読んでみたり、読み合い</w:t>
            </w:r>
            <w:r w:rsidR="00016147">
              <w:rPr>
                <w:rFonts w:hAnsi="ＭＳ 明朝" w:hint="eastAsia"/>
              </w:rPr>
              <w:t>を</w:t>
            </w:r>
            <w:r>
              <w:rPr>
                <w:rFonts w:hAnsi="ＭＳ 明朝"/>
              </w:rPr>
              <w:t>したり、自分の子に読んだ</w:t>
            </w:r>
            <w:r w:rsidR="00016147">
              <w:rPr>
                <w:rFonts w:hAnsi="ＭＳ 明朝" w:hint="eastAsia"/>
              </w:rPr>
              <w:t>り</w:t>
            </w:r>
            <w:r w:rsidR="00FE1B9B">
              <w:rPr>
                <w:rFonts w:hAnsi="ＭＳ 明朝" w:hint="eastAsia"/>
              </w:rPr>
              <w:t>と</w:t>
            </w:r>
            <w:r>
              <w:rPr>
                <w:rFonts w:hAnsi="ＭＳ 明朝"/>
              </w:rPr>
              <w:t>いうような、ハードルが低い勉強会</w:t>
            </w:r>
            <w:r w:rsidR="00016147">
              <w:rPr>
                <w:rFonts w:hAnsi="ＭＳ 明朝" w:hint="eastAsia"/>
              </w:rPr>
              <w:t>を</w:t>
            </w:r>
            <w:r w:rsidR="00FE1B9B">
              <w:rPr>
                <w:rFonts w:hAnsi="ＭＳ 明朝" w:hint="eastAsia"/>
              </w:rPr>
              <w:t>昔</w:t>
            </w:r>
            <w:r>
              <w:rPr>
                <w:rFonts w:hAnsi="ＭＳ 明朝"/>
              </w:rPr>
              <w:t>やって</w:t>
            </w:r>
            <w:r w:rsidR="00016147">
              <w:rPr>
                <w:rFonts w:hAnsi="ＭＳ 明朝" w:hint="eastAsia"/>
              </w:rPr>
              <w:t>い</w:t>
            </w:r>
            <w:r>
              <w:rPr>
                <w:rFonts w:hAnsi="ＭＳ 明朝"/>
              </w:rPr>
              <w:t>たんですけど、それのようなことをできたらやりますので、また決まったら連絡しますね</w:t>
            </w:r>
            <w:r w:rsidR="00FE1B9B">
              <w:rPr>
                <w:rFonts w:hAnsi="ＭＳ 明朝" w:hint="eastAsia"/>
              </w:rPr>
              <w:t>と</w:t>
            </w:r>
            <w:r>
              <w:rPr>
                <w:rFonts w:hAnsi="ＭＳ 明朝"/>
              </w:rPr>
              <w:t>言ったんです</w:t>
            </w:r>
            <w:r w:rsidR="00FE1B9B">
              <w:rPr>
                <w:rFonts w:hAnsi="ＭＳ 明朝" w:hint="eastAsia"/>
              </w:rPr>
              <w:t>。</w:t>
            </w:r>
            <w:r>
              <w:rPr>
                <w:rFonts w:hAnsi="ＭＳ 明朝"/>
              </w:rPr>
              <w:t>読み聞かせボランティア</w:t>
            </w:r>
            <w:r w:rsidR="00016147">
              <w:rPr>
                <w:rFonts w:hAnsi="ＭＳ 明朝" w:hint="eastAsia"/>
              </w:rPr>
              <w:t>を</w:t>
            </w:r>
            <w:r>
              <w:rPr>
                <w:rFonts w:hAnsi="ＭＳ 明朝"/>
              </w:rPr>
              <w:t>やる前の段階のことをやれたらなというふうに思って</w:t>
            </w:r>
            <w:r w:rsidR="00016147">
              <w:rPr>
                <w:rFonts w:hAnsi="ＭＳ 明朝" w:hint="eastAsia"/>
              </w:rPr>
              <w:t>います。</w:t>
            </w:r>
          </w:p>
          <w:p w14:paraId="25C7472A" w14:textId="464818CB" w:rsidR="00205D08" w:rsidRPr="00016147" w:rsidRDefault="008563E6" w:rsidP="00016147">
            <w:pPr>
              <w:ind w:firstLineChars="100" w:firstLine="210"/>
              <w:rPr>
                <w:rFonts w:hAnsi="ＭＳ 明朝"/>
              </w:rPr>
            </w:pPr>
            <w:r>
              <w:rPr>
                <w:rFonts w:hAnsi="ＭＳ 明朝"/>
              </w:rPr>
              <w:t>今のボランティアさんは</w:t>
            </w:r>
            <w:r w:rsidR="00016147">
              <w:rPr>
                <w:rFonts w:hAnsi="ＭＳ 明朝" w:hint="eastAsia"/>
              </w:rPr>
              <w:t>、</w:t>
            </w:r>
            <w:r>
              <w:rPr>
                <w:rFonts w:hAnsi="ＭＳ 明朝"/>
              </w:rPr>
              <w:t>ものすごく</w:t>
            </w:r>
            <w:r w:rsidR="00016147">
              <w:rPr>
                <w:rFonts w:hAnsi="ＭＳ 明朝" w:hint="eastAsia"/>
              </w:rPr>
              <w:t>１０</w:t>
            </w:r>
            <w:r>
              <w:rPr>
                <w:rFonts w:hAnsi="ＭＳ 明朝"/>
              </w:rPr>
              <w:t>年の間に成長されたので安心してい</w:t>
            </w:r>
            <w:r w:rsidR="00016147">
              <w:rPr>
                <w:rFonts w:hAnsi="ＭＳ 明朝" w:hint="eastAsia"/>
              </w:rPr>
              <w:t>て</w:t>
            </w:r>
            <w:r>
              <w:rPr>
                <w:rFonts w:hAnsi="ＭＳ 明朝"/>
              </w:rPr>
              <w:t>、そこまでいいかなというふうに私は思って</w:t>
            </w:r>
            <w:r w:rsidR="00A05425">
              <w:rPr>
                <w:rFonts w:hAnsi="ＭＳ 明朝" w:hint="eastAsia"/>
              </w:rPr>
              <w:t>い</w:t>
            </w:r>
            <w:r>
              <w:rPr>
                <w:rFonts w:hAnsi="ＭＳ 明朝"/>
              </w:rPr>
              <w:t>るんですけど、時間がとれれば、ステップアップ</w:t>
            </w:r>
            <w:r w:rsidR="00016147">
              <w:rPr>
                <w:rFonts w:hAnsi="ＭＳ 明朝" w:hint="eastAsia"/>
              </w:rPr>
              <w:t>と</w:t>
            </w:r>
            <w:r>
              <w:rPr>
                <w:rFonts w:hAnsi="ＭＳ 明朝"/>
              </w:rPr>
              <w:t>なるかどうか</w:t>
            </w:r>
            <w:r w:rsidR="00016147">
              <w:rPr>
                <w:rFonts w:hAnsi="ＭＳ 明朝" w:hint="eastAsia"/>
              </w:rPr>
              <w:t>は</w:t>
            </w:r>
            <w:r>
              <w:rPr>
                <w:rFonts w:hAnsi="ＭＳ 明朝"/>
              </w:rPr>
              <w:t>わかりませんが、前に進</w:t>
            </w:r>
            <w:r w:rsidR="00016147">
              <w:rPr>
                <w:rFonts w:hAnsi="ＭＳ 明朝" w:hint="eastAsia"/>
              </w:rPr>
              <w:t>みすぎると</w:t>
            </w:r>
            <w:r>
              <w:rPr>
                <w:rFonts w:hAnsi="ＭＳ 明朝"/>
              </w:rPr>
              <w:t>基本を忘れてしまうこともあるので、再確認するための</w:t>
            </w:r>
            <w:r w:rsidR="00016147">
              <w:rPr>
                <w:rFonts w:hAnsi="ＭＳ 明朝" w:hint="eastAsia"/>
              </w:rPr>
              <w:t>勉強会を１</w:t>
            </w:r>
            <w:r>
              <w:rPr>
                <w:rFonts w:hAnsi="ＭＳ 明朝"/>
              </w:rPr>
              <w:t>回ぐらいできる</w:t>
            </w:r>
            <w:r w:rsidR="00016147">
              <w:rPr>
                <w:rFonts w:hAnsi="ＭＳ 明朝" w:hint="eastAsia"/>
              </w:rPr>
              <w:t>かなと思います。</w:t>
            </w:r>
          </w:p>
          <w:p w14:paraId="0631B120" w14:textId="77777777" w:rsidR="00205D08" w:rsidRDefault="00205D08" w:rsidP="008563E6">
            <w:pPr>
              <w:rPr>
                <w:rFonts w:hAnsi="ＭＳ 明朝"/>
              </w:rPr>
            </w:pPr>
          </w:p>
          <w:p w14:paraId="360C84A0" w14:textId="6901D412" w:rsidR="008563E6" w:rsidRDefault="008563E6" w:rsidP="00A05425">
            <w:pPr>
              <w:ind w:firstLineChars="100" w:firstLine="210"/>
            </w:pPr>
            <w:r>
              <w:rPr>
                <w:rFonts w:hAnsi="ＭＳ 明朝"/>
              </w:rPr>
              <w:t>はい、ぜひよろしくお願いします。</w:t>
            </w:r>
          </w:p>
          <w:p w14:paraId="1948C0A0" w14:textId="3C7FC7D2" w:rsidR="008563E6" w:rsidRDefault="008563E6" w:rsidP="00A05425">
            <w:pPr>
              <w:ind w:firstLineChars="100" w:firstLine="210"/>
            </w:pPr>
            <w:r>
              <w:rPr>
                <w:rFonts w:hAnsi="ＭＳ 明朝"/>
              </w:rPr>
              <w:t>みんなで育ってきたのも</w:t>
            </w:r>
            <w:r w:rsidR="00A05425">
              <w:rPr>
                <w:rFonts w:hAnsi="ＭＳ 明朝" w:hint="eastAsia"/>
              </w:rPr>
              <w:t>、</w:t>
            </w:r>
            <w:r>
              <w:rPr>
                <w:rFonts w:hAnsi="ＭＳ 明朝"/>
              </w:rPr>
              <w:t>ずっと</w:t>
            </w:r>
            <w:r w:rsidR="00A05425">
              <w:rPr>
                <w:rFonts w:hAnsi="ＭＳ 明朝" w:hint="eastAsia"/>
              </w:rPr>
              <w:t>古岸</w:t>
            </w:r>
            <w:r>
              <w:rPr>
                <w:rFonts w:hAnsi="ＭＳ 明朝"/>
              </w:rPr>
              <w:t>さんが</w:t>
            </w:r>
            <w:r w:rsidR="00A05425">
              <w:rPr>
                <w:rFonts w:hAnsi="ＭＳ 明朝" w:hint="eastAsia"/>
              </w:rPr>
              <w:t>１０</w:t>
            </w:r>
            <w:r>
              <w:rPr>
                <w:rFonts w:hAnsi="ＭＳ 明朝"/>
              </w:rPr>
              <w:t>年間育ててくださったおかげなので、ぜひよろしくお願いします。</w:t>
            </w:r>
          </w:p>
          <w:p w14:paraId="57AC8A22" w14:textId="77777777" w:rsidR="00F154EB" w:rsidRPr="00A05425" w:rsidRDefault="00F154EB" w:rsidP="008563E6">
            <w:pPr>
              <w:rPr>
                <w:rFonts w:hAnsi="ＭＳ 明朝"/>
              </w:rPr>
            </w:pPr>
          </w:p>
          <w:p w14:paraId="79F0855C" w14:textId="77777777" w:rsidR="00EB38E1" w:rsidRDefault="00A05425" w:rsidP="00EB38E1">
            <w:pPr>
              <w:ind w:firstLineChars="100" w:firstLine="210"/>
              <w:rPr>
                <w:rFonts w:hAnsi="ＭＳ 明朝"/>
              </w:rPr>
            </w:pPr>
            <w:r>
              <w:rPr>
                <w:rFonts w:hAnsi="ＭＳ 明朝" w:hint="eastAsia"/>
              </w:rPr>
              <w:t>館長さん、予算取りは</w:t>
            </w:r>
            <w:r w:rsidR="008563E6">
              <w:rPr>
                <w:rFonts w:hAnsi="ＭＳ 明朝"/>
              </w:rPr>
              <w:t>本当に厳しいと思うけど頑張ってください。もういろんなことが削られちゃって</w:t>
            </w:r>
            <w:r w:rsidR="00EB38E1">
              <w:rPr>
                <w:rFonts w:hAnsi="ＭＳ 明朝" w:hint="eastAsia"/>
              </w:rPr>
              <w:t>、</w:t>
            </w:r>
            <w:r w:rsidR="008563E6">
              <w:rPr>
                <w:rFonts w:hAnsi="ＭＳ 明朝"/>
              </w:rPr>
              <w:t>講座</w:t>
            </w:r>
            <w:r>
              <w:rPr>
                <w:rFonts w:hAnsi="ＭＳ 明朝" w:hint="eastAsia"/>
              </w:rPr>
              <w:t>・</w:t>
            </w:r>
            <w:r w:rsidR="008563E6">
              <w:rPr>
                <w:rFonts w:hAnsi="ＭＳ 明朝"/>
              </w:rPr>
              <w:t>講演会も開館した</w:t>
            </w:r>
            <w:r>
              <w:rPr>
                <w:rFonts w:hAnsi="ＭＳ 明朝" w:hint="eastAsia"/>
              </w:rPr>
              <w:t>頃は</w:t>
            </w:r>
            <w:r w:rsidR="008563E6">
              <w:rPr>
                <w:rFonts w:hAnsi="ＭＳ 明朝"/>
              </w:rPr>
              <w:t>ちょっと有名な人が来て</w:t>
            </w:r>
            <w:r>
              <w:rPr>
                <w:rFonts w:hAnsi="ＭＳ 明朝" w:hint="eastAsia"/>
              </w:rPr>
              <w:t>いたり、</w:t>
            </w:r>
            <w:r w:rsidR="008563E6">
              <w:rPr>
                <w:rFonts w:hAnsi="ＭＳ 明朝"/>
              </w:rPr>
              <w:t>全国</w:t>
            </w:r>
            <w:r>
              <w:rPr>
                <w:rFonts w:hAnsi="ＭＳ 明朝" w:hint="eastAsia"/>
              </w:rPr>
              <w:t>レベル</w:t>
            </w:r>
            <w:r w:rsidR="008563E6">
              <w:rPr>
                <w:rFonts w:hAnsi="ＭＳ 明朝"/>
              </w:rPr>
              <w:t>の人を呼んで</w:t>
            </w:r>
            <w:r>
              <w:rPr>
                <w:rFonts w:hAnsi="ＭＳ 明朝" w:hint="eastAsia"/>
              </w:rPr>
              <w:t>いたりしたので。</w:t>
            </w:r>
            <w:r w:rsidR="008563E6">
              <w:rPr>
                <w:rFonts w:hAnsi="ＭＳ 明朝"/>
              </w:rPr>
              <w:t>そういうふうで</w:t>
            </w:r>
            <w:r>
              <w:rPr>
                <w:rFonts w:hAnsi="ＭＳ 明朝" w:hint="eastAsia"/>
              </w:rPr>
              <w:t>みよし</w:t>
            </w:r>
            <w:r w:rsidR="008563E6">
              <w:rPr>
                <w:rFonts w:hAnsi="ＭＳ 明朝"/>
              </w:rPr>
              <w:t>の文化レベルあげよう</w:t>
            </w:r>
            <w:r w:rsidR="00EB38E1">
              <w:rPr>
                <w:rFonts w:hAnsi="ＭＳ 明朝" w:hint="eastAsia"/>
              </w:rPr>
              <w:t>と</w:t>
            </w:r>
            <w:r w:rsidR="008563E6">
              <w:rPr>
                <w:rFonts w:hAnsi="ＭＳ 明朝"/>
              </w:rPr>
              <w:t>いう</w:t>
            </w:r>
            <w:r>
              <w:rPr>
                <w:rFonts w:hAnsi="ＭＳ 明朝" w:hint="eastAsia"/>
              </w:rPr>
              <w:t>勢い</w:t>
            </w:r>
            <w:r w:rsidR="008563E6">
              <w:rPr>
                <w:rFonts w:hAnsi="ＭＳ 明朝"/>
              </w:rPr>
              <w:t>があったんだけど、だんだん</w:t>
            </w:r>
            <w:r>
              <w:rPr>
                <w:rFonts w:hAnsi="ＭＳ 明朝" w:hint="eastAsia"/>
              </w:rPr>
              <w:t>予算が</w:t>
            </w:r>
            <w:r w:rsidR="008563E6">
              <w:rPr>
                <w:rFonts w:hAnsi="ＭＳ 明朝"/>
              </w:rPr>
              <w:t>削られてきて</w:t>
            </w:r>
            <w:r>
              <w:rPr>
                <w:rFonts w:hAnsi="ＭＳ 明朝" w:hint="eastAsia"/>
              </w:rPr>
              <w:t>、</w:t>
            </w:r>
            <w:r w:rsidR="008563E6">
              <w:rPr>
                <w:rFonts w:hAnsi="ＭＳ 明朝"/>
              </w:rPr>
              <w:t>そういう人達</w:t>
            </w:r>
            <w:r>
              <w:rPr>
                <w:rFonts w:hAnsi="ＭＳ 明朝" w:hint="eastAsia"/>
              </w:rPr>
              <w:t>の</w:t>
            </w:r>
            <w:r w:rsidR="008563E6">
              <w:rPr>
                <w:rFonts w:hAnsi="ＭＳ 明朝"/>
              </w:rPr>
              <w:t>お話を直接伺う機会が減ってきている</w:t>
            </w:r>
            <w:r>
              <w:rPr>
                <w:rFonts w:hAnsi="ＭＳ 明朝" w:hint="eastAsia"/>
              </w:rPr>
              <w:t>ので</w:t>
            </w:r>
            <w:r w:rsidR="00EB38E1">
              <w:rPr>
                <w:rFonts w:hAnsi="ＭＳ 明朝" w:hint="eastAsia"/>
              </w:rPr>
              <w:t>。</w:t>
            </w:r>
          </w:p>
          <w:p w14:paraId="268745C1" w14:textId="664AE867" w:rsidR="00A05425" w:rsidRPr="00F63FD6" w:rsidRDefault="008563E6" w:rsidP="00F63FD6">
            <w:pPr>
              <w:ind w:firstLineChars="100" w:firstLine="210"/>
              <w:rPr>
                <w:rFonts w:hAnsi="ＭＳ 明朝"/>
              </w:rPr>
            </w:pPr>
            <w:r>
              <w:rPr>
                <w:rFonts w:hAnsi="ＭＳ 明朝"/>
              </w:rPr>
              <w:lastRenderedPageBreak/>
              <w:t>予算が一番難しいところだけど</w:t>
            </w:r>
            <w:r w:rsidR="00A05425">
              <w:rPr>
                <w:rFonts w:hAnsi="ＭＳ 明朝" w:hint="eastAsia"/>
              </w:rPr>
              <w:t>、</w:t>
            </w:r>
            <w:r>
              <w:rPr>
                <w:rFonts w:hAnsi="ＭＳ 明朝"/>
              </w:rPr>
              <w:t>やっぱり豊かな心の醸成とか文化レベルの向上</w:t>
            </w:r>
            <w:r w:rsidR="00EB38E1">
              <w:rPr>
                <w:rFonts w:hAnsi="ＭＳ 明朝" w:hint="eastAsia"/>
              </w:rPr>
              <w:t>と</w:t>
            </w:r>
            <w:r w:rsidR="00A05425">
              <w:rPr>
                <w:rFonts w:hAnsi="ＭＳ 明朝" w:hint="eastAsia"/>
              </w:rPr>
              <w:t>いう</w:t>
            </w:r>
            <w:r>
              <w:rPr>
                <w:rFonts w:hAnsi="ＭＳ 明朝"/>
              </w:rPr>
              <w:t>のは図書館が担っていかなきゃいけないかなと思うので</w:t>
            </w:r>
            <w:r w:rsidR="00EB38E1">
              <w:rPr>
                <w:rFonts w:hAnsi="ＭＳ 明朝" w:hint="eastAsia"/>
              </w:rPr>
              <w:t>、</w:t>
            </w:r>
            <w:r>
              <w:rPr>
                <w:rFonts w:hAnsi="ＭＳ 明朝"/>
              </w:rPr>
              <w:t>全然</w:t>
            </w:r>
            <w:r w:rsidR="00A05425">
              <w:rPr>
                <w:rFonts w:hAnsi="ＭＳ 明朝" w:hint="eastAsia"/>
              </w:rPr>
              <w:t>予算が</w:t>
            </w:r>
            <w:r>
              <w:rPr>
                <w:rFonts w:hAnsi="ＭＳ 明朝"/>
              </w:rPr>
              <w:t>取れなくても</w:t>
            </w:r>
            <w:r w:rsidR="00A05425">
              <w:rPr>
                <w:rFonts w:hAnsi="ＭＳ 明朝" w:hint="eastAsia"/>
              </w:rPr>
              <w:t>、言い</w:t>
            </w:r>
            <w:r>
              <w:rPr>
                <w:rFonts w:hAnsi="ＭＳ 明朝"/>
              </w:rPr>
              <w:t>続けないといらないだろうと思われ</w:t>
            </w:r>
            <w:r w:rsidR="00EB38E1">
              <w:rPr>
                <w:rFonts w:hAnsi="ＭＳ 明朝" w:hint="eastAsia"/>
              </w:rPr>
              <w:t>てしまうから、</w:t>
            </w:r>
            <w:r>
              <w:rPr>
                <w:rFonts w:hAnsi="ＭＳ 明朝"/>
              </w:rPr>
              <w:t>そういう要望が多い</w:t>
            </w:r>
            <w:r w:rsidR="00EB38E1">
              <w:rPr>
                <w:rFonts w:hAnsi="ＭＳ 明朝" w:hint="eastAsia"/>
              </w:rPr>
              <w:t>と</w:t>
            </w:r>
            <w:r w:rsidR="00A05425">
              <w:rPr>
                <w:rFonts w:hAnsi="ＭＳ 明朝" w:hint="eastAsia"/>
              </w:rPr>
              <w:t>いう</w:t>
            </w:r>
            <w:r>
              <w:rPr>
                <w:rFonts w:hAnsi="ＭＳ 明朝"/>
              </w:rPr>
              <w:t>必要性</w:t>
            </w:r>
            <w:r w:rsidR="00A05425">
              <w:rPr>
                <w:rFonts w:hAnsi="ＭＳ 明朝" w:hint="eastAsia"/>
              </w:rPr>
              <w:t>を</w:t>
            </w:r>
            <w:r>
              <w:rPr>
                <w:rFonts w:hAnsi="ＭＳ 明朝"/>
              </w:rPr>
              <w:t>言って</w:t>
            </w:r>
            <w:r w:rsidR="00A05425">
              <w:rPr>
                <w:rFonts w:hAnsi="ＭＳ 明朝" w:hint="eastAsia"/>
              </w:rPr>
              <w:t>い</w:t>
            </w:r>
            <w:r>
              <w:rPr>
                <w:rFonts w:hAnsi="ＭＳ 明朝"/>
              </w:rPr>
              <w:t>かないと、基本的に毎年切られて</w:t>
            </w:r>
            <w:r w:rsidR="00A05425">
              <w:rPr>
                <w:rFonts w:hAnsi="ＭＳ 明朝" w:hint="eastAsia"/>
              </w:rPr>
              <w:t>しまいますからね。</w:t>
            </w:r>
          </w:p>
          <w:p w14:paraId="3176B380" w14:textId="77777777" w:rsidR="00EB38E1" w:rsidRPr="00EB38E1" w:rsidRDefault="00EB38E1" w:rsidP="00A05425">
            <w:pPr>
              <w:ind w:firstLineChars="100" w:firstLine="210"/>
              <w:rPr>
                <w:rFonts w:hAnsi="ＭＳ 明朝"/>
              </w:rPr>
            </w:pPr>
          </w:p>
          <w:p w14:paraId="1637F9C6" w14:textId="007A4E67" w:rsidR="008563E6" w:rsidRDefault="00A05425" w:rsidP="00A05425">
            <w:pPr>
              <w:ind w:firstLineChars="100" w:firstLine="210"/>
              <w:rPr>
                <w:rFonts w:hAnsi="ＭＳ 明朝"/>
              </w:rPr>
            </w:pPr>
            <w:r>
              <w:rPr>
                <w:rFonts w:hAnsi="ＭＳ 明朝" w:hint="eastAsia"/>
              </w:rPr>
              <w:t>そうですね。</w:t>
            </w:r>
            <w:r w:rsidR="008563E6">
              <w:rPr>
                <w:rFonts w:hAnsi="ＭＳ 明朝"/>
              </w:rPr>
              <w:t>そこは</w:t>
            </w:r>
            <w:r w:rsidR="00EB38E1">
              <w:rPr>
                <w:rFonts w:hAnsi="ＭＳ 明朝" w:hint="eastAsia"/>
              </w:rPr>
              <w:t>要求して</w:t>
            </w:r>
            <w:r>
              <w:rPr>
                <w:rFonts w:hAnsi="ＭＳ 明朝" w:hint="eastAsia"/>
              </w:rPr>
              <w:t>い</w:t>
            </w:r>
            <w:r w:rsidR="008563E6">
              <w:rPr>
                <w:rFonts w:hAnsi="ＭＳ 明朝"/>
              </w:rPr>
              <w:t>きますけど、任</w:t>
            </w:r>
            <w:r>
              <w:rPr>
                <w:rFonts w:hAnsi="ＭＳ 明朝" w:hint="eastAsia"/>
              </w:rPr>
              <w:t>せておいて</w:t>
            </w:r>
            <w:r w:rsidR="008563E6">
              <w:rPr>
                <w:rFonts w:hAnsi="ＭＳ 明朝"/>
              </w:rPr>
              <w:t>くださいと言えないのが申し訳ないです。</w:t>
            </w:r>
          </w:p>
          <w:p w14:paraId="7EBF2C25" w14:textId="77777777" w:rsidR="00A05425" w:rsidRPr="00A05425" w:rsidRDefault="00A05425" w:rsidP="00A05425">
            <w:pPr>
              <w:ind w:firstLineChars="100" w:firstLine="210"/>
            </w:pPr>
          </w:p>
          <w:p w14:paraId="4ECA124F" w14:textId="215E021F" w:rsidR="008563E6" w:rsidRDefault="00A05425" w:rsidP="00A05425">
            <w:pPr>
              <w:ind w:firstLineChars="100" w:firstLine="210"/>
            </w:pPr>
            <w:r>
              <w:rPr>
                <w:rFonts w:hAnsi="ＭＳ 明朝" w:hint="eastAsia"/>
              </w:rPr>
              <w:t>必要性が</w:t>
            </w:r>
            <w:r w:rsidR="008563E6">
              <w:rPr>
                <w:rFonts w:hAnsi="ＭＳ 明朝"/>
              </w:rPr>
              <w:t>説明できないレベル</w:t>
            </w:r>
            <w:r>
              <w:rPr>
                <w:rFonts w:hAnsi="ＭＳ 明朝" w:hint="eastAsia"/>
              </w:rPr>
              <w:t>の</w:t>
            </w:r>
            <w:r w:rsidR="008563E6">
              <w:rPr>
                <w:rFonts w:hAnsi="ＭＳ 明朝"/>
              </w:rPr>
              <w:t>内容</w:t>
            </w:r>
            <w:r w:rsidR="00EB38E1">
              <w:rPr>
                <w:rFonts w:hAnsi="ＭＳ 明朝" w:hint="eastAsia"/>
              </w:rPr>
              <w:t>ですから</w:t>
            </w:r>
            <w:r w:rsidR="008563E6">
              <w:rPr>
                <w:rFonts w:hAnsi="ＭＳ 明朝"/>
              </w:rPr>
              <w:t>ね。</w:t>
            </w:r>
          </w:p>
          <w:p w14:paraId="392D2E67" w14:textId="687DF158" w:rsidR="008563E6" w:rsidRDefault="008563E6" w:rsidP="008563E6"/>
          <w:p w14:paraId="7ADFBE5D" w14:textId="3F597784" w:rsidR="00A05425" w:rsidRDefault="008563E6" w:rsidP="00A05425">
            <w:pPr>
              <w:ind w:firstLineChars="100" w:firstLine="210"/>
              <w:rPr>
                <w:rFonts w:hAnsi="ＭＳ 明朝"/>
              </w:rPr>
            </w:pPr>
            <w:r>
              <w:rPr>
                <w:rFonts w:hAnsi="ＭＳ 明朝"/>
              </w:rPr>
              <w:t>そう</w:t>
            </w:r>
            <w:r w:rsidR="00A05425">
              <w:rPr>
                <w:rFonts w:hAnsi="ＭＳ 明朝" w:hint="eastAsia"/>
              </w:rPr>
              <w:t>ですね。</w:t>
            </w:r>
            <w:r>
              <w:rPr>
                <w:rFonts w:hAnsi="ＭＳ 明朝"/>
              </w:rPr>
              <w:t>こうやって成果</w:t>
            </w:r>
            <w:r w:rsidR="00A05425">
              <w:rPr>
                <w:rFonts w:hAnsi="ＭＳ 明朝" w:hint="eastAsia"/>
              </w:rPr>
              <w:t>が出ていますよ</w:t>
            </w:r>
            <w:r w:rsidR="00EB38E1">
              <w:rPr>
                <w:rFonts w:hAnsi="ＭＳ 明朝" w:hint="eastAsia"/>
              </w:rPr>
              <w:t>と</w:t>
            </w:r>
            <w:r>
              <w:rPr>
                <w:rFonts w:hAnsi="ＭＳ 明朝"/>
              </w:rPr>
              <w:t>いう</w:t>
            </w:r>
            <w:r w:rsidR="00EB38E1">
              <w:rPr>
                <w:rFonts w:hAnsi="ＭＳ 明朝" w:hint="eastAsia"/>
              </w:rPr>
              <w:t>も</w:t>
            </w:r>
            <w:r>
              <w:rPr>
                <w:rFonts w:hAnsi="ＭＳ 明朝"/>
              </w:rPr>
              <w:t>のがない</w:t>
            </w:r>
            <w:r w:rsidR="00A05425">
              <w:rPr>
                <w:rFonts w:hint="eastAsia"/>
              </w:rPr>
              <w:t>ので</w:t>
            </w:r>
            <w:r w:rsidR="00A05425">
              <w:rPr>
                <w:rFonts w:hAnsi="ＭＳ 明朝" w:hint="eastAsia"/>
              </w:rPr>
              <w:t>。</w:t>
            </w:r>
          </w:p>
          <w:p w14:paraId="5F7E9009" w14:textId="77777777" w:rsidR="00A05425" w:rsidRPr="00EB38E1" w:rsidRDefault="00A05425" w:rsidP="00A05425">
            <w:pPr>
              <w:ind w:firstLineChars="100" w:firstLine="210"/>
              <w:rPr>
                <w:rFonts w:hAnsi="ＭＳ 明朝"/>
              </w:rPr>
            </w:pPr>
          </w:p>
          <w:p w14:paraId="0EDFA53E" w14:textId="436294EB" w:rsidR="008563E6" w:rsidRDefault="008563E6" w:rsidP="00CC4AE7">
            <w:pPr>
              <w:ind w:firstLineChars="100" w:firstLine="210"/>
            </w:pPr>
            <w:r>
              <w:rPr>
                <w:rFonts w:hAnsi="ＭＳ 明朝"/>
              </w:rPr>
              <w:t>皆さん</w:t>
            </w:r>
            <w:r w:rsidR="00A05425">
              <w:rPr>
                <w:rFonts w:hAnsi="ＭＳ 明朝" w:hint="eastAsia"/>
              </w:rPr>
              <w:t>から</w:t>
            </w:r>
            <w:r>
              <w:rPr>
                <w:rFonts w:hAnsi="ＭＳ 明朝"/>
              </w:rPr>
              <w:t>こういう意見が多いとか</w:t>
            </w:r>
            <w:r w:rsidR="00A05425">
              <w:rPr>
                <w:rFonts w:hAnsi="ＭＳ 明朝" w:hint="eastAsia"/>
              </w:rPr>
              <w:t>っていう</w:t>
            </w:r>
            <w:r>
              <w:rPr>
                <w:rFonts w:hAnsi="ＭＳ 明朝"/>
              </w:rPr>
              <w:t>要請を</w:t>
            </w:r>
            <w:r w:rsidR="00CC4AE7">
              <w:rPr>
                <w:rFonts w:hAnsi="ＭＳ 明朝" w:hint="eastAsia"/>
              </w:rPr>
              <w:t>、切られても</w:t>
            </w:r>
            <w:r>
              <w:rPr>
                <w:rFonts w:hAnsi="ＭＳ 明朝"/>
              </w:rPr>
              <w:t>言って</w:t>
            </w:r>
            <w:r w:rsidR="00A05425">
              <w:rPr>
                <w:rFonts w:hAnsi="ＭＳ 明朝" w:hint="eastAsia"/>
              </w:rPr>
              <w:t>い</w:t>
            </w:r>
            <w:r>
              <w:rPr>
                <w:rFonts w:hAnsi="ＭＳ 明朝"/>
              </w:rPr>
              <w:t>かないともういらないんだろうって、</w:t>
            </w:r>
            <w:r w:rsidR="00CC4AE7">
              <w:rPr>
                <w:rFonts w:hint="eastAsia"/>
              </w:rPr>
              <w:t>ずっと日の目を</w:t>
            </w:r>
            <w:r>
              <w:rPr>
                <w:rFonts w:hAnsi="ＭＳ 明朝"/>
              </w:rPr>
              <w:t>見ずに終わってしまう</w:t>
            </w:r>
            <w:r w:rsidR="00CC4AE7">
              <w:rPr>
                <w:rFonts w:hAnsi="ＭＳ 明朝" w:hint="eastAsia"/>
              </w:rPr>
              <w:t>のでね</w:t>
            </w:r>
            <w:r>
              <w:rPr>
                <w:rFonts w:hAnsi="ＭＳ 明朝"/>
              </w:rPr>
              <w:t>。</w:t>
            </w:r>
          </w:p>
          <w:p w14:paraId="74CC7F3A" w14:textId="77777777" w:rsidR="00F154EB" w:rsidRDefault="00F154EB" w:rsidP="008563E6">
            <w:pPr>
              <w:rPr>
                <w:rFonts w:hAnsi="ＭＳ 明朝"/>
              </w:rPr>
            </w:pPr>
          </w:p>
          <w:p w14:paraId="1E0D434F" w14:textId="0BB14C13" w:rsidR="008563E6" w:rsidRDefault="008563E6" w:rsidP="00CC4AE7">
            <w:pPr>
              <w:ind w:firstLineChars="100" w:firstLine="210"/>
            </w:pPr>
            <w:r>
              <w:rPr>
                <w:rFonts w:hAnsi="ＭＳ 明朝"/>
              </w:rPr>
              <w:t>私</w:t>
            </w:r>
            <w:r w:rsidR="00CC4AE7">
              <w:rPr>
                <w:rFonts w:hAnsi="ＭＳ 明朝" w:hint="eastAsia"/>
              </w:rPr>
              <w:t>は</w:t>
            </w:r>
            <w:r>
              <w:rPr>
                <w:rFonts w:hAnsi="ＭＳ 明朝"/>
              </w:rPr>
              <w:t>いろんなところのお</w:t>
            </w:r>
            <w:r w:rsidR="00CC4AE7">
              <w:rPr>
                <w:rFonts w:hAnsi="ＭＳ 明朝" w:hint="eastAsia"/>
              </w:rPr>
              <w:t>はなし</w:t>
            </w:r>
            <w:r>
              <w:rPr>
                <w:rFonts w:hAnsi="ＭＳ 明朝"/>
              </w:rPr>
              <w:t>会を見に行ったりするのが好きなので、名古屋市とかいろんなとこ</w:t>
            </w:r>
            <w:r w:rsidR="0034053D">
              <w:rPr>
                <w:rFonts w:hAnsi="ＭＳ 明朝" w:hint="eastAsia"/>
              </w:rPr>
              <w:t>ろに</w:t>
            </w:r>
            <w:r>
              <w:rPr>
                <w:rFonts w:hAnsi="ＭＳ 明朝"/>
              </w:rPr>
              <w:t>行くんですけれども</w:t>
            </w:r>
            <w:r w:rsidR="00CC4AE7">
              <w:rPr>
                <w:rFonts w:hAnsi="ＭＳ 明朝" w:hint="eastAsia"/>
              </w:rPr>
              <w:t>、</w:t>
            </w:r>
            <w:r>
              <w:rPr>
                <w:rFonts w:hAnsi="ＭＳ 明朝"/>
              </w:rPr>
              <w:t>どこから来ましたか</w:t>
            </w:r>
            <w:r w:rsidR="0034053D">
              <w:rPr>
                <w:rFonts w:hAnsi="ＭＳ 明朝" w:hint="eastAsia"/>
              </w:rPr>
              <w:t>と</w:t>
            </w:r>
            <w:r>
              <w:rPr>
                <w:rFonts w:hAnsi="ＭＳ 明朝"/>
              </w:rPr>
              <w:t>言われて</w:t>
            </w:r>
            <w:r w:rsidR="00CC4AE7">
              <w:rPr>
                <w:rFonts w:hAnsi="ＭＳ 明朝" w:hint="eastAsia"/>
              </w:rPr>
              <w:t>みよし</w:t>
            </w:r>
            <w:r w:rsidR="0034053D">
              <w:rPr>
                <w:rFonts w:hAnsi="ＭＳ 明朝" w:hint="eastAsia"/>
              </w:rPr>
              <w:t>と</w:t>
            </w:r>
            <w:r w:rsidR="00CC4AE7">
              <w:rPr>
                <w:rFonts w:hAnsi="ＭＳ 明朝" w:hint="eastAsia"/>
              </w:rPr>
              <w:t>言うと、</w:t>
            </w:r>
            <w:r w:rsidR="0034053D">
              <w:rPr>
                <w:rFonts w:hAnsi="ＭＳ 明朝" w:hint="eastAsia"/>
              </w:rPr>
              <w:t>「</w:t>
            </w:r>
            <w:r w:rsidR="00CC4AE7">
              <w:rPr>
                <w:rFonts w:hAnsi="ＭＳ 明朝" w:hint="eastAsia"/>
              </w:rPr>
              <w:t>ああ～</w:t>
            </w:r>
            <w:r>
              <w:rPr>
                <w:rFonts w:hAnsi="ＭＳ 明朝"/>
              </w:rPr>
              <w:t>図書館行ったことある</w:t>
            </w:r>
            <w:r w:rsidR="0034053D">
              <w:rPr>
                <w:rFonts w:hAnsi="ＭＳ 明朝" w:hint="eastAsia"/>
              </w:rPr>
              <w:t>」と</w:t>
            </w:r>
            <w:r>
              <w:rPr>
                <w:rFonts w:hAnsi="ＭＳ 明朝"/>
              </w:rPr>
              <w:t>言</w:t>
            </w:r>
            <w:r w:rsidR="00CC4AE7">
              <w:rPr>
                <w:rFonts w:hAnsi="ＭＳ 明朝" w:hint="eastAsia"/>
              </w:rPr>
              <w:t>われ</w:t>
            </w:r>
            <w:r>
              <w:rPr>
                <w:rFonts w:hAnsi="ＭＳ 明朝"/>
              </w:rPr>
              <w:t>て、やっぱりいい先生をたくさん呼んできたので、</w:t>
            </w:r>
            <w:r w:rsidR="00CC4AE7">
              <w:rPr>
                <w:rFonts w:hAnsi="ＭＳ 明朝" w:hint="eastAsia"/>
              </w:rPr>
              <w:t>良い</w:t>
            </w:r>
            <w:r>
              <w:rPr>
                <w:rFonts w:hAnsi="ＭＳ 明朝"/>
              </w:rPr>
              <w:t>講座が多いね</w:t>
            </w:r>
            <w:r w:rsidR="0034053D">
              <w:rPr>
                <w:rFonts w:hAnsi="ＭＳ 明朝" w:hint="eastAsia"/>
              </w:rPr>
              <w:t>という</w:t>
            </w:r>
            <w:r>
              <w:rPr>
                <w:rFonts w:hAnsi="ＭＳ 明朝"/>
              </w:rPr>
              <w:t>ことはすごく言われるんですね。</w:t>
            </w:r>
          </w:p>
          <w:p w14:paraId="4915BABF" w14:textId="4BEE2566" w:rsidR="008563E6" w:rsidRDefault="00CC4AE7" w:rsidP="00CC4AE7">
            <w:pPr>
              <w:ind w:firstLineChars="100" w:firstLine="210"/>
            </w:pPr>
            <w:r>
              <w:rPr>
                <w:rFonts w:hAnsi="ＭＳ 明朝" w:hint="eastAsia"/>
              </w:rPr>
              <w:t>それで、みよし</w:t>
            </w:r>
            <w:r w:rsidR="008563E6">
              <w:rPr>
                <w:rFonts w:hAnsi="ＭＳ 明朝"/>
              </w:rPr>
              <w:t>のお</w:t>
            </w:r>
            <w:r>
              <w:rPr>
                <w:rFonts w:hAnsi="ＭＳ 明朝" w:hint="eastAsia"/>
              </w:rPr>
              <w:t>はなし会の</w:t>
            </w:r>
            <w:r w:rsidR="008563E6">
              <w:rPr>
                <w:rFonts w:hAnsi="ＭＳ 明朝"/>
              </w:rPr>
              <w:t>グループの名前は何も知らなくても、</w:t>
            </w:r>
            <w:r>
              <w:rPr>
                <w:rFonts w:hAnsi="ＭＳ 明朝" w:hint="eastAsia"/>
              </w:rPr>
              <w:t>みよし</w:t>
            </w:r>
            <w:r w:rsidR="008563E6">
              <w:rPr>
                <w:rFonts w:hAnsi="ＭＳ 明朝"/>
              </w:rPr>
              <w:t>の図書館には来たことがある</w:t>
            </w:r>
            <w:r w:rsidR="0034053D">
              <w:rPr>
                <w:rFonts w:hAnsi="ＭＳ 明朝" w:hint="eastAsia"/>
              </w:rPr>
              <w:t>と</w:t>
            </w:r>
            <w:r w:rsidR="008563E6">
              <w:rPr>
                <w:rFonts w:hAnsi="ＭＳ 明朝"/>
              </w:rPr>
              <w:t>いう人が結構いらっしゃるので、すごく名声を高めて</w:t>
            </w:r>
            <w:r w:rsidR="0034053D">
              <w:rPr>
                <w:rFonts w:hAnsi="ＭＳ 明朝" w:hint="eastAsia"/>
              </w:rPr>
              <w:t>いて</w:t>
            </w:r>
            <w:r w:rsidR="008563E6">
              <w:rPr>
                <w:rFonts w:hAnsi="ＭＳ 明朝"/>
              </w:rPr>
              <w:t>、市民としても誇らしいのでぜひ頑張ってください。</w:t>
            </w:r>
          </w:p>
          <w:p w14:paraId="18C25C7E" w14:textId="77777777" w:rsidR="00F154EB" w:rsidRDefault="00F154EB" w:rsidP="008563E6">
            <w:pPr>
              <w:rPr>
                <w:rFonts w:hAnsi="ＭＳ 明朝"/>
              </w:rPr>
            </w:pPr>
          </w:p>
          <w:p w14:paraId="61AA18DC" w14:textId="692FA864" w:rsidR="008563E6" w:rsidRDefault="008563E6" w:rsidP="00CC4AE7">
            <w:pPr>
              <w:ind w:firstLineChars="100" w:firstLine="210"/>
            </w:pPr>
            <w:r>
              <w:rPr>
                <w:rFonts w:hAnsi="ＭＳ 明朝"/>
              </w:rPr>
              <w:t>今のご意見をいただいたように、ボランティアをやる前のお母さんたちとか、希望者に</w:t>
            </w:r>
            <w:r w:rsidR="00A85D1D">
              <w:rPr>
                <w:rFonts w:hAnsi="ＭＳ 明朝" w:hint="eastAsia"/>
              </w:rPr>
              <w:t>と</w:t>
            </w:r>
            <w:r>
              <w:rPr>
                <w:rFonts w:hAnsi="ＭＳ 明朝"/>
              </w:rPr>
              <w:t>いうお話ありましたけれども、お</w:t>
            </w:r>
            <w:r w:rsidR="00CC4AE7">
              <w:rPr>
                <w:rFonts w:hAnsi="ＭＳ 明朝" w:hint="eastAsia"/>
              </w:rPr>
              <w:t>はなし</w:t>
            </w:r>
            <w:r>
              <w:rPr>
                <w:rFonts w:hAnsi="ＭＳ 明朝"/>
              </w:rPr>
              <w:t>会に来</w:t>
            </w:r>
            <w:r w:rsidR="00CC4AE7">
              <w:rPr>
                <w:rFonts w:hAnsi="ＭＳ 明朝" w:hint="eastAsia"/>
              </w:rPr>
              <w:t>ら</w:t>
            </w:r>
            <w:r>
              <w:rPr>
                <w:rFonts w:hAnsi="ＭＳ 明朝"/>
              </w:rPr>
              <w:t>れないようなお母さんたちもやっぱりいらっしゃると思うんですが、その中でもやっぱり子</w:t>
            </w:r>
            <w:r w:rsidR="00CC4AE7">
              <w:rPr>
                <w:rFonts w:hAnsi="ＭＳ 明朝" w:hint="eastAsia"/>
              </w:rPr>
              <w:t>ども</w:t>
            </w:r>
            <w:r>
              <w:rPr>
                <w:rFonts w:hAnsi="ＭＳ 明朝"/>
              </w:rPr>
              <w:t>たちの</w:t>
            </w:r>
            <w:r w:rsidR="00CC4AE7">
              <w:rPr>
                <w:rFonts w:hAnsi="ＭＳ 明朝" w:hint="eastAsia"/>
              </w:rPr>
              <w:t>情緒を</w:t>
            </w:r>
            <w:r>
              <w:rPr>
                <w:rFonts w:hAnsi="ＭＳ 明朝"/>
              </w:rPr>
              <w:t>育みたいであるだとか、自分</w:t>
            </w:r>
            <w:r w:rsidR="00A85D1D">
              <w:rPr>
                <w:rFonts w:hAnsi="ＭＳ 明朝" w:hint="eastAsia"/>
              </w:rPr>
              <w:t>自身</w:t>
            </w:r>
            <w:r>
              <w:rPr>
                <w:rFonts w:hAnsi="ＭＳ 明朝"/>
              </w:rPr>
              <w:t>が本が好きで、子</w:t>
            </w:r>
            <w:r w:rsidR="00CC4AE7">
              <w:rPr>
                <w:rFonts w:hAnsi="ＭＳ 明朝" w:hint="eastAsia"/>
              </w:rPr>
              <w:t>ども</w:t>
            </w:r>
            <w:r>
              <w:rPr>
                <w:rFonts w:hAnsi="ＭＳ 明朝"/>
              </w:rPr>
              <w:t>たちにも</w:t>
            </w:r>
            <w:r w:rsidR="00CC4AE7">
              <w:rPr>
                <w:rFonts w:hAnsi="ＭＳ 明朝" w:hint="eastAsia"/>
              </w:rPr>
              <w:t>読み</w:t>
            </w:r>
            <w:r>
              <w:rPr>
                <w:rFonts w:hAnsi="ＭＳ 明朝"/>
              </w:rPr>
              <w:t>聞かせてあげたい</w:t>
            </w:r>
            <w:r w:rsidR="00A85D1D">
              <w:rPr>
                <w:rFonts w:hAnsi="ＭＳ 明朝" w:hint="eastAsia"/>
              </w:rPr>
              <w:t>と</w:t>
            </w:r>
            <w:r>
              <w:rPr>
                <w:rFonts w:hAnsi="ＭＳ 明朝"/>
              </w:rPr>
              <w:t>いうふうに思ってらっしゃるお母さんたち結構いらっしゃると思うんですよ。</w:t>
            </w:r>
          </w:p>
          <w:p w14:paraId="5588AA34" w14:textId="7D8F3499" w:rsidR="008563E6" w:rsidRDefault="008563E6" w:rsidP="00CC4AE7">
            <w:pPr>
              <w:ind w:firstLineChars="100" w:firstLine="210"/>
            </w:pPr>
            <w:r>
              <w:rPr>
                <w:rFonts w:hAnsi="ＭＳ 明朝"/>
              </w:rPr>
              <w:t>なので、ちょっとした工夫で子</w:t>
            </w:r>
            <w:r w:rsidR="00CC4AE7">
              <w:rPr>
                <w:rFonts w:hAnsi="ＭＳ 明朝" w:hint="eastAsia"/>
              </w:rPr>
              <w:t>ども</w:t>
            </w:r>
            <w:r>
              <w:rPr>
                <w:rFonts w:hAnsi="ＭＳ 明朝"/>
              </w:rPr>
              <w:t>たちが楽しんで聞いてくれるとか、聞き入ってくれるとか、そういうことが</w:t>
            </w:r>
            <w:r w:rsidR="00CC4AE7">
              <w:rPr>
                <w:rFonts w:hAnsi="ＭＳ 明朝" w:hint="eastAsia"/>
              </w:rPr>
              <w:t>分かれば</w:t>
            </w:r>
            <w:r>
              <w:rPr>
                <w:rFonts w:hAnsi="ＭＳ 明朝"/>
              </w:rPr>
              <w:t>、コツがあれば、そういうところ</w:t>
            </w:r>
            <w:r w:rsidR="00CC4AE7">
              <w:rPr>
                <w:rFonts w:hAnsi="ＭＳ 明朝" w:hint="eastAsia"/>
              </w:rPr>
              <w:t>を</w:t>
            </w:r>
            <w:r>
              <w:rPr>
                <w:rFonts w:hAnsi="ＭＳ 明朝"/>
              </w:rPr>
              <w:t>お母さんたちが知りたいと思うんですね</w:t>
            </w:r>
            <w:r w:rsidR="00CC4AE7">
              <w:rPr>
                <w:rFonts w:hAnsi="ＭＳ 明朝" w:hint="eastAsia"/>
              </w:rPr>
              <w:t>。</w:t>
            </w:r>
          </w:p>
          <w:p w14:paraId="76E6DB5D" w14:textId="06F2F1F3" w:rsidR="00CC4AE7" w:rsidRPr="00CC4AE7" w:rsidRDefault="008563E6" w:rsidP="00A85D1D">
            <w:pPr>
              <w:ind w:firstLineChars="100" w:firstLine="210"/>
            </w:pPr>
            <w:r>
              <w:rPr>
                <w:rFonts w:hAnsi="ＭＳ 明朝"/>
              </w:rPr>
              <w:t>読み聞かせていても子</w:t>
            </w:r>
            <w:r w:rsidR="00CC4AE7">
              <w:rPr>
                <w:rFonts w:hAnsi="ＭＳ 明朝" w:hint="eastAsia"/>
              </w:rPr>
              <w:t>どもが</w:t>
            </w:r>
            <w:r>
              <w:rPr>
                <w:rFonts w:hAnsi="ＭＳ 明朝"/>
              </w:rPr>
              <w:t>全然聞いて</w:t>
            </w:r>
            <w:r w:rsidR="00CC4AE7">
              <w:rPr>
                <w:rFonts w:hAnsi="ＭＳ 明朝" w:hint="eastAsia"/>
              </w:rPr>
              <w:t>い</w:t>
            </w:r>
            <w:r>
              <w:rPr>
                <w:rFonts w:hAnsi="ＭＳ 明朝"/>
              </w:rPr>
              <w:t>なくてすぐ寝ちゃうよとか、あちこち行っちゃうよ</w:t>
            </w:r>
            <w:r w:rsidR="00CC4AE7">
              <w:rPr>
                <w:rFonts w:hAnsi="ＭＳ 明朝" w:hint="eastAsia"/>
              </w:rPr>
              <w:t>、</w:t>
            </w:r>
            <w:r>
              <w:rPr>
                <w:rFonts w:hAnsi="ＭＳ 明朝"/>
              </w:rPr>
              <w:t>じゃなくて、こういうところだけちょっと注意して読んであげると子</w:t>
            </w:r>
            <w:r w:rsidR="00CC4AE7">
              <w:rPr>
                <w:rFonts w:hAnsi="ＭＳ 明朝" w:hint="eastAsia"/>
              </w:rPr>
              <w:t>ども</w:t>
            </w:r>
            <w:r>
              <w:rPr>
                <w:rFonts w:hAnsi="ＭＳ 明朝"/>
              </w:rPr>
              <w:t>たち</w:t>
            </w:r>
            <w:r w:rsidR="00CC4AE7">
              <w:rPr>
                <w:rFonts w:hAnsi="ＭＳ 明朝" w:hint="eastAsia"/>
              </w:rPr>
              <w:t>が目</w:t>
            </w:r>
            <w:r>
              <w:rPr>
                <w:rFonts w:hAnsi="ＭＳ 明朝"/>
              </w:rPr>
              <w:t>を輝かせて聞いてくれるとか、そんな</w:t>
            </w:r>
            <w:r w:rsidR="00CC4AE7">
              <w:rPr>
                <w:rFonts w:hAnsi="ＭＳ 明朝" w:hint="eastAsia"/>
              </w:rPr>
              <w:t>コツ</w:t>
            </w:r>
            <w:r>
              <w:rPr>
                <w:rFonts w:hAnsi="ＭＳ 明朝"/>
              </w:rPr>
              <w:t>があれば</w:t>
            </w:r>
            <w:r w:rsidR="00CC4AE7">
              <w:rPr>
                <w:rFonts w:hAnsi="ＭＳ 明朝" w:hint="eastAsia"/>
              </w:rPr>
              <w:t>、</w:t>
            </w:r>
            <w:r>
              <w:rPr>
                <w:rFonts w:hAnsi="ＭＳ 明朝"/>
              </w:rPr>
              <w:t>かしこまったボランティア養成じゃなくて、ちょっとした</w:t>
            </w:r>
            <w:r w:rsidR="00CC4AE7">
              <w:rPr>
                <w:rFonts w:hAnsi="ＭＳ 明朝" w:hint="eastAsia"/>
              </w:rPr>
              <w:t>コツの伝授</w:t>
            </w:r>
            <w:r>
              <w:rPr>
                <w:rFonts w:hAnsi="ＭＳ 明朝"/>
              </w:rPr>
              <w:t>ですよ</w:t>
            </w:r>
            <w:r w:rsidR="00A85D1D">
              <w:rPr>
                <w:rFonts w:hAnsi="ＭＳ 明朝" w:hint="eastAsia"/>
              </w:rPr>
              <w:t>と</w:t>
            </w:r>
            <w:r>
              <w:rPr>
                <w:rFonts w:hAnsi="ＭＳ 明朝"/>
              </w:rPr>
              <w:t>いうことでお母さんたち</w:t>
            </w:r>
            <w:r w:rsidR="00CC4AE7">
              <w:rPr>
                <w:rFonts w:hAnsi="ＭＳ 明朝" w:hint="eastAsia"/>
              </w:rPr>
              <w:t>に</w:t>
            </w:r>
            <w:r>
              <w:rPr>
                <w:rFonts w:hAnsi="ＭＳ 明朝"/>
              </w:rPr>
              <w:t>教えてあげられれば、そういう機会があればいいかな</w:t>
            </w:r>
            <w:r w:rsidR="00A85D1D">
              <w:rPr>
                <w:rFonts w:hAnsi="ＭＳ 明朝" w:hint="eastAsia"/>
              </w:rPr>
              <w:t>と</w:t>
            </w:r>
            <w:r>
              <w:rPr>
                <w:rFonts w:hAnsi="ＭＳ 明朝"/>
              </w:rPr>
              <w:t>思いました。</w:t>
            </w:r>
          </w:p>
          <w:p w14:paraId="7C2C4269" w14:textId="3218C6C6" w:rsidR="008563E6" w:rsidRDefault="008563E6" w:rsidP="00CC4AE7">
            <w:pPr>
              <w:ind w:firstLineChars="100" w:firstLine="210"/>
              <w:rPr>
                <w:rFonts w:hAnsi="ＭＳ 明朝"/>
              </w:rPr>
            </w:pPr>
            <w:r>
              <w:rPr>
                <w:rFonts w:hAnsi="ＭＳ 明朝"/>
              </w:rPr>
              <w:t>資料</w:t>
            </w:r>
            <w:r w:rsidR="00CC4AE7">
              <w:rPr>
                <w:rFonts w:hAnsi="ＭＳ 明朝" w:hint="eastAsia"/>
              </w:rPr>
              <w:t>４</w:t>
            </w:r>
            <w:r>
              <w:rPr>
                <w:rFonts w:hAnsi="ＭＳ 明朝"/>
              </w:rPr>
              <w:t>については以上でよろしいですか。</w:t>
            </w:r>
          </w:p>
          <w:p w14:paraId="63917B97" w14:textId="77777777" w:rsidR="00A85D1D" w:rsidRDefault="00A85D1D" w:rsidP="00A85D1D"/>
          <w:p w14:paraId="211D4F64" w14:textId="69E23F43" w:rsidR="008563E6" w:rsidRDefault="008563E6" w:rsidP="00F63FD6">
            <w:pPr>
              <w:ind w:firstLineChars="100" w:firstLine="210"/>
            </w:pPr>
            <w:r>
              <w:rPr>
                <w:rFonts w:hAnsi="ＭＳ 明朝"/>
              </w:rPr>
              <w:t>では次に（</w:t>
            </w:r>
            <w:r w:rsidR="00CC4AE7">
              <w:rPr>
                <w:rFonts w:hAnsi="ＭＳ 明朝" w:hint="eastAsia"/>
              </w:rPr>
              <w:t>２</w:t>
            </w:r>
            <w:r>
              <w:rPr>
                <w:rFonts w:hAnsi="ＭＳ 明朝"/>
              </w:rPr>
              <w:t>）の資料</w:t>
            </w:r>
            <w:r w:rsidR="00CC4AE7">
              <w:rPr>
                <w:rFonts w:hAnsi="ＭＳ 明朝" w:hint="eastAsia"/>
              </w:rPr>
              <w:t>５</w:t>
            </w:r>
            <w:r>
              <w:rPr>
                <w:rFonts w:hAnsi="ＭＳ 明朝"/>
              </w:rPr>
              <w:t>の方に移ります。こちらの説明をお願いいたします。</w:t>
            </w:r>
          </w:p>
          <w:p w14:paraId="563DC7C9" w14:textId="77777777" w:rsidR="00F154EB" w:rsidRDefault="00F154EB" w:rsidP="008563E6">
            <w:pPr>
              <w:rPr>
                <w:rFonts w:hAnsi="ＭＳ 明朝"/>
              </w:rPr>
            </w:pPr>
          </w:p>
          <w:p w14:paraId="29BD2EA2" w14:textId="19C2838F" w:rsidR="008563E6" w:rsidRDefault="008563E6" w:rsidP="00CC4AE7">
            <w:pPr>
              <w:ind w:firstLineChars="100" w:firstLine="210"/>
            </w:pPr>
            <w:r>
              <w:rPr>
                <w:rFonts w:hAnsi="ＭＳ 明朝"/>
              </w:rPr>
              <w:t>はい。</w:t>
            </w:r>
          </w:p>
          <w:p w14:paraId="59B2BA11" w14:textId="6352F0DA" w:rsidR="008563E6" w:rsidRDefault="008563E6" w:rsidP="00CC4AE7">
            <w:pPr>
              <w:ind w:firstLineChars="100" w:firstLine="210"/>
            </w:pPr>
            <w:r>
              <w:rPr>
                <w:rFonts w:hAnsi="ＭＳ 明朝"/>
              </w:rPr>
              <w:t>最後に令和</w:t>
            </w:r>
            <w:r w:rsidR="00CC4AE7">
              <w:rPr>
                <w:rFonts w:hAnsi="ＭＳ 明朝" w:hint="eastAsia"/>
              </w:rPr>
              <w:t>７</w:t>
            </w:r>
            <w:r>
              <w:rPr>
                <w:rFonts w:hAnsi="ＭＳ 明朝"/>
              </w:rPr>
              <w:t>年度の来館者アンケートの結果について</w:t>
            </w:r>
            <w:r w:rsidR="00CC4AE7">
              <w:rPr>
                <w:rFonts w:hAnsi="ＭＳ 明朝" w:hint="eastAsia"/>
              </w:rPr>
              <w:t>、資料</w:t>
            </w:r>
            <w:r>
              <w:rPr>
                <w:rFonts w:hAnsi="ＭＳ 明朝"/>
              </w:rPr>
              <w:t>をご確認ください。</w:t>
            </w:r>
          </w:p>
          <w:p w14:paraId="041406E7" w14:textId="77777777" w:rsidR="00CC4AE7" w:rsidRDefault="00C15943" w:rsidP="00CC4AE7">
            <w:pPr>
              <w:ind w:firstLineChars="100" w:firstLine="210"/>
              <w:rPr>
                <w:rFonts w:hAnsi="ＭＳ 明朝"/>
              </w:rPr>
            </w:pPr>
            <w:r w:rsidRPr="00C15943">
              <w:rPr>
                <w:rFonts w:hAnsi="ＭＳ 明朝" w:hint="eastAsia"/>
              </w:rPr>
              <w:t>令和７年２月６日から２月２０日まで、中学生以上のサンライブ来館者を対象に実施したアンケートの調査結果です。</w:t>
            </w:r>
          </w:p>
          <w:p w14:paraId="6FBF2821" w14:textId="7FEEB7F4" w:rsidR="00C15943" w:rsidRDefault="00C15943" w:rsidP="00CC4AE7">
            <w:pPr>
              <w:ind w:firstLineChars="100" w:firstLine="210"/>
              <w:rPr>
                <w:rFonts w:hAnsi="ＭＳ 明朝"/>
              </w:rPr>
            </w:pPr>
            <w:r w:rsidRPr="00C15943">
              <w:rPr>
                <w:rFonts w:hAnsi="ＭＳ 明朝" w:hint="eastAsia"/>
              </w:rPr>
              <w:t>その中から図書館のサービスの満足度について、抜粋してご説明します。</w:t>
            </w:r>
          </w:p>
          <w:p w14:paraId="32556D3F" w14:textId="150690B0" w:rsidR="008563E6" w:rsidRDefault="008563E6" w:rsidP="00CC4AE7">
            <w:pPr>
              <w:ind w:firstLineChars="100" w:firstLine="210"/>
            </w:pPr>
            <w:r>
              <w:rPr>
                <w:rFonts w:hAnsi="ＭＳ 明朝"/>
              </w:rPr>
              <w:t>資料</w:t>
            </w:r>
            <w:r w:rsidR="00CC4AE7">
              <w:rPr>
                <w:rFonts w:hAnsi="ＭＳ 明朝" w:hint="eastAsia"/>
              </w:rPr>
              <w:t>５</w:t>
            </w:r>
            <w:r>
              <w:rPr>
                <w:rFonts w:hAnsi="ＭＳ 明朝"/>
              </w:rPr>
              <w:t>の</w:t>
            </w:r>
            <w:r w:rsidR="00CC4AE7">
              <w:rPr>
                <w:rFonts w:hAnsi="ＭＳ 明朝" w:hint="eastAsia"/>
              </w:rPr>
              <w:t>４</w:t>
            </w:r>
            <w:r>
              <w:rPr>
                <w:rFonts w:hAnsi="ＭＳ 明朝"/>
              </w:rPr>
              <w:t>ページ目をご確認ください。</w:t>
            </w:r>
          </w:p>
          <w:p w14:paraId="46AD0E2D" w14:textId="77777777" w:rsidR="00C15943" w:rsidRPr="00C15943" w:rsidRDefault="00C15943" w:rsidP="00C15943">
            <w:pPr>
              <w:rPr>
                <w:rFonts w:hAnsi="ＭＳ 明朝"/>
              </w:rPr>
            </w:pPr>
            <w:r w:rsidRPr="00C15943">
              <w:rPr>
                <w:rFonts w:hAnsi="ＭＳ 明朝" w:hint="eastAsia"/>
              </w:rPr>
              <w:t>「１　館内の案内表示」では、満足・やや満足合わせて92.7%でした。</w:t>
            </w:r>
          </w:p>
          <w:p w14:paraId="7805B753" w14:textId="47ABC482" w:rsidR="00C15943" w:rsidRPr="00C15943" w:rsidRDefault="00C15943" w:rsidP="00C15943">
            <w:pPr>
              <w:rPr>
                <w:rFonts w:hAnsi="ＭＳ 明朝"/>
              </w:rPr>
            </w:pPr>
            <w:r w:rsidRPr="00C15943">
              <w:rPr>
                <w:rFonts w:hAnsi="ＭＳ 明朝" w:hint="eastAsia"/>
              </w:rPr>
              <w:t>「２　閲覧席の利用」では、満足・やや満足合わせて87.7%でした。</w:t>
            </w:r>
          </w:p>
          <w:p w14:paraId="0E56E956" w14:textId="239E9A3A" w:rsidR="00C15943" w:rsidRPr="00C15943" w:rsidRDefault="00C15943" w:rsidP="00C15943">
            <w:pPr>
              <w:rPr>
                <w:rFonts w:hAnsi="ＭＳ 明朝"/>
              </w:rPr>
            </w:pPr>
            <w:r w:rsidRPr="00C15943">
              <w:rPr>
                <w:rFonts w:hAnsi="ＭＳ 明朝" w:hint="eastAsia"/>
              </w:rPr>
              <w:t>「３　学習席の利用」では、満足・やや満足合わせて85.0%でした。</w:t>
            </w:r>
          </w:p>
          <w:p w14:paraId="37423739" w14:textId="168F653C" w:rsidR="00C15943" w:rsidRPr="00C15943" w:rsidRDefault="00C15943" w:rsidP="00C15943">
            <w:pPr>
              <w:rPr>
                <w:rFonts w:hAnsi="ＭＳ 明朝"/>
              </w:rPr>
            </w:pPr>
            <w:r w:rsidRPr="00C15943">
              <w:rPr>
                <w:rFonts w:hAnsi="ＭＳ 明朝" w:hint="eastAsia"/>
              </w:rPr>
              <w:t>「４　本の量や種類」では、満足・やや満足合わせて80.3%でした。</w:t>
            </w:r>
          </w:p>
          <w:p w14:paraId="024D5B47" w14:textId="162B7130" w:rsidR="00C15943" w:rsidRPr="00C15943" w:rsidRDefault="00C15943" w:rsidP="00C15943">
            <w:pPr>
              <w:rPr>
                <w:rFonts w:hAnsi="ＭＳ 明朝"/>
              </w:rPr>
            </w:pPr>
            <w:r w:rsidRPr="00C15943">
              <w:rPr>
                <w:rFonts w:hAnsi="ＭＳ 明朝" w:hint="eastAsia"/>
              </w:rPr>
              <w:t>「５　本の予約・リクエスト」では、満足・やや満足合わせて87.5%でした。</w:t>
            </w:r>
          </w:p>
          <w:p w14:paraId="6CB376E6" w14:textId="1BA1EF5E" w:rsidR="00C15943" w:rsidRPr="00C15943" w:rsidRDefault="00C15943" w:rsidP="00C15943">
            <w:pPr>
              <w:rPr>
                <w:rFonts w:hAnsi="ＭＳ 明朝"/>
              </w:rPr>
            </w:pPr>
            <w:r w:rsidRPr="00C15943">
              <w:rPr>
                <w:rFonts w:hAnsi="ＭＳ 明朝" w:hint="eastAsia"/>
              </w:rPr>
              <w:lastRenderedPageBreak/>
              <w:t>「６　本の貸出期間・冊数」では、満足・やや満足合わせて88.1%でした。</w:t>
            </w:r>
          </w:p>
          <w:p w14:paraId="3BE55A08" w14:textId="2E68B414" w:rsidR="00C15943" w:rsidRPr="00C15943" w:rsidRDefault="00C15943" w:rsidP="00C15943">
            <w:pPr>
              <w:rPr>
                <w:rFonts w:hAnsi="ＭＳ 明朝"/>
              </w:rPr>
            </w:pPr>
            <w:r w:rsidRPr="00C15943">
              <w:rPr>
                <w:rFonts w:hAnsi="ＭＳ 明朝" w:hint="eastAsia"/>
              </w:rPr>
              <w:t>「７　児童室の使いやすさ」では、満足・やや満足合わせて84.3%でした。</w:t>
            </w:r>
          </w:p>
          <w:p w14:paraId="68BBB4DA" w14:textId="01D12F52" w:rsidR="00C15943" w:rsidRPr="00C15943" w:rsidRDefault="00C15943" w:rsidP="00C15943">
            <w:pPr>
              <w:rPr>
                <w:rFonts w:hAnsi="ＭＳ 明朝"/>
              </w:rPr>
            </w:pPr>
            <w:r w:rsidRPr="00C15943">
              <w:rPr>
                <w:rFonts w:hAnsi="ＭＳ 明朝" w:hint="eastAsia"/>
              </w:rPr>
              <w:t>「８　自動貸出機での貸出」では、満足・やや満足合わせて92.7%でした。</w:t>
            </w:r>
          </w:p>
          <w:p w14:paraId="04160822" w14:textId="51111E47" w:rsidR="00C15943" w:rsidRPr="00C15943" w:rsidRDefault="00C15943" w:rsidP="00C15943">
            <w:pPr>
              <w:rPr>
                <w:rFonts w:hAnsi="ＭＳ 明朝"/>
              </w:rPr>
            </w:pPr>
            <w:r w:rsidRPr="00C15943">
              <w:rPr>
                <w:rFonts w:hAnsi="ＭＳ 明朝" w:hint="eastAsia"/>
              </w:rPr>
              <w:t>「９　図書館ホームページの使いやすさ」では、満足・やや満足合わせて67.5%でした。</w:t>
            </w:r>
          </w:p>
          <w:p w14:paraId="5C42BA45" w14:textId="18C35A32" w:rsidR="00C15943" w:rsidRPr="00C15943" w:rsidRDefault="00C15943" w:rsidP="00C15943">
            <w:pPr>
              <w:rPr>
                <w:rFonts w:hAnsi="ＭＳ 明朝"/>
              </w:rPr>
            </w:pPr>
            <w:r w:rsidRPr="00C15943">
              <w:rPr>
                <w:rFonts w:hAnsi="ＭＳ 明朝" w:hint="eastAsia"/>
              </w:rPr>
              <w:t>「１０　おはなし会・講座などの催し物」では、満足・やや満足合わせて95%でした。</w:t>
            </w:r>
          </w:p>
          <w:p w14:paraId="06F0D292" w14:textId="1967F6D3" w:rsidR="00C15943" w:rsidRPr="00C15943" w:rsidRDefault="00C15943" w:rsidP="00C15943">
            <w:pPr>
              <w:rPr>
                <w:rFonts w:hAnsi="ＭＳ 明朝"/>
              </w:rPr>
            </w:pPr>
            <w:r w:rsidRPr="00C15943">
              <w:rPr>
                <w:rFonts w:hAnsi="ＭＳ 明朝" w:hint="eastAsia"/>
              </w:rPr>
              <w:t>「１１　職員の対応」では、満足・やや満足合わせて91.3%でした。</w:t>
            </w:r>
          </w:p>
          <w:p w14:paraId="5FCAD4EC" w14:textId="4474BB25" w:rsidR="00C15943" w:rsidRPr="00C15943" w:rsidRDefault="00C15943" w:rsidP="00C15943">
            <w:pPr>
              <w:rPr>
                <w:rFonts w:hAnsi="ＭＳ 明朝"/>
              </w:rPr>
            </w:pPr>
            <w:r w:rsidRPr="00C15943">
              <w:rPr>
                <w:rFonts w:hAnsi="ＭＳ 明朝" w:hint="eastAsia"/>
              </w:rPr>
              <w:t>「１２　全体の満足度」では、満足・やや満足合わせて90%でした。</w:t>
            </w:r>
          </w:p>
          <w:p w14:paraId="114F7765" w14:textId="77777777" w:rsidR="00CC4AE7" w:rsidRDefault="00C15943" w:rsidP="00C15943">
            <w:pPr>
              <w:rPr>
                <w:rFonts w:hAnsi="ＭＳ 明朝"/>
              </w:rPr>
            </w:pPr>
            <w:r w:rsidRPr="00C15943">
              <w:rPr>
                <w:rFonts w:hAnsi="ＭＳ 明朝" w:hint="eastAsia"/>
              </w:rPr>
              <w:t xml:space="preserve">　以上のように、図書館のサービスに関しては、概ね良い評価をいただいています。</w:t>
            </w:r>
          </w:p>
          <w:p w14:paraId="09DF85D8" w14:textId="0E07D7BB" w:rsidR="00F63FD6" w:rsidRDefault="00C15943" w:rsidP="00CC4AE7">
            <w:pPr>
              <w:ind w:firstLineChars="100" w:firstLine="210"/>
              <w:rPr>
                <w:rFonts w:hAnsi="ＭＳ 明朝"/>
              </w:rPr>
            </w:pPr>
            <w:r w:rsidRPr="00C15943">
              <w:rPr>
                <w:rFonts w:hAnsi="ＭＳ 明朝" w:hint="eastAsia"/>
              </w:rPr>
              <w:t>その中で、「９　図書館ホームページの使いやすさ」が、唯一</w:t>
            </w:r>
            <w:r w:rsidR="00F63FD6">
              <w:rPr>
                <w:rFonts w:hAnsi="ＭＳ 明朝" w:hint="eastAsia"/>
              </w:rPr>
              <w:t>７０</w:t>
            </w:r>
            <w:r w:rsidRPr="00C15943">
              <w:rPr>
                <w:rFonts w:hAnsi="ＭＳ 明朝" w:hint="eastAsia"/>
              </w:rPr>
              <w:t>％を下回っていました。令和６年１２月から</w:t>
            </w:r>
            <w:r w:rsidR="00CC4AE7">
              <w:rPr>
                <w:rFonts w:hAnsi="ＭＳ 明朝" w:hint="eastAsia"/>
              </w:rPr>
              <w:t>、</w:t>
            </w:r>
            <w:r w:rsidRPr="00C15943">
              <w:rPr>
                <w:rFonts w:hAnsi="ＭＳ 明朝" w:hint="eastAsia"/>
              </w:rPr>
              <w:t>市の公式ホームページが変わり、以前のものに慣れている方も多くいらっしゃるため、新しいホームページを使いにくく感じているものと推察されます。</w:t>
            </w:r>
          </w:p>
          <w:p w14:paraId="2D02E15D" w14:textId="77777777" w:rsidR="00F63FD6" w:rsidRDefault="00C15943" w:rsidP="00CC4AE7">
            <w:pPr>
              <w:ind w:firstLineChars="100" w:firstLine="210"/>
              <w:rPr>
                <w:rFonts w:hAnsi="ＭＳ 明朝"/>
              </w:rPr>
            </w:pPr>
            <w:r w:rsidRPr="00C15943">
              <w:rPr>
                <w:rFonts w:hAnsi="ＭＳ 明朝" w:hint="eastAsia"/>
              </w:rPr>
              <w:t>利用者の目線に立って、知りたい情報が見つけやすいホームページになるよう情報の精査や構成の見直しをしていきます。</w:t>
            </w:r>
          </w:p>
          <w:p w14:paraId="0860DE0B" w14:textId="5F1E6B2F" w:rsidR="008563E6" w:rsidRDefault="008563E6" w:rsidP="00CC4AE7">
            <w:pPr>
              <w:ind w:firstLineChars="100" w:firstLine="210"/>
            </w:pPr>
            <w:r>
              <w:rPr>
                <w:rFonts w:hAnsi="ＭＳ 明朝"/>
              </w:rPr>
              <w:t>以上です。</w:t>
            </w:r>
          </w:p>
          <w:p w14:paraId="26289F0B" w14:textId="77777777" w:rsidR="00F154EB" w:rsidRDefault="00F154EB" w:rsidP="008563E6">
            <w:pPr>
              <w:rPr>
                <w:rFonts w:hAnsi="ＭＳ 明朝"/>
              </w:rPr>
            </w:pPr>
          </w:p>
          <w:p w14:paraId="4341A670" w14:textId="48D3E2DE" w:rsidR="008563E6" w:rsidRDefault="008563E6" w:rsidP="00F63FD6">
            <w:pPr>
              <w:ind w:firstLineChars="100" w:firstLine="210"/>
            </w:pPr>
            <w:r>
              <w:rPr>
                <w:rFonts w:hAnsi="ＭＳ 明朝"/>
              </w:rPr>
              <w:t>はい。ありがとうございました。</w:t>
            </w:r>
          </w:p>
          <w:p w14:paraId="489AF4CC" w14:textId="73D00DCA" w:rsidR="008563E6" w:rsidRDefault="008563E6" w:rsidP="00F63FD6">
            <w:pPr>
              <w:ind w:firstLineChars="100" w:firstLine="210"/>
            </w:pPr>
            <w:r>
              <w:rPr>
                <w:rFonts w:hAnsi="ＭＳ 明朝"/>
              </w:rPr>
              <w:t>ただいまの説明について何かご意見</w:t>
            </w:r>
            <w:r w:rsidR="00F63FD6">
              <w:rPr>
                <w:rFonts w:hAnsi="ＭＳ 明朝" w:hint="eastAsia"/>
              </w:rPr>
              <w:t>、</w:t>
            </w:r>
            <w:r>
              <w:rPr>
                <w:rFonts w:hAnsi="ＭＳ 明朝"/>
              </w:rPr>
              <w:t>ご質問ありますでしょうか。</w:t>
            </w:r>
          </w:p>
          <w:p w14:paraId="28D83155" w14:textId="77777777" w:rsidR="00F154EB" w:rsidRDefault="00F154EB" w:rsidP="008563E6">
            <w:pPr>
              <w:rPr>
                <w:rFonts w:hAnsi="ＭＳ 明朝"/>
              </w:rPr>
            </w:pPr>
          </w:p>
          <w:p w14:paraId="1C6041F2" w14:textId="6B5D298B" w:rsidR="008563E6" w:rsidRDefault="008563E6" w:rsidP="00F63FD6">
            <w:pPr>
              <w:ind w:firstLineChars="100" w:firstLine="210"/>
            </w:pPr>
            <w:r>
              <w:rPr>
                <w:rFonts w:hAnsi="ＭＳ 明朝"/>
              </w:rPr>
              <w:t>私からいいですか。各</w:t>
            </w:r>
            <w:r w:rsidR="00A85D1D">
              <w:rPr>
                <w:rFonts w:hAnsi="ＭＳ 明朝" w:hint="eastAsia"/>
              </w:rPr>
              <w:t>設</w:t>
            </w:r>
            <w:r>
              <w:rPr>
                <w:rFonts w:hAnsi="ＭＳ 明朝"/>
              </w:rPr>
              <w:t>問</w:t>
            </w:r>
            <w:r w:rsidR="00A85D1D">
              <w:rPr>
                <w:rFonts w:hAnsi="ＭＳ 明朝" w:hint="eastAsia"/>
              </w:rPr>
              <w:t>で</w:t>
            </w:r>
            <w:r>
              <w:rPr>
                <w:rFonts w:hAnsi="ＭＳ 明朝"/>
              </w:rPr>
              <w:t>やや満足</w:t>
            </w:r>
            <w:r w:rsidR="00F63FD6">
              <w:rPr>
                <w:rFonts w:hAnsi="ＭＳ 明朝" w:hint="eastAsia"/>
              </w:rPr>
              <w:t>、</w:t>
            </w:r>
            <w:r>
              <w:rPr>
                <w:rFonts w:hAnsi="ＭＳ 明朝"/>
              </w:rPr>
              <w:t>満足あたりはいいんですけれども、</w:t>
            </w:r>
            <w:r w:rsidR="00F63FD6">
              <w:rPr>
                <w:rFonts w:hAnsi="ＭＳ 明朝" w:hint="eastAsia"/>
              </w:rPr>
              <w:t>ときどき</w:t>
            </w:r>
            <w:r>
              <w:rPr>
                <w:rFonts w:hAnsi="ＭＳ 明朝"/>
              </w:rPr>
              <w:t>不満とかやや不満のところ</w:t>
            </w:r>
            <w:r w:rsidR="00F63FD6">
              <w:rPr>
                <w:rFonts w:hAnsi="ＭＳ 明朝" w:hint="eastAsia"/>
              </w:rPr>
              <w:t>の</w:t>
            </w:r>
            <w:r>
              <w:rPr>
                <w:rFonts w:hAnsi="ＭＳ 明朝"/>
              </w:rPr>
              <w:t>パーセンテージが上がってきて</w:t>
            </w:r>
            <w:r w:rsidR="00F63FD6">
              <w:rPr>
                <w:rFonts w:hAnsi="ＭＳ 明朝" w:hint="eastAsia"/>
              </w:rPr>
              <w:t>い</w:t>
            </w:r>
            <w:r>
              <w:rPr>
                <w:rFonts w:hAnsi="ＭＳ 明朝"/>
              </w:rPr>
              <w:t>るんです。</w:t>
            </w:r>
          </w:p>
          <w:p w14:paraId="33CEB1B0" w14:textId="50BA20EC" w:rsidR="008563E6" w:rsidRDefault="008563E6" w:rsidP="00F63FD6">
            <w:pPr>
              <w:ind w:firstLineChars="100" w:firstLine="210"/>
            </w:pPr>
            <w:r>
              <w:rPr>
                <w:rFonts w:hAnsi="ＭＳ 明朝"/>
              </w:rPr>
              <w:t>これはそこにチェックを入れるだけ</w:t>
            </w:r>
            <w:r w:rsidR="00F63FD6">
              <w:rPr>
                <w:rFonts w:hAnsi="ＭＳ 明朝" w:hint="eastAsia"/>
              </w:rPr>
              <w:t>なのか</w:t>
            </w:r>
            <w:r>
              <w:rPr>
                <w:rFonts w:hAnsi="ＭＳ 明朝"/>
              </w:rPr>
              <w:t>、例えば不満とかやや不満にチェックを入れた方はどういった点が</w:t>
            </w:r>
            <w:r w:rsidR="00A85D1D">
              <w:rPr>
                <w:rFonts w:hAnsi="ＭＳ 明朝" w:hint="eastAsia"/>
              </w:rPr>
              <w:t>と</w:t>
            </w:r>
            <w:r>
              <w:rPr>
                <w:rFonts w:hAnsi="ＭＳ 明朝"/>
              </w:rPr>
              <w:t>いうご意見もいただいて</w:t>
            </w:r>
            <w:r w:rsidR="00F63FD6">
              <w:rPr>
                <w:rFonts w:hAnsi="ＭＳ 明朝" w:hint="eastAsia"/>
              </w:rPr>
              <w:t>い</w:t>
            </w:r>
            <w:r>
              <w:rPr>
                <w:rFonts w:hAnsi="ＭＳ 明朝"/>
              </w:rPr>
              <w:t>るんでしょうか。</w:t>
            </w:r>
          </w:p>
          <w:p w14:paraId="33F60E9A" w14:textId="77777777" w:rsidR="003B0336" w:rsidRDefault="003B0336" w:rsidP="008563E6">
            <w:pPr>
              <w:rPr>
                <w:rFonts w:hAnsi="ＭＳ 明朝"/>
              </w:rPr>
            </w:pPr>
          </w:p>
          <w:p w14:paraId="5CBCF600" w14:textId="446EC6C0" w:rsidR="008563E6" w:rsidRDefault="00F63FD6" w:rsidP="00F63FD6">
            <w:pPr>
              <w:ind w:firstLineChars="100" w:firstLine="210"/>
            </w:pPr>
            <w:r>
              <w:rPr>
                <w:rFonts w:hAnsi="ＭＳ 明朝" w:hint="eastAsia"/>
              </w:rPr>
              <w:t>当アンケートについては</w:t>
            </w:r>
            <w:r w:rsidR="008563E6">
              <w:rPr>
                <w:rFonts w:hAnsi="ＭＳ 明朝"/>
              </w:rPr>
              <w:t>チェックのみです。</w:t>
            </w:r>
            <w:r>
              <w:rPr>
                <w:rFonts w:hAnsi="ＭＳ 明朝" w:hint="eastAsia"/>
              </w:rPr>
              <w:t>理由を</w:t>
            </w:r>
            <w:r w:rsidR="008563E6">
              <w:rPr>
                <w:rFonts w:hAnsi="ＭＳ 明朝"/>
              </w:rPr>
              <w:t>お伺いした方がより</w:t>
            </w:r>
            <w:r>
              <w:rPr>
                <w:rFonts w:hAnsi="ＭＳ 明朝" w:hint="eastAsia"/>
              </w:rPr>
              <w:t>改善に繋がると思いますので、</w:t>
            </w:r>
            <w:r w:rsidR="008563E6">
              <w:rPr>
                <w:rFonts w:hAnsi="ＭＳ 明朝"/>
              </w:rPr>
              <w:t>今年度のアンケートの仕方については検討していきたいと思います。</w:t>
            </w:r>
          </w:p>
          <w:p w14:paraId="58364267" w14:textId="77777777" w:rsidR="008563E6" w:rsidRDefault="008563E6" w:rsidP="00F63FD6">
            <w:pPr>
              <w:ind w:firstLineChars="100" w:firstLine="210"/>
            </w:pPr>
            <w:r>
              <w:rPr>
                <w:rFonts w:hAnsi="ＭＳ 明朝"/>
              </w:rPr>
              <w:t>ありがとうございます。</w:t>
            </w:r>
          </w:p>
          <w:p w14:paraId="30E79EF9" w14:textId="77777777" w:rsidR="003B0336" w:rsidRDefault="003B0336" w:rsidP="008563E6">
            <w:pPr>
              <w:rPr>
                <w:rFonts w:hAnsi="ＭＳ 明朝"/>
              </w:rPr>
            </w:pPr>
          </w:p>
          <w:p w14:paraId="05CE0600" w14:textId="4BC8DDBB" w:rsidR="00A85D1D" w:rsidRPr="00A85D1D" w:rsidRDefault="008563E6" w:rsidP="00A85D1D">
            <w:pPr>
              <w:ind w:firstLineChars="100" w:firstLine="210"/>
              <w:rPr>
                <w:rFonts w:hAnsi="ＭＳ 明朝"/>
              </w:rPr>
            </w:pPr>
            <w:r>
              <w:rPr>
                <w:rFonts w:hAnsi="ＭＳ 明朝"/>
              </w:rPr>
              <w:t>他ご意見とかご質問あればお願いいたします。よろしいでしょうか。</w:t>
            </w:r>
          </w:p>
          <w:p w14:paraId="440464DB" w14:textId="7C54E618" w:rsidR="008563E6" w:rsidRDefault="008563E6" w:rsidP="00F63FD6">
            <w:pPr>
              <w:ind w:firstLineChars="100" w:firstLine="210"/>
              <w:rPr>
                <w:rFonts w:hAnsi="ＭＳ 明朝"/>
              </w:rPr>
            </w:pPr>
            <w:r>
              <w:rPr>
                <w:rFonts w:hAnsi="ＭＳ 明朝"/>
              </w:rPr>
              <w:t>それではご意見、ご質問がないようですので、議題</w:t>
            </w:r>
            <w:r w:rsidR="00F63FD6">
              <w:rPr>
                <w:rFonts w:hAnsi="ＭＳ 明朝" w:hint="eastAsia"/>
              </w:rPr>
              <w:t>４</w:t>
            </w:r>
            <w:r>
              <w:rPr>
                <w:rFonts w:hAnsi="ＭＳ 明朝"/>
              </w:rPr>
              <w:t>については以上とさせていただきます。</w:t>
            </w:r>
          </w:p>
          <w:p w14:paraId="3749F921" w14:textId="77777777" w:rsidR="00A85D1D" w:rsidRDefault="00A85D1D" w:rsidP="00A85D1D"/>
          <w:p w14:paraId="6E31B5BD" w14:textId="77777777" w:rsidR="00F63FD6" w:rsidRDefault="008563E6" w:rsidP="00F63FD6">
            <w:pPr>
              <w:ind w:firstLineChars="100" w:firstLine="210"/>
              <w:rPr>
                <w:rFonts w:hAnsi="ＭＳ 明朝"/>
              </w:rPr>
            </w:pPr>
            <w:r>
              <w:rPr>
                <w:rFonts w:hAnsi="ＭＳ 明朝"/>
              </w:rPr>
              <w:t>議事は以上となりますので、ここで議長の任を終えたいと思います</w:t>
            </w:r>
            <w:r w:rsidR="00F63FD6">
              <w:rPr>
                <w:rFonts w:hAnsi="ＭＳ 明朝" w:hint="eastAsia"/>
              </w:rPr>
              <w:t>。</w:t>
            </w:r>
          </w:p>
          <w:p w14:paraId="779E0204" w14:textId="79E5566E" w:rsidR="008563E6" w:rsidRDefault="008563E6" w:rsidP="00F63FD6">
            <w:pPr>
              <w:ind w:firstLineChars="100" w:firstLine="210"/>
            </w:pPr>
            <w:r>
              <w:rPr>
                <w:rFonts w:hAnsi="ＭＳ 明朝"/>
              </w:rPr>
              <w:t>ありがとうございました。</w:t>
            </w:r>
          </w:p>
          <w:p w14:paraId="322BFD88" w14:textId="77777777" w:rsidR="003B0336" w:rsidRDefault="003B0336" w:rsidP="008563E6">
            <w:pPr>
              <w:rPr>
                <w:rFonts w:hAnsi="ＭＳ 明朝"/>
              </w:rPr>
            </w:pPr>
          </w:p>
          <w:p w14:paraId="584EBF8F" w14:textId="04161690" w:rsidR="008563E6" w:rsidRDefault="008563E6" w:rsidP="00F63FD6">
            <w:pPr>
              <w:ind w:firstLineChars="100" w:firstLine="210"/>
            </w:pPr>
            <w:r>
              <w:rPr>
                <w:rFonts w:hAnsi="ＭＳ 明朝"/>
              </w:rPr>
              <w:t>はい。会長ありがとうございました。</w:t>
            </w:r>
          </w:p>
          <w:p w14:paraId="6017B6C6" w14:textId="4A48F81B" w:rsidR="008563E6" w:rsidRDefault="008563E6" w:rsidP="00F63FD6">
            <w:pPr>
              <w:ind w:firstLineChars="100" w:firstLine="210"/>
            </w:pPr>
            <w:r>
              <w:rPr>
                <w:rFonts w:hAnsi="ＭＳ 明朝"/>
              </w:rPr>
              <w:t>委員の皆様も長時間にわたる審議</w:t>
            </w:r>
            <w:r w:rsidR="00F63FD6">
              <w:rPr>
                <w:rFonts w:hAnsi="ＭＳ 明朝" w:hint="eastAsia"/>
              </w:rPr>
              <w:t>、</w:t>
            </w:r>
            <w:r>
              <w:rPr>
                <w:rFonts w:hAnsi="ＭＳ 明朝"/>
              </w:rPr>
              <w:t>ありがとうございました。</w:t>
            </w:r>
          </w:p>
          <w:p w14:paraId="513BCEB1" w14:textId="2BE748EC" w:rsidR="00682E11" w:rsidRPr="00A85D1D" w:rsidRDefault="008563E6" w:rsidP="00A85D1D">
            <w:pPr>
              <w:ind w:firstLineChars="100" w:firstLine="210"/>
            </w:pPr>
            <w:r>
              <w:rPr>
                <w:rFonts w:hAnsi="ＭＳ 明朝"/>
              </w:rPr>
              <w:t>次回の会議につきましては、</w:t>
            </w:r>
            <w:r w:rsidR="00F63FD6">
              <w:rPr>
                <w:rFonts w:hAnsi="ＭＳ 明朝" w:hint="eastAsia"/>
              </w:rPr>
              <w:t>２</w:t>
            </w:r>
            <w:r>
              <w:rPr>
                <w:rFonts w:hAnsi="ＭＳ 明朝"/>
              </w:rPr>
              <w:t>月または</w:t>
            </w:r>
            <w:r w:rsidR="00F63FD6">
              <w:rPr>
                <w:rFonts w:hAnsi="ＭＳ 明朝" w:hint="eastAsia"/>
              </w:rPr>
              <w:t>３</w:t>
            </w:r>
            <w:r>
              <w:rPr>
                <w:rFonts w:hAnsi="ＭＳ 明朝"/>
              </w:rPr>
              <w:t>月を予定しております。</w:t>
            </w:r>
            <w:r w:rsidR="00682E11" w:rsidRPr="00682E11">
              <w:rPr>
                <w:rFonts w:hAnsi="ＭＳ 明朝" w:hint="eastAsia"/>
              </w:rPr>
              <w:t>お日にちが近くなりましたら、ご案内いたしますのでよろしくお願いいたします。</w:t>
            </w:r>
          </w:p>
          <w:p w14:paraId="07FB6A1F" w14:textId="77777777" w:rsidR="00682E11" w:rsidRDefault="00682E11" w:rsidP="00F63FD6">
            <w:pPr>
              <w:ind w:firstLineChars="100" w:firstLine="210"/>
              <w:rPr>
                <w:rFonts w:hAnsi="ＭＳ 明朝"/>
              </w:rPr>
            </w:pPr>
            <w:r w:rsidRPr="00682E11">
              <w:rPr>
                <w:rFonts w:hAnsi="ＭＳ 明朝" w:hint="eastAsia"/>
              </w:rPr>
              <w:t>また、会議開催のほかに、子ども読書活動推進計画の改定に関してご連絡させていただくことがあるかと思いますので、そちらも併せてよろしくお願いいたします。</w:t>
            </w:r>
          </w:p>
          <w:p w14:paraId="6C249EA6" w14:textId="75458B3C" w:rsidR="008563E6" w:rsidRDefault="008563E6" w:rsidP="00F63FD6">
            <w:pPr>
              <w:ind w:firstLineChars="100" w:firstLine="210"/>
            </w:pPr>
            <w:r>
              <w:rPr>
                <w:rFonts w:hAnsi="ＭＳ 明朝"/>
              </w:rPr>
              <w:t>以上をもちまして、本日の会議を終了させていただきます。</w:t>
            </w:r>
          </w:p>
          <w:p w14:paraId="53E73B0B" w14:textId="37C33E68" w:rsidR="008563E6" w:rsidRDefault="008563E6" w:rsidP="00F63FD6">
            <w:pPr>
              <w:ind w:firstLineChars="100" w:firstLine="210"/>
            </w:pPr>
            <w:r>
              <w:rPr>
                <w:rFonts w:hAnsi="ＭＳ 明朝"/>
              </w:rPr>
              <w:t>最後に</w:t>
            </w:r>
            <w:r w:rsidR="00682E11">
              <w:rPr>
                <w:rFonts w:hAnsi="ＭＳ 明朝" w:hint="eastAsia"/>
              </w:rPr>
              <w:t>礼の</w:t>
            </w:r>
            <w:r>
              <w:rPr>
                <w:rFonts w:hAnsi="ＭＳ 明朝"/>
              </w:rPr>
              <w:t>交換をしたいと思いますので、皆様ご起立をお願いいたします。</w:t>
            </w:r>
          </w:p>
          <w:p w14:paraId="4B7EC939" w14:textId="77777777" w:rsidR="00682E11" w:rsidRDefault="00682E11" w:rsidP="008563E6">
            <w:pPr>
              <w:rPr>
                <w:rFonts w:hAnsi="ＭＳ 明朝"/>
              </w:rPr>
            </w:pPr>
            <w:r>
              <w:rPr>
                <w:rFonts w:hAnsi="ＭＳ 明朝" w:hint="eastAsia"/>
              </w:rPr>
              <w:t>「</w:t>
            </w:r>
            <w:r w:rsidR="008563E6">
              <w:rPr>
                <w:rFonts w:hAnsi="ＭＳ 明朝"/>
              </w:rPr>
              <w:t>一同</w:t>
            </w:r>
            <w:r>
              <w:rPr>
                <w:rFonts w:hAnsi="ＭＳ 明朝" w:hint="eastAsia"/>
              </w:rPr>
              <w:t>、</w:t>
            </w:r>
            <w:r w:rsidR="008563E6">
              <w:rPr>
                <w:rFonts w:hAnsi="ＭＳ 明朝"/>
              </w:rPr>
              <w:t>礼</w:t>
            </w:r>
            <w:r>
              <w:rPr>
                <w:rFonts w:hAnsi="ＭＳ 明朝" w:hint="eastAsia"/>
              </w:rPr>
              <w:t>」</w:t>
            </w:r>
          </w:p>
          <w:p w14:paraId="20552BCF" w14:textId="27A1E54D" w:rsidR="000553C7" w:rsidRPr="00F63FD6" w:rsidRDefault="008563E6" w:rsidP="00862612">
            <w:pPr>
              <w:ind w:firstLineChars="100" w:firstLine="210"/>
            </w:pPr>
            <w:r>
              <w:rPr>
                <w:rFonts w:hAnsi="ＭＳ 明朝"/>
              </w:rPr>
              <w:t>ありがとうございました。</w:t>
            </w:r>
          </w:p>
        </w:tc>
      </w:tr>
    </w:tbl>
    <w:p w14:paraId="033D89B5" w14:textId="77777777" w:rsidR="00003C54" w:rsidRPr="00B74513" w:rsidRDefault="00003C54">
      <w:pPr>
        <w:rPr>
          <w:sz w:val="22"/>
          <w:szCs w:val="22"/>
        </w:rPr>
      </w:pPr>
    </w:p>
    <w:sectPr w:rsidR="00003C54" w:rsidRPr="00B74513" w:rsidSect="007E68AB">
      <w:pgSz w:w="11907" w:h="16840" w:code="9"/>
      <w:pgMar w:top="1440" w:right="1080" w:bottom="1440" w:left="108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E568" w14:textId="77777777" w:rsidR="00003C54" w:rsidRDefault="00003C54">
      <w:r>
        <w:separator/>
      </w:r>
    </w:p>
  </w:endnote>
  <w:endnote w:type="continuationSeparator" w:id="0">
    <w:p w14:paraId="56E4CEB0" w14:textId="77777777" w:rsidR="00003C54" w:rsidRDefault="0000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A01C" w14:textId="77777777" w:rsidR="00003C54" w:rsidRDefault="00003C54">
      <w:r>
        <w:separator/>
      </w:r>
    </w:p>
  </w:footnote>
  <w:footnote w:type="continuationSeparator" w:id="0">
    <w:p w14:paraId="7294A799" w14:textId="77777777" w:rsidR="00003C54" w:rsidRDefault="00003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851"/>
  <w:drawingGridHorizontalSpacing w:val="105"/>
  <w:drawingGridVerticalSpacing w:val="335"/>
  <w:displayHorizontalDrawingGridEvery w:val="0"/>
  <w:characterSpacingControl w:val="compressPunctuation"/>
  <w:strictFirstAndLastChars/>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13"/>
    <w:rsid w:val="00003C54"/>
    <w:rsid w:val="00016147"/>
    <w:rsid w:val="00030283"/>
    <w:rsid w:val="00031E44"/>
    <w:rsid w:val="00036AFB"/>
    <w:rsid w:val="00046C17"/>
    <w:rsid w:val="000553C7"/>
    <w:rsid w:val="000720E1"/>
    <w:rsid w:val="000954D6"/>
    <w:rsid w:val="00110C4F"/>
    <w:rsid w:val="00117A1D"/>
    <w:rsid w:val="00152049"/>
    <w:rsid w:val="00182CF5"/>
    <w:rsid w:val="00197B77"/>
    <w:rsid w:val="001C11D5"/>
    <w:rsid w:val="001C67C3"/>
    <w:rsid w:val="001E35AD"/>
    <w:rsid w:val="001E4FD2"/>
    <w:rsid w:val="001E6249"/>
    <w:rsid w:val="001F4C79"/>
    <w:rsid w:val="00205D08"/>
    <w:rsid w:val="00225630"/>
    <w:rsid w:val="00227D1F"/>
    <w:rsid w:val="00230A14"/>
    <w:rsid w:val="002866AB"/>
    <w:rsid w:val="002902EB"/>
    <w:rsid w:val="00294164"/>
    <w:rsid w:val="002941C9"/>
    <w:rsid w:val="003161FC"/>
    <w:rsid w:val="0034053D"/>
    <w:rsid w:val="00391917"/>
    <w:rsid w:val="003A2F8E"/>
    <w:rsid w:val="003B0336"/>
    <w:rsid w:val="003B4697"/>
    <w:rsid w:val="003D7441"/>
    <w:rsid w:val="003F61ED"/>
    <w:rsid w:val="00403A6E"/>
    <w:rsid w:val="00414060"/>
    <w:rsid w:val="00447CB8"/>
    <w:rsid w:val="0046383D"/>
    <w:rsid w:val="004659D1"/>
    <w:rsid w:val="00482272"/>
    <w:rsid w:val="00486D04"/>
    <w:rsid w:val="004A2A32"/>
    <w:rsid w:val="004A4B66"/>
    <w:rsid w:val="004B7C90"/>
    <w:rsid w:val="004C59A0"/>
    <w:rsid w:val="00502BD4"/>
    <w:rsid w:val="00504F8B"/>
    <w:rsid w:val="00512A99"/>
    <w:rsid w:val="005811C1"/>
    <w:rsid w:val="00583A9D"/>
    <w:rsid w:val="00584098"/>
    <w:rsid w:val="0059091F"/>
    <w:rsid w:val="005A780F"/>
    <w:rsid w:val="005B6C88"/>
    <w:rsid w:val="005C0BBF"/>
    <w:rsid w:val="005C31A1"/>
    <w:rsid w:val="0064158A"/>
    <w:rsid w:val="00641BE6"/>
    <w:rsid w:val="00682E11"/>
    <w:rsid w:val="006C2D9C"/>
    <w:rsid w:val="006E71F7"/>
    <w:rsid w:val="00715C65"/>
    <w:rsid w:val="0071792D"/>
    <w:rsid w:val="0074456F"/>
    <w:rsid w:val="00754CFE"/>
    <w:rsid w:val="00756662"/>
    <w:rsid w:val="00783CD6"/>
    <w:rsid w:val="00795453"/>
    <w:rsid w:val="007E68AB"/>
    <w:rsid w:val="00816269"/>
    <w:rsid w:val="00841177"/>
    <w:rsid w:val="00844164"/>
    <w:rsid w:val="00846228"/>
    <w:rsid w:val="008563E6"/>
    <w:rsid w:val="00856B19"/>
    <w:rsid w:val="00862612"/>
    <w:rsid w:val="00871522"/>
    <w:rsid w:val="00880A1A"/>
    <w:rsid w:val="008C71C3"/>
    <w:rsid w:val="008D0CD7"/>
    <w:rsid w:val="008D6D66"/>
    <w:rsid w:val="00932AFC"/>
    <w:rsid w:val="00933A7D"/>
    <w:rsid w:val="00940112"/>
    <w:rsid w:val="009B2AFF"/>
    <w:rsid w:val="009D3C33"/>
    <w:rsid w:val="00A04549"/>
    <w:rsid w:val="00A05425"/>
    <w:rsid w:val="00A12705"/>
    <w:rsid w:val="00A16BF2"/>
    <w:rsid w:val="00A326A6"/>
    <w:rsid w:val="00A4790D"/>
    <w:rsid w:val="00A63172"/>
    <w:rsid w:val="00A85D1D"/>
    <w:rsid w:val="00A919E7"/>
    <w:rsid w:val="00AF5672"/>
    <w:rsid w:val="00B56DE1"/>
    <w:rsid w:val="00B74513"/>
    <w:rsid w:val="00B8027F"/>
    <w:rsid w:val="00B915B2"/>
    <w:rsid w:val="00BA7998"/>
    <w:rsid w:val="00BC73E8"/>
    <w:rsid w:val="00BE0838"/>
    <w:rsid w:val="00C15943"/>
    <w:rsid w:val="00C30D7B"/>
    <w:rsid w:val="00C30F5F"/>
    <w:rsid w:val="00C61164"/>
    <w:rsid w:val="00C72798"/>
    <w:rsid w:val="00C77CFE"/>
    <w:rsid w:val="00C864A5"/>
    <w:rsid w:val="00C9622E"/>
    <w:rsid w:val="00CC4AE7"/>
    <w:rsid w:val="00CD384F"/>
    <w:rsid w:val="00D04729"/>
    <w:rsid w:val="00D07464"/>
    <w:rsid w:val="00D813A1"/>
    <w:rsid w:val="00DB07BE"/>
    <w:rsid w:val="00DC3713"/>
    <w:rsid w:val="00DC6435"/>
    <w:rsid w:val="00DE6EF4"/>
    <w:rsid w:val="00DF30C2"/>
    <w:rsid w:val="00E15852"/>
    <w:rsid w:val="00E411B5"/>
    <w:rsid w:val="00E70C95"/>
    <w:rsid w:val="00E8320A"/>
    <w:rsid w:val="00EB38E1"/>
    <w:rsid w:val="00EC005E"/>
    <w:rsid w:val="00EC1CB9"/>
    <w:rsid w:val="00EF4CA4"/>
    <w:rsid w:val="00F154EB"/>
    <w:rsid w:val="00F263BD"/>
    <w:rsid w:val="00F47CC2"/>
    <w:rsid w:val="00F47EE3"/>
    <w:rsid w:val="00F63FD6"/>
    <w:rsid w:val="00F853F0"/>
    <w:rsid w:val="00FA582A"/>
    <w:rsid w:val="00FB5FB1"/>
    <w:rsid w:val="00FE1B9B"/>
    <w:rsid w:val="00FE2C9F"/>
    <w:rsid w:val="00FF196D"/>
    <w:rsid w:val="00FF2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5D50D0C"/>
  <w15:chartTrackingRefBased/>
  <w15:docId w15:val="{D8C74B3D-D558-42B2-9BEC-605B0296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table" w:styleId="a5">
    <w:name w:val="Table Grid"/>
    <w:basedOn w:val="a1"/>
    <w:uiPriority w:val="39"/>
    <w:rsid w:val="0005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様式.dot</Template>
  <TotalTime>485</TotalTime>
  <Pages>17</Pages>
  <Words>21623</Words>
  <Characters>1480</Characters>
  <Application>Microsoft Office Word</Application>
  <DocSecurity>0</DocSecurity>
  <Lines>12</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様式第3号(第9条関係)</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佐々木 涼乃</cp:lastModifiedBy>
  <cp:revision>92</cp:revision>
  <cp:lastPrinted>2019-08-13T04:25:00Z</cp:lastPrinted>
  <dcterms:created xsi:type="dcterms:W3CDTF">2024-03-29T12:44:00Z</dcterms:created>
  <dcterms:modified xsi:type="dcterms:W3CDTF">2026-07-28T23:38:00Z</dcterms:modified>
</cp:coreProperties>
</file>